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A48" w:rsidRDefault="003B1A48">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3B1A48" w:rsidRDefault="003B1A48">
      <w:pPr>
        <w:pStyle w:val="Heading1"/>
      </w:pPr>
      <w:r>
        <w:t>COURSE SYLLABUS</w:t>
      </w:r>
    </w:p>
    <w:p w:rsidR="003B1A48" w:rsidRDefault="003B1A48">
      <w:pPr>
        <w:jc w:val="center"/>
        <w:rPr>
          <w:rFonts w:ascii="Bookman Old Style" w:hAnsi="Bookman Old Style" w:cs="Bookman Old Style"/>
          <w:sz w:val="28"/>
          <w:szCs w:val="28"/>
        </w:rPr>
      </w:pPr>
    </w:p>
    <w:p w:rsidR="003B1A48" w:rsidRDefault="003B1A48">
      <w:pPr>
        <w:jc w:val="center"/>
        <w:rPr>
          <w:rFonts w:ascii="Bookman Old Style" w:hAnsi="Bookman Old Style" w:cs="Bookman Old Style"/>
          <w:sz w:val="28"/>
          <w:szCs w:val="28"/>
        </w:rPr>
      </w:pPr>
    </w:p>
    <w:p w:rsidR="003B1A48" w:rsidRPr="00EE274C" w:rsidRDefault="003B1A48"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3B1A48" w:rsidRDefault="003B1A48">
      <w:pPr>
        <w:jc w:val="center"/>
        <w:rPr>
          <w:rFonts w:ascii="Bookman Old Style" w:hAnsi="Bookman Old Style" w:cs="Bookman Old Style"/>
          <w:sz w:val="28"/>
          <w:szCs w:val="28"/>
        </w:rPr>
      </w:pPr>
    </w:p>
    <w:p w:rsidR="003B1A48" w:rsidRDefault="003B1A48">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510 – Introduction to Financial Accounting</w:t>
      </w:r>
    </w:p>
    <w:p w:rsidR="003B1A48" w:rsidRDefault="003B1A48">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t>Summer-Online 2013</w:t>
      </w:r>
    </w:p>
    <w:p w:rsidR="003B1A48" w:rsidRDefault="003B1A48">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t xml:space="preserve">Tuesday; 12:45 - 3:45 PM </w:t>
      </w:r>
      <w:r w:rsidRPr="00ED2D73">
        <w:rPr>
          <w:rFonts w:ascii="Bookman Old Style" w:hAnsi="Bookman Old Style" w:cs="Bookman Old Style"/>
          <w:sz w:val="24"/>
          <w:szCs w:val="24"/>
        </w:rPr>
        <w:t xml:space="preserve">Hawaii-Aleutian Standard </w:t>
      </w:r>
      <w:r>
        <w:rPr>
          <w:rFonts w:ascii="Bookman Old Style" w:hAnsi="Bookman Old Style" w:cs="Bookman Old Style"/>
          <w:sz w:val="24"/>
          <w:szCs w:val="24"/>
        </w:rPr>
        <w:t xml:space="preserve"> </w:t>
      </w:r>
    </w:p>
    <w:p w:rsidR="003B1A48" w:rsidRDefault="003B1A48" w:rsidP="00D975B7">
      <w:pPr>
        <w:ind w:left="2880" w:hanging="2880"/>
        <w:rPr>
          <w:rFonts w:ascii="Bookman Old Style" w:hAnsi="Bookman Old Style" w:cs="Bookman Old Style"/>
          <w:sz w:val="24"/>
          <w:szCs w:val="24"/>
        </w:rPr>
      </w:pPr>
      <w:r>
        <w:rPr>
          <w:rFonts w:ascii="Bookman Old Style" w:hAnsi="Bookman Old Style" w:cs="Bookman Old Style"/>
          <w:sz w:val="24"/>
          <w:szCs w:val="24"/>
        </w:rPr>
        <w:t xml:space="preserve">                                      </w:t>
      </w:r>
      <w:r w:rsidRPr="00ED2D73">
        <w:rPr>
          <w:rFonts w:ascii="Bookman Old Style" w:hAnsi="Bookman Old Style" w:cs="Bookman Old Style"/>
          <w:sz w:val="24"/>
          <w:szCs w:val="24"/>
        </w:rPr>
        <w:t>Time</w:t>
      </w:r>
      <w:r>
        <w:rPr>
          <w:rFonts w:ascii="Bookman Old Style" w:hAnsi="Bookman Old Style" w:cs="Bookman Old Style"/>
          <w:sz w:val="24"/>
          <w:szCs w:val="24"/>
        </w:rPr>
        <w:t xml:space="preserve"> (HSAT) “Playbacks of The Live Online Sessions Will be Available”</w:t>
      </w:r>
    </w:p>
    <w:p w:rsidR="003B1A48" w:rsidRDefault="003B1A48">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 xml:space="preserve">Online: eCollege – “Live” Link </w:t>
      </w:r>
    </w:p>
    <w:p w:rsidR="003B1A48" w:rsidRPr="0061357A" w:rsidRDefault="003B1A48" w:rsidP="00F1093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3B1A48" w:rsidRDefault="003B1A48" w:rsidP="00F10936">
      <w:pPr>
        <w:ind w:left="2880" w:hanging="2880"/>
        <w:rPr>
          <w:rFonts w:ascii="Bookman Old Style" w:hAnsi="Bookman Old Style" w:cs="Bookman Old Style"/>
          <w:sz w:val="24"/>
          <w:szCs w:val="24"/>
        </w:rPr>
      </w:pPr>
      <w:r>
        <w:rPr>
          <w:rFonts w:ascii="Bookman Old Style" w:hAnsi="Bookman Old Style" w:cs="Bookman Old Style"/>
          <w:sz w:val="24"/>
          <w:szCs w:val="24"/>
        </w:rPr>
        <w:tab/>
        <w:t>Financial Calculator (HP 12C or related smart phone app)</w:t>
      </w:r>
    </w:p>
    <w:p w:rsidR="003B1A48" w:rsidRDefault="003B1A48">
      <w:pPr>
        <w:ind w:left="2880" w:hanging="2880"/>
        <w:rPr>
          <w:rFonts w:ascii="Bookman Old Style" w:hAnsi="Bookman Old Style" w:cs="Bookman Old Style"/>
          <w:sz w:val="24"/>
          <w:szCs w:val="24"/>
        </w:rPr>
      </w:pPr>
    </w:p>
    <w:p w:rsidR="003B1A48" w:rsidRPr="00EE274C" w:rsidRDefault="003B1A48"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3B1A48" w:rsidRPr="00346C33" w:rsidRDefault="003B1A48">
      <w:pPr>
        <w:ind w:left="2880" w:hanging="2880"/>
        <w:rPr>
          <w:rFonts w:ascii="Bookman Old Style" w:hAnsi="Bookman Old Style" w:cs="Bookman Old Style"/>
          <w:sz w:val="24"/>
          <w:szCs w:val="24"/>
        </w:rPr>
      </w:pPr>
    </w:p>
    <w:p w:rsidR="003B1A48" w:rsidRDefault="003B1A48">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3B1A48" w:rsidRDefault="003B1A48">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3B1A48" w:rsidRDefault="003B1A48">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1:00 – 2:20 MWF; 5:00 – 8:30 Monday &amp; By Appointment</w:t>
      </w:r>
    </w:p>
    <w:p w:rsidR="003B1A48" w:rsidRDefault="003B1A48">
      <w:pPr>
        <w:pStyle w:val="Heading3"/>
      </w:pPr>
      <w:r>
        <w:rPr>
          <w:i/>
          <w:iCs/>
          <w:u w:val="single"/>
        </w:rPr>
        <w:t>TELEPHONE</w:t>
      </w:r>
      <w:r>
        <w:tab/>
        <w:t>(808)739-8592</w:t>
      </w:r>
    </w:p>
    <w:p w:rsidR="003B1A48" w:rsidRDefault="003B1A48">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3B1A48" w:rsidRDefault="003B1A48">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3B1A48" w:rsidRDefault="003B1A48">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3B1A48" w:rsidRDefault="003B1A48">
      <w:pPr>
        <w:ind w:left="2880" w:hanging="2880"/>
        <w:rPr>
          <w:rFonts w:ascii="Bookman Old Style" w:hAnsi="Bookman Old Style" w:cs="Bookman Old Style"/>
          <w:sz w:val="24"/>
          <w:szCs w:val="24"/>
        </w:rPr>
      </w:pPr>
    </w:p>
    <w:p w:rsidR="003B1A48" w:rsidRDefault="003B1A48">
      <w:pPr>
        <w:ind w:left="2880" w:hanging="2880"/>
        <w:rPr>
          <w:rFonts w:ascii="Bookman Old Style" w:hAnsi="Bookman Old Style" w:cs="Bookman Old Style"/>
          <w:sz w:val="24"/>
          <w:szCs w:val="24"/>
        </w:rPr>
      </w:pPr>
    </w:p>
    <w:p w:rsidR="003B1A48" w:rsidRDefault="003B1A48">
      <w:pPr>
        <w:ind w:left="2880" w:hanging="2880"/>
        <w:rPr>
          <w:rFonts w:ascii="Bookman Old Style" w:hAnsi="Bookman Old Style" w:cs="Bookman Old Style"/>
          <w:sz w:val="24"/>
          <w:szCs w:val="24"/>
        </w:rPr>
      </w:pPr>
    </w:p>
    <w:p w:rsidR="003B1A48" w:rsidRDefault="003B1A48">
      <w:pPr>
        <w:pStyle w:val="Heading4"/>
      </w:pPr>
      <w:r>
        <w:t>Catalog Course Description</w:t>
      </w:r>
    </w:p>
    <w:p w:rsidR="003B1A48" w:rsidRDefault="003B1A48">
      <w:pPr>
        <w:ind w:left="2880" w:hanging="2880"/>
        <w:rPr>
          <w:rFonts w:ascii="Bookman Old Style" w:hAnsi="Bookman Old Style" w:cs="Bookman Old Style"/>
          <w:sz w:val="24"/>
          <w:szCs w:val="24"/>
        </w:rPr>
      </w:pPr>
    </w:p>
    <w:p w:rsidR="003B1A48" w:rsidRDefault="003B1A48">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3B1A48" w:rsidRDefault="003B1A48">
      <w:pPr>
        <w:ind w:left="2880" w:hanging="2880"/>
        <w:rPr>
          <w:rFonts w:ascii="Bookman Old Style" w:hAnsi="Bookman Old Style" w:cs="Bookman Old Style"/>
          <w:sz w:val="24"/>
          <w:szCs w:val="24"/>
        </w:rPr>
      </w:pPr>
    </w:p>
    <w:p w:rsidR="003B1A48" w:rsidRDefault="003B1A48">
      <w:pPr>
        <w:ind w:left="2880" w:hanging="2880"/>
        <w:rPr>
          <w:rFonts w:ascii="Bookman Old Style" w:hAnsi="Bookman Old Style" w:cs="Bookman Old Style"/>
          <w:sz w:val="24"/>
          <w:szCs w:val="24"/>
        </w:rPr>
      </w:pPr>
    </w:p>
    <w:p w:rsidR="003B1A48" w:rsidRPr="00EE274C" w:rsidRDefault="003B1A48" w:rsidP="00EE274C">
      <w:pPr>
        <w:pStyle w:val="Heading4"/>
      </w:pPr>
      <w:r w:rsidRPr="00EE274C">
        <w:t>Associated Program Learning Outcome</w:t>
      </w:r>
    </w:p>
    <w:p w:rsidR="003B1A48" w:rsidRDefault="003B1A48">
      <w:pPr>
        <w:pStyle w:val="Heading4"/>
      </w:pPr>
      <w:r>
        <w:t>(Course Objectives)</w:t>
      </w:r>
    </w:p>
    <w:p w:rsidR="003B1A48" w:rsidRDefault="003B1A48">
      <w:pPr>
        <w:ind w:left="2880" w:hanging="2880"/>
        <w:rPr>
          <w:rFonts w:ascii="Bookman Old Style" w:hAnsi="Bookman Old Style" w:cs="Bookman Old Style"/>
          <w:sz w:val="24"/>
          <w:szCs w:val="24"/>
        </w:rPr>
      </w:pPr>
    </w:p>
    <w:p w:rsidR="003B1A48" w:rsidRDefault="003B1A48">
      <w:pPr>
        <w:pStyle w:val="BodyText2"/>
        <w:ind w:firstLine="0"/>
      </w:pPr>
      <w: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3B1A48" w:rsidRDefault="003B1A48">
      <w:pPr>
        <w:pStyle w:val="BodyText2"/>
      </w:pPr>
    </w:p>
    <w:p w:rsidR="003B1A48" w:rsidRDefault="003B1A48">
      <w:pPr>
        <w:rPr>
          <w:rFonts w:ascii="Bookman Old Style" w:hAnsi="Bookman Old Style" w:cs="Bookman Old Style"/>
          <w:b/>
          <w:bCs/>
          <w:sz w:val="24"/>
          <w:szCs w:val="24"/>
        </w:rPr>
      </w:pPr>
      <w:r>
        <w:rPr>
          <w:rFonts w:ascii="Bookman Old Style" w:hAnsi="Bookman Old Style" w:cs="Bookman Old Style"/>
          <w:sz w:val="24"/>
          <w:szCs w:val="24"/>
        </w:rPr>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3B1A48" w:rsidRDefault="003B1A48" w:rsidP="003800D0">
      <w:pPr>
        <w:rPr>
          <w:rFonts w:ascii="Bookman Old Style" w:hAnsi="Bookman Old Style" w:cs="Bookman Old Style"/>
          <w:sz w:val="24"/>
          <w:szCs w:val="24"/>
        </w:rPr>
      </w:pPr>
    </w:p>
    <w:p w:rsidR="003B1A48" w:rsidRDefault="003B1A48">
      <w:pPr>
        <w:ind w:left="2880" w:hanging="2880"/>
        <w:rPr>
          <w:rFonts w:ascii="Bookman Old Style" w:hAnsi="Bookman Old Style" w:cs="Bookman Old Style"/>
          <w:sz w:val="24"/>
          <w:szCs w:val="24"/>
        </w:rPr>
      </w:pPr>
    </w:p>
    <w:p w:rsidR="003B1A48" w:rsidRDefault="003B1A48"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3B1A48" w:rsidRPr="00321FFF" w:rsidRDefault="003B1A48" w:rsidP="00321FFF">
      <w:pPr>
        <w:ind w:left="2880" w:hanging="2880"/>
        <w:rPr>
          <w:rFonts w:ascii="Bookman Old Style" w:hAnsi="Bookman Old Style" w:cs="Bookman Old Style"/>
          <w:sz w:val="24"/>
          <w:szCs w:val="24"/>
        </w:rPr>
      </w:pPr>
    </w:p>
    <w:p w:rsidR="003B1A48" w:rsidRDefault="003B1A48"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3B1A48" w:rsidRDefault="003B1A48" w:rsidP="00321FFF">
      <w:pPr>
        <w:rPr>
          <w:rFonts w:ascii="Bookman Old Style" w:hAnsi="Bookman Old Style" w:cs="Bookman Old Style"/>
          <w:sz w:val="24"/>
          <w:szCs w:val="24"/>
        </w:rPr>
      </w:pPr>
    </w:p>
    <w:p w:rsidR="003B1A48" w:rsidRDefault="003B1A48">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3B1A48" w:rsidRDefault="003B1A48">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3B1A48" w:rsidRDefault="003B1A48">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3B1A48" w:rsidRPr="005904B2" w:rsidRDefault="003B1A48"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3B1A48" w:rsidRPr="005904B2" w:rsidRDefault="003B1A48"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3B1A48" w:rsidRPr="005904B2" w:rsidRDefault="003B1A48"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3B1A48" w:rsidRPr="005904B2" w:rsidRDefault="003B1A48"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3B1A48" w:rsidRPr="005904B2" w:rsidRDefault="003B1A48"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3B1A48" w:rsidRDefault="003B1A48"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3B1A48" w:rsidRDefault="003B1A48"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3B1A48" w:rsidRPr="00B74B72" w:rsidRDefault="003B1A48"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3B1A48" w:rsidRPr="00B74B72" w:rsidRDefault="003B1A48"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3B1A48" w:rsidRDefault="003B1A48"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3B1A48"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3B1A48" w:rsidRDefault="003B1A48" w:rsidP="00E75537">
      <w:pPr>
        <w:rPr>
          <w:rFonts w:ascii="Bookman Old Style" w:hAnsi="Bookman Old Style" w:cs="Bookman Old Style"/>
          <w:sz w:val="24"/>
          <w:szCs w:val="24"/>
        </w:rPr>
      </w:pPr>
    </w:p>
    <w:p w:rsidR="003B1A48" w:rsidRDefault="003B1A48" w:rsidP="00C11C1F">
      <w:pPr>
        <w:rPr>
          <w:rFonts w:ascii="Bookman Old Style" w:hAnsi="Bookman Old Style" w:cs="Bookman Old Style"/>
          <w:sz w:val="24"/>
          <w:szCs w:val="24"/>
        </w:rPr>
      </w:pPr>
      <w:r>
        <w:rPr>
          <w:rFonts w:ascii="Bookman Old Style" w:hAnsi="Bookman Old Style" w:cs="Bookman Old Style"/>
          <w:sz w:val="24"/>
          <w:szCs w:val="24"/>
        </w:rPr>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3B1A48" w:rsidRDefault="003B1A48" w:rsidP="00C11C1F">
      <w:pPr>
        <w:rPr>
          <w:rFonts w:ascii="Bookman Old Style" w:hAnsi="Bookman Old Style" w:cs="Bookman Old Style"/>
          <w:sz w:val="24"/>
          <w:szCs w:val="24"/>
        </w:rPr>
      </w:pPr>
    </w:p>
    <w:p w:rsidR="003B1A48" w:rsidRDefault="003B1A48" w:rsidP="00C11C1F">
      <w:pPr>
        <w:rPr>
          <w:rFonts w:ascii="Bookman Old Style" w:hAnsi="Bookman Old Style" w:cs="Bookman Old Style"/>
          <w:sz w:val="24"/>
          <w:szCs w:val="24"/>
        </w:rPr>
      </w:pPr>
      <w:r>
        <w:rPr>
          <w:rFonts w:ascii="Bookman Old Style" w:hAnsi="Bookman Old Style" w:cs="Bookman Old Style"/>
          <w:sz w:val="24"/>
          <w:szCs w:val="24"/>
        </w:rPr>
        <w:t>Financial Calculator (HP 12C or related smart phone app)</w:t>
      </w:r>
    </w:p>
    <w:p w:rsidR="003B1A48" w:rsidRDefault="003B1A48" w:rsidP="00E75537">
      <w:pPr>
        <w:rPr>
          <w:rFonts w:ascii="Bookman Old Style" w:hAnsi="Bookman Old Style" w:cs="Bookman Old Style"/>
          <w:sz w:val="24"/>
          <w:szCs w:val="24"/>
        </w:rPr>
      </w:pPr>
    </w:p>
    <w:p w:rsidR="003B1A48" w:rsidRDefault="003B1A48"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3B1A48" w:rsidRPr="00E75537" w:rsidRDefault="003B1A48" w:rsidP="00E75537">
      <w:pPr>
        <w:rPr>
          <w:rFonts w:ascii="Bookman Old Style" w:hAnsi="Bookman Old Style" w:cs="Bookman Old Style"/>
          <w:b/>
          <w:bCs/>
          <w:sz w:val="24"/>
          <w:szCs w:val="24"/>
        </w:rPr>
      </w:pP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3B1A48"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3B1A48" w:rsidRDefault="003B1A48" w:rsidP="00E75537">
      <w:pPr>
        <w:rPr>
          <w:rFonts w:ascii="Bookman Old Style" w:hAnsi="Bookman Old Style" w:cs="Bookman Old Style"/>
          <w:b/>
          <w:bCs/>
          <w:sz w:val="24"/>
          <w:szCs w:val="24"/>
        </w:rPr>
      </w:pPr>
    </w:p>
    <w:p w:rsidR="003B1A48" w:rsidRDefault="003B1A48">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3B1A48" w:rsidRDefault="003B1A48">
      <w:pPr>
        <w:rPr>
          <w:rFonts w:ascii="Bookman Old Style" w:hAnsi="Bookman Old Style" w:cs="Bookman Old Style"/>
          <w:sz w:val="24"/>
          <w:szCs w:val="24"/>
        </w:rPr>
      </w:pPr>
    </w:p>
    <w:p w:rsidR="003B1A48" w:rsidRDefault="003B1A48">
      <w:pPr>
        <w:pStyle w:val="Heading2"/>
      </w:pPr>
      <w:r>
        <w:t xml:space="preserve">Homework </w:t>
      </w:r>
      <w:r>
        <w:tab/>
      </w:r>
      <w:r>
        <w:tab/>
      </w:r>
      <w:r>
        <w:tab/>
      </w:r>
      <w:r>
        <w:tab/>
        <w:t xml:space="preserve">  85 points</w:t>
      </w: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Comprehensive Problem</w:t>
      </w:r>
      <w:r>
        <w:rPr>
          <w:rFonts w:ascii="Bookman Old Style" w:hAnsi="Bookman Old Style" w:cs="Bookman Old Style"/>
          <w:sz w:val="24"/>
          <w:szCs w:val="24"/>
        </w:rPr>
        <w:tab/>
      </w:r>
      <w:r>
        <w:rPr>
          <w:rFonts w:ascii="Bookman Old Style" w:hAnsi="Bookman Old Style" w:cs="Bookman Old Style"/>
          <w:sz w:val="24"/>
          <w:szCs w:val="24"/>
        </w:rPr>
        <w:tab/>
        <w:t xml:space="preserve">  65 points</w:t>
      </w:r>
      <w:r>
        <w:rPr>
          <w:rFonts w:ascii="Bookman Old Style" w:hAnsi="Bookman Old Style" w:cs="Bookman Old Style"/>
          <w:sz w:val="24"/>
          <w:szCs w:val="24"/>
        </w:rPr>
        <w:tab/>
      </w:r>
    </w:p>
    <w:p w:rsidR="003B1A48" w:rsidRPr="0041351C" w:rsidRDefault="003B1A48" w:rsidP="0041351C">
      <w:pPr>
        <w:rPr>
          <w:rFonts w:ascii="Bookman Old Style" w:hAnsi="Bookman Old Style" w:cs="Bookman Old Style"/>
          <w:sz w:val="24"/>
          <w:szCs w:val="24"/>
          <w:u w:val="single"/>
        </w:rPr>
      </w:pPr>
      <w:r w:rsidRPr="0041351C">
        <w:rPr>
          <w:rFonts w:ascii="Bookman Old Style" w:hAnsi="Bookman Old Style" w:cs="Bookman Old Style"/>
          <w:sz w:val="24"/>
          <w:szCs w:val="24"/>
        </w:rPr>
        <w:t>Weekly Quizzes (</w:t>
      </w:r>
      <w:r>
        <w:rPr>
          <w:rFonts w:ascii="Bookman Old Style" w:hAnsi="Bookman Old Style" w:cs="Bookman Old Style"/>
          <w:sz w:val="24"/>
          <w:szCs w:val="24"/>
        </w:rPr>
        <w:t>5</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sidRPr="0041351C">
        <w:rPr>
          <w:rFonts w:ascii="Bookman Old Style" w:hAnsi="Bookman Old Style" w:cs="Bookman Old Style"/>
          <w:sz w:val="24"/>
          <w:szCs w:val="24"/>
        </w:rPr>
        <w:tab/>
      </w:r>
      <w:r>
        <w:rPr>
          <w:rFonts w:ascii="Bookman Old Style" w:hAnsi="Bookman Old Style" w:cs="Bookman Old Style"/>
          <w:sz w:val="24"/>
          <w:szCs w:val="24"/>
        </w:rPr>
        <w:t xml:space="preserve">  50</w:t>
      </w:r>
      <w:r w:rsidRPr="0041351C">
        <w:rPr>
          <w:rFonts w:ascii="Bookman Old Style" w:hAnsi="Bookman Old Style" w:cs="Bookman Old Style"/>
          <w:sz w:val="24"/>
          <w:szCs w:val="24"/>
        </w:rPr>
        <w:t xml:space="preserve"> points</w:t>
      </w: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100 points</w:t>
      </w:r>
    </w:p>
    <w:p w:rsidR="003B1A48" w:rsidRPr="0041351C" w:rsidRDefault="003B1A48">
      <w:pPr>
        <w:rPr>
          <w:rFonts w:ascii="Bookman Old Style" w:hAnsi="Bookman Old Style" w:cs="Bookman Old Style"/>
          <w:sz w:val="24"/>
          <w:szCs w:val="24"/>
          <w:u w:val="single"/>
        </w:rPr>
      </w:pPr>
      <w:r>
        <w:rPr>
          <w:rFonts w:ascii="Bookman Old Style" w:hAnsi="Bookman Old Style" w:cs="Bookman Old Style"/>
          <w:sz w:val="24"/>
          <w:szCs w:val="24"/>
        </w:rPr>
        <w:t xml:space="preserve">Exams (3)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u w:val="single"/>
        </w:rPr>
        <w:t>300</w:t>
      </w:r>
      <w:r w:rsidRPr="00973780">
        <w:rPr>
          <w:rFonts w:ascii="Bookman Old Style" w:hAnsi="Bookman Old Style" w:cs="Bookman Old Style"/>
          <w:sz w:val="24"/>
          <w:szCs w:val="24"/>
          <w:u w:val="single"/>
        </w:rPr>
        <w:t xml:space="preserve"> points</w:t>
      </w:r>
    </w:p>
    <w:p w:rsidR="003B1A48" w:rsidRDefault="003B1A48">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3B1A48" w:rsidRDefault="003B1A48" w:rsidP="0041351C">
      <w:pPr>
        <w:pStyle w:val="Heading2"/>
      </w:pPr>
      <w:r>
        <w:t>Total</w:t>
      </w:r>
      <w:r>
        <w:tab/>
      </w:r>
      <w:r>
        <w:tab/>
      </w:r>
      <w:r>
        <w:tab/>
      </w:r>
      <w:r>
        <w:tab/>
      </w:r>
      <w:r>
        <w:tab/>
        <w:t>600 points</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540 – 600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3B1A48" w:rsidRDefault="003B1A48"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480 – 539 points</w:t>
      </w:r>
      <w:r>
        <w:rPr>
          <w:rFonts w:ascii="Bookman Old Style" w:hAnsi="Bookman Old Style" w:cs="Bookman Old Style"/>
          <w:sz w:val="24"/>
          <w:szCs w:val="24"/>
        </w:rPr>
        <w:tab/>
      </w:r>
      <w:r>
        <w:rPr>
          <w:rFonts w:ascii="Bookman Old Style" w:hAnsi="Bookman Old Style" w:cs="Bookman Old Style"/>
          <w:sz w:val="24"/>
          <w:szCs w:val="24"/>
        </w:rPr>
        <w:tab/>
        <w:t>B</w:t>
      </w: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480 points</w:t>
      </w:r>
      <w:r>
        <w:rPr>
          <w:rFonts w:ascii="Bookman Old Style" w:hAnsi="Bookman Old Style" w:cs="Bookman Old Style"/>
          <w:sz w:val="24"/>
          <w:szCs w:val="24"/>
        </w:rPr>
        <w:tab/>
      </w:r>
      <w:r>
        <w:rPr>
          <w:rFonts w:ascii="Bookman Old Style" w:hAnsi="Bookman Old Style" w:cs="Bookman Old Style"/>
          <w:sz w:val="24"/>
          <w:szCs w:val="24"/>
        </w:rPr>
        <w:tab/>
        <w:t>C</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3B1A48" w:rsidRDefault="003B1A48">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3B1A48" w:rsidRDefault="003B1A48"/>
    <w:p w:rsidR="003B1A48" w:rsidRDefault="003B1A48">
      <w:pPr>
        <w:pStyle w:val="Heading6"/>
      </w:pPr>
      <w:r>
        <w:t>Homework</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The first 10 homework assignments indicated on the course schedule are to be turned-in the class session following the discussion on the chapter and are worth 8.5 points for each chapter completed.  Late assignments will be discounted accordingly.  Assignments must be turned-in via the appropriate drop box in eCollege.</w:t>
      </w:r>
    </w:p>
    <w:p w:rsidR="003B1A48" w:rsidRDefault="003B1A48">
      <w:pPr>
        <w:rPr>
          <w:rFonts w:ascii="Bookman Old Style" w:hAnsi="Bookman Old Style" w:cs="Bookman Old Style"/>
          <w:sz w:val="24"/>
          <w:szCs w:val="24"/>
          <w:u w:val="single"/>
        </w:rPr>
      </w:pPr>
    </w:p>
    <w:p w:rsidR="003B1A48" w:rsidRDefault="003B1A48">
      <w:pPr>
        <w:rPr>
          <w:rFonts w:ascii="Bookman Old Style" w:hAnsi="Bookman Old Style" w:cs="Bookman Old Style"/>
          <w:sz w:val="24"/>
          <w:szCs w:val="24"/>
          <w:u w:val="single"/>
        </w:rPr>
      </w:pPr>
    </w:p>
    <w:p w:rsidR="003B1A48" w:rsidRPr="008719CD" w:rsidRDefault="003B1A48">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3B1A48" w:rsidRDefault="003B1A48">
      <w:pPr>
        <w:pStyle w:val="Heading6"/>
      </w:pPr>
    </w:p>
    <w:p w:rsidR="003B1A48" w:rsidRPr="006E4277" w:rsidRDefault="003B1A48" w:rsidP="006E4277">
      <w:pPr>
        <w:pStyle w:val="Heading6"/>
        <w:rPr>
          <w:u w:val="none"/>
        </w:rPr>
      </w:pPr>
      <w:r w:rsidRPr="006E4277">
        <w:rPr>
          <w:u w:val="none"/>
        </w:rPr>
        <w:t xml:space="preserve">This project involves the completion of a comprehensive practice set </w:t>
      </w:r>
      <w:r>
        <w:rPr>
          <w:u w:val="none"/>
        </w:rPr>
        <w:t xml:space="preserve">for </w:t>
      </w:r>
      <w:r w:rsidRPr="00A827A4">
        <w:rPr>
          <w:u w:val="none"/>
        </w:rPr>
        <w:t>Saturday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The project is due at 11:59 PM</w:t>
      </w:r>
      <w:r>
        <w:rPr>
          <w:u w:val="none"/>
        </w:rPr>
        <w:t xml:space="preserve"> on September 3rd</w:t>
      </w:r>
      <w:r w:rsidRPr="006E4277">
        <w:rPr>
          <w:u w:val="none"/>
        </w:rPr>
        <w:t xml:space="preserve"> and is to be placed in the appropriate drop box in eCollege.</w:t>
      </w:r>
    </w:p>
    <w:p w:rsidR="003B1A48" w:rsidRDefault="003B1A48" w:rsidP="00F223D8"/>
    <w:p w:rsidR="003B1A48" w:rsidRDefault="003B1A48" w:rsidP="00F223D8"/>
    <w:p w:rsidR="003B1A48" w:rsidRDefault="003B1A48" w:rsidP="00F223D8"/>
    <w:p w:rsidR="003B1A48" w:rsidRPr="00F223D8" w:rsidRDefault="003B1A48" w:rsidP="00F223D8"/>
    <w:p w:rsidR="003B1A48" w:rsidRPr="004C31D7" w:rsidRDefault="003B1A48"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Daily Quizzes  </w:t>
      </w:r>
    </w:p>
    <w:p w:rsidR="003B1A48" w:rsidRPr="004C31D7" w:rsidRDefault="003B1A48"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3B1A48" w:rsidRPr="004C31D7" w:rsidRDefault="003B1A48" w:rsidP="004C31D7">
      <w:pPr>
        <w:rPr>
          <w:rFonts w:ascii="Bookman Old Style" w:hAnsi="Bookman Old Style" w:cs="Bookman Old Style"/>
          <w:sz w:val="24"/>
          <w:szCs w:val="24"/>
        </w:rPr>
      </w:pPr>
      <w:r w:rsidRPr="004C31D7">
        <w:rPr>
          <w:rFonts w:ascii="Bookman Old Style" w:hAnsi="Bookman Old Style" w:cs="Bookman Old Style"/>
          <w:sz w:val="24"/>
          <w:szCs w:val="24"/>
        </w:rPr>
        <w:t xml:space="preserve">There will be 5 daily quizzes during the course of the semester that are worth 10 points each.  The quizzes will be short answer and will cover materials from the previous class session. All quizzes will be given </w:t>
      </w:r>
      <w:r>
        <w:rPr>
          <w:rFonts w:ascii="Bookman Old Style" w:hAnsi="Bookman Old Style" w:cs="Bookman Old Style"/>
          <w:sz w:val="24"/>
          <w:szCs w:val="24"/>
        </w:rPr>
        <w:t>on scheduled Tuesday</w:t>
      </w:r>
      <w:r w:rsidRPr="004C31D7">
        <w:rPr>
          <w:rFonts w:ascii="Bookman Old Style" w:hAnsi="Bookman Old Style" w:cs="Bookman Old Style"/>
          <w:sz w:val="24"/>
          <w:szCs w:val="24"/>
        </w:rPr>
        <w:t xml:space="preserve"> class session</w:t>
      </w:r>
      <w:r>
        <w:rPr>
          <w:rFonts w:ascii="Bookman Old Style" w:hAnsi="Bookman Old Style" w:cs="Bookman Old Style"/>
          <w:sz w:val="24"/>
          <w:szCs w:val="24"/>
        </w:rPr>
        <w:t>s</w:t>
      </w:r>
      <w:r w:rsidRPr="004C31D7">
        <w:rPr>
          <w:rFonts w:ascii="Bookman Old Style" w:hAnsi="Bookman Old Style" w:cs="Bookman Old Style"/>
          <w:sz w:val="24"/>
          <w:szCs w:val="24"/>
        </w:rPr>
        <w:t>.</w:t>
      </w:r>
      <w:r>
        <w:rPr>
          <w:rFonts w:ascii="Bookman Old Style" w:hAnsi="Bookman Old Style" w:cs="Bookman Old Style"/>
          <w:sz w:val="24"/>
          <w:szCs w:val="24"/>
        </w:rPr>
        <w:t xml:space="preserve"> You will have from the beginning of the online class session until Wednesday 11:59 PM Hawaii-Aleutian Standard </w:t>
      </w:r>
      <w:r w:rsidRPr="00ED2D73">
        <w:rPr>
          <w:rFonts w:ascii="Bookman Old Style" w:hAnsi="Bookman Old Style" w:cs="Bookman Old Style"/>
          <w:sz w:val="24"/>
          <w:szCs w:val="24"/>
        </w:rPr>
        <w:t>Time</w:t>
      </w:r>
      <w:r>
        <w:rPr>
          <w:rFonts w:ascii="Bookman Old Style" w:hAnsi="Bookman Old Style" w:cs="Bookman Old Style"/>
          <w:sz w:val="24"/>
          <w:szCs w:val="24"/>
        </w:rPr>
        <w:t xml:space="preserve"> (HSAT) to complete the Quiz, which is </w:t>
      </w:r>
      <w:r w:rsidRPr="00CA45A1">
        <w:rPr>
          <w:rFonts w:ascii="Bookman Old Style" w:hAnsi="Bookman Old Style" w:cs="Bookman Old Style"/>
          <w:sz w:val="24"/>
          <w:szCs w:val="24"/>
        </w:rPr>
        <w:t>to be placed in the appropriate drop box in eCollege</w:t>
      </w:r>
      <w:r>
        <w:rPr>
          <w:rFonts w:ascii="Bookman Old Style" w:hAnsi="Bookman Old Style" w:cs="Bookman Old Style"/>
          <w:sz w:val="24"/>
          <w:szCs w:val="24"/>
        </w:rPr>
        <w:t xml:space="preserve">. </w:t>
      </w:r>
      <w:r w:rsidRPr="004C31D7">
        <w:rPr>
          <w:rFonts w:ascii="Bookman Old Style" w:hAnsi="Bookman Old Style" w:cs="Bookman Old Style"/>
          <w:sz w:val="24"/>
          <w:szCs w:val="24"/>
        </w:rPr>
        <w:t xml:space="preserve">Any missed quiz will result in a grade of a zero.   </w:t>
      </w:r>
    </w:p>
    <w:p w:rsidR="003B1A48" w:rsidRPr="004C31D7" w:rsidRDefault="003B1A48"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3B1A48" w:rsidRPr="004C31D7" w:rsidRDefault="003B1A48"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3B1A48" w:rsidRPr="004C31D7" w:rsidRDefault="003B1A48"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3B1A48" w:rsidRPr="004C31D7" w:rsidRDefault="003B1A48" w:rsidP="004C31D7">
      <w:pPr>
        <w:rPr>
          <w:rFonts w:ascii="Bookman Old Style" w:hAnsi="Bookman Old Style" w:cs="Bookman Old Style"/>
          <w:sz w:val="24"/>
          <w:szCs w:val="24"/>
        </w:rPr>
      </w:pPr>
      <w:r w:rsidRPr="004C31D7">
        <w:rPr>
          <w:rFonts w:ascii="Bookman Old Style" w:hAnsi="Bookman Old Style" w:cs="Bookman Old Style"/>
          <w:sz w:val="24"/>
          <w:szCs w:val="24"/>
        </w:rPr>
        <w:t>As indicated on the course schedule, there will be three exams worth 100 points each.  Exams are closed book/closed notes; however, students will be all</w:t>
      </w:r>
      <w:r>
        <w:rPr>
          <w:rFonts w:ascii="Bookman Old Style" w:hAnsi="Bookman Old Style" w:cs="Bookman Old Style"/>
          <w:sz w:val="24"/>
          <w:szCs w:val="24"/>
        </w:rPr>
        <w:t>owed to use two</w:t>
      </w:r>
      <w:r w:rsidRPr="004C31D7">
        <w:rPr>
          <w:rFonts w:ascii="Bookman Old Style" w:hAnsi="Bookman Old Style" w:cs="Bookman Old Style"/>
          <w:sz w:val="24"/>
          <w:szCs w:val="24"/>
        </w:rPr>
        <w:t xml:space="preserve"> 8 ½ x 11 papers (front and back) to use as “cheat sheets” for each exam. The “cheat sheets” must be hand-written (i.e. no</w:t>
      </w:r>
      <w:r>
        <w:rPr>
          <w:rFonts w:ascii="Bookman Old Style" w:hAnsi="Bookman Old Style" w:cs="Bookman Old Style"/>
          <w:sz w:val="24"/>
          <w:szCs w:val="24"/>
        </w:rPr>
        <w:t xml:space="preserve"> pages typed in 2 point font). All exams will be proctored live as indicated on the course schedule. If you are off-Island or are unable to attend the proctored exam sessions please contact me and we will establish a remote proctor.</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3B1A48" w:rsidRDefault="003B1A48">
      <w:pPr>
        <w:rPr>
          <w:rFonts w:ascii="Bookman Old Style" w:hAnsi="Bookman Old Style" w:cs="Bookman Old Style"/>
          <w:sz w:val="24"/>
          <w:szCs w:val="24"/>
          <w:u w:val="single"/>
        </w:rPr>
      </w:pP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 xml:space="preserve">Students will have a week to complete the Final Exam, which will be distributed on Saturday September 7th.  These exams are due back for grading on Saturday September 14th. Students who are off-island are will submit there exam to there designated proctor. </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p>
    <w:p w:rsidR="003B1A48" w:rsidRPr="004815B0" w:rsidRDefault="003B1A48">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r>
        <w:rPr>
          <w:rFonts w:ascii="Bookman Old Style" w:hAnsi="Bookman Old Style" w:cs="Bookman Old Style"/>
          <w:sz w:val="24"/>
          <w:szCs w:val="24"/>
        </w:rPr>
        <w:t xml:space="preserve">Students who are unable to listen in on the online live sessions will have the option to playback those sessions at there leisure.  </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p>
    <w:p w:rsidR="003B1A48" w:rsidRDefault="003B1A48"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3B1A48" w:rsidRPr="00E75537" w:rsidRDefault="003B1A48" w:rsidP="00E75537">
      <w:pPr>
        <w:rPr>
          <w:rFonts w:ascii="Bookman Old Style" w:hAnsi="Bookman Old Style" w:cs="Bookman Old Style"/>
          <w:b/>
          <w:bCs/>
          <w:sz w:val="24"/>
          <w:szCs w:val="24"/>
        </w:rPr>
      </w:pP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3B1A48" w:rsidRDefault="003B1A48" w:rsidP="00E75537">
      <w:pPr>
        <w:rPr>
          <w:rFonts w:ascii="Bookman Old Style" w:hAnsi="Bookman Old Style" w:cs="Bookman Old Style"/>
          <w:sz w:val="24"/>
          <w:szCs w:val="24"/>
        </w:rPr>
      </w:pPr>
    </w:p>
    <w:p w:rsidR="003B1A48" w:rsidRDefault="003B1A48" w:rsidP="00E75537">
      <w:pPr>
        <w:rPr>
          <w:rFonts w:ascii="Bookman Old Style" w:hAnsi="Bookman Old Style" w:cs="Bookman Old Style"/>
          <w:sz w:val="24"/>
          <w:szCs w:val="24"/>
        </w:rPr>
      </w:pPr>
    </w:p>
    <w:p w:rsidR="003B1A48" w:rsidRDefault="003B1A48" w:rsidP="00E75537">
      <w:pPr>
        <w:rPr>
          <w:rFonts w:ascii="Bookman Old Style" w:hAnsi="Bookman Old Style" w:cs="Bookman Old Style"/>
          <w:sz w:val="24"/>
          <w:szCs w:val="24"/>
        </w:rPr>
      </w:pPr>
    </w:p>
    <w:p w:rsidR="003B1A48"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3B1A48"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3B1A48" w:rsidRDefault="003B1A48">
      <w:pPr>
        <w:rPr>
          <w:rFonts w:ascii="Bookman Old Style" w:hAnsi="Bookman Old Style" w:cs="Bookman Old Style"/>
          <w:sz w:val="24"/>
          <w:szCs w:val="24"/>
        </w:rPr>
      </w:pPr>
    </w:p>
    <w:p w:rsidR="003B1A48" w:rsidRDefault="003B1A48">
      <w:pPr>
        <w:rPr>
          <w:rFonts w:ascii="Bookman Old Style" w:hAnsi="Bookman Old Style" w:cs="Bookman Old Style"/>
          <w:sz w:val="24"/>
          <w:szCs w:val="24"/>
        </w:rPr>
      </w:pPr>
    </w:p>
    <w:p w:rsidR="003B1A48" w:rsidRDefault="003B1A48"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3B1A48" w:rsidRPr="00E75537" w:rsidRDefault="003B1A48" w:rsidP="00E75537">
      <w:pPr>
        <w:rPr>
          <w:rFonts w:ascii="Bookman Old Style" w:hAnsi="Bookman Old Style" w:cs="Bookman Old Style"/>
          <w:b/>
          <w:bCs/>
          <w:sz w:val="24"/>
          <w:szCs w:val="24"/>
        </w:rPr>
      </w:pPr>
    </w:p>
    <w:p w:rsidR="003B1A48" w:rsidRPr="00E75537" w:rsidRDefault="003B1A48"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5"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3B1A48" w:rsidRPr="00E75537"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3B1A48" w:rsidRDefault="003B1A48" w:rsidP="00E75537">
      <w:pPr>
        <w:rPr>
          <w:rFonts w:ascii="Bookman Old Style" w:hAnsi="Bookman Old Style" w:cs="Bookman Old Style"/>
          <w:sz w:val="24"/>
          <w:szCs w:val="24"/>
        </w:rPr>
      </w:pPr>
    </w:p>
    <w:p w:rsidR="003B1A48" w:rsidRPr="00E75537" w:rsidRDefault="003B1A48" w:rsidP="00E75537">
      <w:pPr>
        <w:rPr>
          <w:rFonts w:ascii="Bookman Old Style" w:hAnsi="Bookman Old Style" w:cs="Bookman Old Style"/>
          <w:sz w:val="24"/>
          <w:szCs w:val="24"/>
        </w:rPr>
      </w:pPr>
      <w:hyperlink r:id="rId6" w:history="1">
        <w:r w:rsidRPr="00E75537">
          <w:rPr>
            <w:rStyle w:val="Hyperlink"/>
            <w:rFonts w:ascii="Bookman Old Style" w:hAnsi="Bookman Old Style" w:cs="Bookman Old Style"/>
            <w:sz w:val="24"/>
            <w:szCs w:val="24"/>
          </w:rPr>
          <w:t>http://chaminade.ecollege.com</w:t>
        </w:r>
      </w:hyperlink>
    </w:p>
    <w:p w:rsidR="003B1A48" w:rsidRDefault="003B1A48">
      <w:pPr>
        <w:rPr>
          <w:rFonts w:ascii="Bookman Old Style" w:hAnsi="Bookman Old Style" w:cs="Bookman Old Style"/>
          <w:sz w:val="24"/>
          <w:szCs w:val="24"/>
        </w:rPr>
      </w:pPr>
    </w:p>
    <w:p w:rsidR="003B1A48" w:rsidRPr="00C33FB6" w:rsidRDefault="003B1A48"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3B1A48" w:rsidRPr="00C33FB6" w:rsidRDefault="003B1A48" w:rsidP="00C33FB6">
      <w:pPr>
        <w:rPr>
          <w:rFonts w:ascii="Bookman Old Style" w:hAnsi="Bookman Old Style" w:cs="Bookman Old Style"/>
          <w:i/>
          <w:iCs/>
          <w:sz w:val="24"/>
          <w:szCs w:val="24"/>
        </w:rPr>
      </w:pPr>
    </w:p>
    <w:p w:rsidR="003B1A48" w:rsidRDefault="003B1A48"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w:t>
      </w:r>
      <w:r w:rsidRPr="00C33FB6">
        <w:rPr>
          <w:rFonts w:ascii="Bookman Old Style" w:hAnsi="Bookman Old Style" w:cs="Bookman Old Style"/>
          <w:sz w:val="24"/>
          <w:szCs w:val="24"/>
        </w:rPr>
        <w:t xml:space="preserve"> </w:t>
      </w:r>
      <w:r>
        <w:rPr>
          <w:rFonts w:ascii="Bookman Old Style" w:hAnsi="Bookman Old Style" w:cs="Bookman Old Style"/>
          <w:sz w:val="24"/>
          <w:szCs w:val="24"/>
        </w:rPr>
        <w:t>with various experiences in</w:t>
      </w:r>
      <w:r w:rsidRPr="00C33FB6">
        <w:rPr>
          <w:rFonts w:ascii="Bookman Old Style" w:hAnsi="Bookman Old Style" w:cs="Bookman Old Style"/>
          <w:sz w:val="24"/>
          <w:szCs w:val="24"/>
        </w:rPr>
        <w:t xml:space="preserve"> industry.</w:t>
      </w:r>
      <w:r>
        <w:rPr>
          <w:rFonts w:ascii="Bookman Old Style" w:hAnsi="Bookman Old Style" w:cs="Bookman Old Style"/>
          <w:sz w:val="24"/>
          <w:szCs w:val="24"/>
        </w:rPr>
        <w:t xml:space="preserve"> </w:t>
      </w:r>
    </w:p>
    <w:p w:rsidR="003B1A48" w:rsidRDefault="003B1A48" w:rsidP="00C33FB6">
      <w:pPr>
        <w:rPr>
          <w:rFonts w:ascii="Bookman Old Style" w:hAnsi="Bookman Old Style" w:cs="Bookman Old Style"/>
          <w:sz w:val="24"/>
          <w:szCs w:val="24"/>
        </w:rPr>
      </w:pPr>
    </w:p>
    <w:p w:rsidR="003B1A48" w:rsidRPr="00C33FB6" w:rsidRDefault="003B1A48" w:rsidP="00C33FB6">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w:t>
      </w:r>
      <w:r w:rsidRPr="00C33FB6">
        <w:rPr>
          <w:rFonts w:ascii="Bookman Old Style" w:hAnsi="Bookman Old Style" w:cs="Bookman Old Style"/>
          <w:sz w:val="24"/>
          <w:szCs w:val="24"/>
        </w:rPr>
        <w:t xml:space="preserve"> </w:t>
      </w:r>
      <w:r>
        <w:rPr>
          <w:rFonts w:ascii="Bookman Old Style" w:hAnsi="Bookman Old Style" w:cs="Bookman Old Style"/>
          <w:sz w:val="24"/>
          <w:szCs w:val="24"/>
        </w:rPr>
        <w:t xml:space="preserve">He has since changed career, becoming an educator affords him the opportunity to continue to share his knowledge and experience in the form of teaching and mentorship. </w:t>
      </w:r>
    </w:p>
    <w:p w:rsidR="003B1A48" w:rsidRDefault="003B1A48">
      <w:pPr>
        <w:rPr>
          <w:rFonts w:ascii="Bookman Old Style" w:hAnsi="Bookman Old Style" w:cs="Bookman Old Style"/>
          <w:sz w:val="24"/>
          <w:szCs w:val="24"/>
        </w:rPr>
      </w:pPr>
    </w:p>
    <w:sectPr w:rsidR="003B1A48" w:rsidSect="0027260D">
      <w:pgSz w:w="12240" w:h="15840"/>
      <w:pgMar w:top="1440" w:right="1440" w:bottom="1008"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6C33"/>
    <w:rsid w:val="00065056"/>
    <w:rsid w:val="000F1919"/>
    <w:rsid w:val="00161E2C"/>
    <w:rsid w:val="00175795"/>
    <w:rsid w:val="00177470"/>
    <w:rsid w:val="001E74CE"/>
    <w:rsid w:val="00250CAF"/>
    <w:rsid w:val="00266B3E"/>
    <w:rsid w:val="00271778"/>
    <w:rsid w:val="0027260D"/>
    <w:rsid w:val="002862D9"/>
    <w:rsid w:val="00321FFF"/>
    <w:rsid w:val="00346C33"/>
    <w:rsid w:val="003800D0"/>
    <w:rsid w:val="003B1A48"/>
    <w:rsid w:val="003C185A"/>
    <w:rsid w:val="0041351C"/>
    <w:rsid w:val="00416E59"/>
    <w:rsid w:val="00435FE3"/>
    <w:rsid w:val="00444002"/>
    <w:rsid w:val="004815B0"/>
    <w:rsid w:val="004C31D7"/>
    <w:rsid w:val="004E569A"/>
    <w:rsid w:val="00503988"/>
    <w:rsid w:val="005211B2"/>
    <w:rsid w:val="00581556"/>
    <w:rsid w:val="005904B2"/>
    <w:rsid w:val="005C5EF2"/>
    <w:rsid w:val="005D48AC"/>
    <w:rsid w:val="005D7E0C"/>
    <w:rsid w:val="0060386F"/>
    <w:rsid w:val="0061357A"/>
    <w:rsid w:val="00685331"/>
    <w:rsid w:val="006E4277"/>
    <w:rsid w:val="006E5319"/>
    <w:rsid w:val="00705BDD"/>
    <w:rsid w:val="007821C8"/>
    <w:rsid w:val="008719CD"/>
    <w:rsid w:val="0088578C"/>
    <w:rsid w:val="00912A6E"/>
    <w:rsid w:val="0095004F"/>
    <w:rsid w:val="00973780"/>
    <w:rsid w:val="009A6242"/>
    <w:rsid w:val="009A7534"/>
    <w:rsid w:val="009D1A46"/>
    <w:rsid w:val="00A00742"/>
    <w:rsid w:val="00A02F16"/>
    <w:rsid w:val="00A827A4"/>
    <w:rsid w:val="00AA687A"/>
    <w:rsid w:val="00AF6969"/>
    <w:rsid w:val="00B03463"/>
    <w:rsid w:val="00B3056F"/>
    <w:rsid w:val="00B632BE"/>
    <w:rsid w:val="00B74B72"/>
    <w:rsid w:val="00B837BA"/>
    <w:rsid w:val="00B93506"/>
    <w:rsid w:val="00C11C1F"/>
    <w:rsid w:val="00C12755"/>
    <w:rsid w:val="00C160BD"/>
    <w:rsid w:val="00C31327"/>
    <w:rsid w:val="00C33FB6"/>
    <w:rsid w:val="00C42614"/>
    <w:rsid w:val="00C750AE"/>
    <w:rsid w:val="00C76474"/>
    <w:rsid w:val="00C814DF"/>
    <w:rsid w:val="00CA45A1"/>
    <w:rsid w:val="00CD34E0"/>
    <w:rsid w:val="00CD3B37"/>
    <w:rsid w:val="00D1201F"/>
    <w:rsid w:val="00D2696C"/>
    <w:rsid w:val="00D8399B"/>
    <w:rsid w:val="00D975B7"/>
    <w:rsid w:val="00DB01BA"/>
    <w:rsid w:val="00E1045B"/>
    <w:rsid w:val="00E75537"/>
    <w:rsid w:val="00EA137E"/>
    <w:rsid w:val="00ED2D73"/>
    <w:rsid w:val="00EE274C"/>
    <w:rsid w:val="00F10936"/>
    <w:rsid w:val="00F223D8"/>
    <w:rsid w:val="00F22A26"/>
    <w:rsid w:val="00F5398A"/>
    <w:rsid w:val="00F60E1B"/>
    <w:rsid w:val="00F752C8"/>
    <w:rsid w:val="00FC6723"/>
    <w:rsid w:val="00FD2E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5" Type="http://schemas.openxmlformats.org/officeDocument/2006/relationships/hyperlink" Target="mailto:jnakas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5</Pages>
  <Words>1304</Words>
  <Characters>7436</Characters>
  <Application>Microsoft Office Outlook</Application>
  <DocSecurity>0</DocSecurity>
  <Lines>0</Lines>
  <Paragraphs>0</Paragraphs>
  <ScaleCrop>false</ScaleCrop>
  <Company>HTH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dc:creator>
  <cp:keywords/>
  <dc:description/>
  <cp:lastModifiedBy>0504184</cp:lastModifiedBy>
  <cp:revision>7</cp:revision>
  <cp:lastPrinted>1999-10-06T00:49:00Z</cp:lastPrinted>
  <dcterms:created xsi:type="dcterms:W3CDTF">2013-06-03T22:13:00Z</dcterms:created>
  <dcterms:modified xsi:type="dcterms:W3CDTF">2013-06-03T22:34:00Z</dcterms:modified>
</cp:coreProperties>
</file>