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2848" w:rsidRDefault="00AF2848">
      <w:pPr>
        <w:pStyle w:val="Title"/>
        <w:jc w:val="left"/>
      </w:pPr>
      <w:r>
        <w:t xml:space="preserve">                    PSY 677 Internship B - Marriage and Family Counseling</w:t>
      </w:r>
    </w:p>
    <w:p w:rsidR="00AF2848" w:rsidRDefault="00AF2848">
      <w:pPr>
        <w:jc w:val="center"/>
        <w:rPr>
          <w:b/>
          <w:bCs/>
        </w:rPr>
      </w:pPr>
    </w:p>
    <w:p w:rsidR="00AF2848" w:rsidRDefault="00AF2848">
      <w:pPr>
        <w:rPr>
          <w:b/>
          <w:bCs/>
        </w:rPr>
      </w:pPr>
      <w:r>
        <w:rPr>
          <w:b/>
          <w:bCs/>
        </w:rPr>
        <w:t>Instructor: Howe L. Stidger MFT</w:t>
      </w:r>
      <w:r>
        <w:rPr>
          <w:b/>
          <w:bCs/>
        </w:rPr>
        <w:tab/>
      </w:r>
      <w:r>
        <w:rPr>
          <w:b/>
          <w:bCs/>
        </w:rPr>
        <w:tab/>
      </w:r>
      <w:r>
        <w:rPr>
          <w:b/>
          <w:bCs/>
        </w:rPr>
        <w:tab/>
      </w:r>
      <w:r>
        <w:rPr>
          <w:b/>
          <w:bCs/>
        </w:rPr>
        <w:tab/>
      </w:r>
      <w:r>
        <w:rPr>
          <w:b/>
          <w:bCs/>
        </w:rPr>
        <w:tab/>
        <w:t>Room: Henry 104</w:t>
      </w:r>
    </w:p>
    <w:p w:rsidR="00AF2848" w:rsidRDefault="00AF2848">
      <w:pPr>
        <w:rPr>
          <w:b/>
          <w:bCs/>
        </w:rPr>
      </w:pPr>
      <w:r>
        <w:rPr>
          <w:b/>
          <w:bCs/>
        </w:rPr>
        <w:t>Contact Number: 721-4349</w:t>
      </w:r>
      <w:r>
        <w:rPr>
          <w:b/>
          <w:bCs/>
        </w:rPr>
        <w:tab/>
      </w:r>
      <w:r>
        <w:rPr>
          <w:b/>
          <w:bCs/>
        </w:rPr>
        <w:tab/>
      </w:r>
      <w:r>
        <w:rPr>
          <w:b/>
          <w:bCs/>
        </w:rPr>
        <w:tab/>
      </w:r>
      <w:r>
        <w:rPr>
          <w:b/>
          <w:bCs/>
        </w:rPr>
        <w:tab/>
      </w:r>
      <w:r>
        <w:rPr>
          <w:b/>
          <w:bCs/>
        </w:rPr>
        <w:tab/>
      </w:r>
      <w:r>
        <w:rPr>
          <w:b/>
          <w:bCs/>
        </w:rPr>
        <w:tab/>
        <w:t xml:space="preserve">      </w:t>
      </w:r>
    </w:p>
    <w:p w:rsidR="00AF2848" w:rsidRDefault="00AF2848">
      <w:pPr>
        <w:rPr>
          <w:b/>
          <w:bCs/>
        </w:rPr>
      </w:pPr>
      <w:r>
        <w:rPr>
          <w:b/>
          <w:bCs/>
        </w:rPr>
        <w:t>Email:</w:t>
      </w:r>
      <w:r>
        <w:rPr>
          <w:b/>
          <w:bCs/>
        </w:rPr>
        <w:tab/>
        <w:t xml:space="preserve"> howe.stidger1@adjunct.chaminade.edu</w:t>
      </w:r>
      <w:r>
        <w:rPr>
          <w:b/>
          <w:bCs/>
        </w:rPr>
        <w:tab/>
      </w:r>
      <w:r>
        <w:rPr>
          <w:b/>
          <w:bCs/>
        </w:rPr>
        <w:tab/>
      </w:r>
      <w:r>
        <w:rPr>
          <w:b/>
          <w:bCs/>
        </w:rPr>
        <w:tab/>
        <w:t>Office Hours:  TBA</w:t>
      </w:r>
    </w:p>
    <w:p w:rsidR="00AF2848" w:rsidRDefault="00AF2848">
      <w:pPr>
        <w:rPr>
          <w:b/>
          <w:bCs/>
        </w:rPr>
      </w:pPr>
    </w:p>
    <w:p w:rsidR="00AF2848" w:rsidRDefault="00AF2848">
      <w:pPr>
        <w:rPr>
          <w:b/>
          <w:bCs/>
        </w:rPr>
      </w:pPr>
    </w:p>
    <w:p w:rsidR="00AF2848" w:rsidRDefault="00AF2848">
      <w:pPr>
        <w:pStyle w:val="Subtitle"/>
      </w:pPr>
      <w:r>
        <w:t>Catalog Course Description</w:t>
      </w:r>
    </w:p>
    <w:p w:rsidR="00AF2848" w:rsidRDefault="00AF2848">
      <w:pPr>
        <w:rPr>
          <w:i/>
          <w:iCs/>
        </w:rPr>
      </w:pPr>
      <w:bookmarkStart w:id="0" w:name="OLE_LINK1"/>
      <w:r>
        <w:t xml:space="preserve">This course offers the student an opportunity to continue to practice family systems approaches to counseling in a supervised community setting with a variety of populations including individuals, couples, groups, children, adults, and/or families working with problems and issues such as substance abuse, domestic violence, developmental disabilities and/or problems of daily living, under the supervision of a licensed marriage and family therapist.  Internship requires a total of 600 hours (300 direct service hours, 300 administrative hours) to be distributed between A and B.  Ideally, there would be an equal distribution for each term.  During Internship B the remainder of the 600 hours started during Internship A will be completed.  </w:t>
      </w:r>
      <w:r>
        <w:rPr>
          <w:i/>
          <w:iCs/>
        </w:rPr>
        <w:t>Prerequisite:  PSY 677</w:t>
      </w:r>
    </w:p>
    <w:bookmarkEnd w:id="0"/>
    <w:p w:rsidR="00AF2848" w:rsidRDefault="00AF2848">
      <w:pPr>
        <w:pStyle w:val="Heading1"/>
      </w:pPr>
    </w:p>
    <w:p w:rsidR="00AF2848" w:rsidRDefault="00AF2848">
      <w:pPr>
        <w:pStyle w:val="Heading1"/>
      </w:pPr>
      <w:r>
        <w:t>Program Linking Statement</w:t>
      </w:r>
    </w:p>
    <w:p w:rsidR="00AF2848" w:rsidRDefault="00AF2848">
      <w:pPr>
        <w:pStyle w:val="BodyText"/>
      </w:pPr>
      <w:r>
        <w:t>This course, incorporating a 300 hour supervised marriage and family counseling internship, further develops and assesses the integrative clinical skills and competencies for the MSCP program student learning outcome of clinical instruction.</w:t>
      </w:r>
    </w:p>
    <w:p w:rsidR="00AF2848" w:rsidRDefault="00AF2848"/>
    <w:p w:rsidR="00AF2848" w:rsidRDefault="00AF2848">
      <w:pPr>
        <w:pStyle w:val="Subtitle"/>
        <w:rPr>
          <w:b w:val="0"/>
          <w:bCs w:val="0"/>
          <w:u w:val="none"/>
        </w:rPr>
      </w:pPr>
      <w:r>
        <w:t xml:space="preserve">Course Description  </w:t>
      </w:r>
    </w:p>
    <w:p w:rsidR="00AF2848" w:rsidRDefault="00AF2848">
      <w:pPr>
        <w:pStyle w:val="Subtitle"/>
        <w:rPr>
          <w:b w:val="0"/>
          <w:bCs w:val="0"/>
          <w:u w:val="none"/>
        </w:rPr>
      </w:pPr>
      <w:r>
        <w:rPr>
          <w:b w:val="0"/>
          <w:bCs w:val="0"/>
          <w:u w:val="none"/>
        </w:rPr>
        <w:t>Students will complete 300 hours (150 direct service hours, 150 administrative hours) of supervised service with individuals, couplds and/or families.  This course continues the advanced training in Marriag and Family Counseling skills, case managemet, using supervision, and developing self- and other-awareness crucial to clinical work in this field.  Students will be encouraged to develop their theoretical orientation and ethical practice issue awareness.</w:t>
      </w:r>
    </w:p>
    <w:p w:rsidR="00AF2848" w:rsidRDefault="00AF2848">
      <w:pPr>
        <w:pStyle w:val="Subtitle"/>
        <w:rPr>
          <w:b w:val="0"/>
          <w:bCs w:val="0"/>
          <w:u w:val="none"/>
        </w:rPr>
      </w:pPr>
    </w:p>
    <w:p w:rsidR="00AF2848" w:rsidRDefault="00AF2848">
      <w:pPr>
        <w:pStyle w:val="Subtitle"/>
        <w:rPr>
          <w:i/>
          <w:iCs/>
          <w:u w:val="none"/>
        </w:rPr>
      </w:pPr>
      <w:r>
        <w:rPr>
          <w:i/>
          <w:iCs/>
          <w:u w:val="none"/>
        </w:rPr>
        <w:t>It is imperative that students keep all syllabi from all courses taken while in the MSCP program to facilitate the application process for licensing, certification, doctorate school application, etc.</w:t>
      </w:r>
    </w:p>
    <w:p w:rsidR="00AF2848" w:rsidRDefault="00AF2848"/>
    <w:p w:rsidR="00AF2848" w:rsidRDefault="00AF2848">
      <w:pPr>
        <w:rPr>
          <w:b/>
          <w:bCs/>
        </w:rPr>
      </w:pPr>
      <w:r>
        <w:rPr>
          <w:b/>
          <w:bCs/>
        </w:rPr>
        <w:t>Texts:</w:t>
      </w:r>
    </w:p>
    <w:p w:rsidR="00AF2848" w:rsidRDefault="00AF2848">
      <w:r>
        <w:tab/>
      </w:r>
      <w:r>
        <w:rPr>
          <w:i/>
          <w:iCs/>
        </w:rPr>
        <w:t>The Internship Practicum &amp; Field Placement Handbook</w:t>
      </w:r>
      <w:r>
        <w:t xml:space="preserve"> – 5</w:t>
      </w:r>
      <w:r>
        <w:rPr>
          <w:vertAlign w:val="superscript"/>
        </w:rPr>
        <w:t>th</w:t>
      </w:r>
      <w:r>
        <w:t xml:space="preserve"> edition, Baird</w:t>
      </w:r>
    </w:p>
    <w:p w:rsidR="00AF2848" w:rsidRDefault="00AF2848">
      <w:r>
        <w:tab/>
      </w:r>
      <w:r>
        <w:rPr>
          <w:i/>
          <w:iCs/>
        </w:rPr>
        <w:t>AAMFT Code of Ethics</w:t>
      </w:r>
      <w:r>
        <w:t xml:space="preserve"> – download from aamft.org</w:t>
      </w:r>
    </w:p>
    <w:p w:rsidR="00AF2848" w:rsidRDefault="00AF2848">
      <w:pPr>
        <w:rPr>
          <w:i/>
          <w:iCs/>
        </w:rPr>
      </w:pPr>
      <w:r>
        <w:tab/>
      </w:r>
      <w:r>
        <w:rPr>
          <w:i/>
          <w:iCs/>
        </w:rPr>
        <w:t>DSM-IV-TP</w:t>
      </w:r>
    </w:p>
    <w:p w:rsidR="00AF2848" w:rsidRDefault="00AF2848">
      <w:pPr>
        <w:rPr>
          <w:i/>
          <w:iCs/>
        </w:rPr>
      </w:pPr>
    </w:p>
    <w:p w:rsidR="00AF2848" w:rsidRDefault="00AF2848">
      <w:pPr>
        <w:ind w:right="-720"/>
        <w:rPr>
          <w:b/>
          <w:u w:val="single"/>
        </w:rPr>
      </w:pPr>
      <w:r>
        <w:rPr>
          <w:b/>
          <w:u w:val="single"/>
        </w:rPr>
        <w:t>Student Learning Outcomes:</w:t>
      </w:r>
    </w:p>
    <w:p w:rsidR="00AF2848" w:rsidRDefault="00AF2848">
      <w:pPr>
        <w:ind w:right="-720"/>
      </w:pPr>
      <w:r>
        <w:t>Students will demonstrate an understanding of:</w:t>
      </w:r>
    </w:p>
    <w:p w:rsidR="00AF2848" w:rsidRDefault="00AF2848">
      <w:pPr>
        <w:ind w:right="-720"/>
      </w:pPr>
    </w:p>
    <w:p w:rsidR="00AF2848" w:rsidRDefault="00AF2848">
      <w:pPr>
        <w:ind w:right="-720" w:firstLine="720"/>
      </w:pPr>
      <w:r>
        <w:t>1.</w:t>
      </w:r>
      <w:r>
        <w:tab/>
        <w:t>application of theory to clinical practice.</w:t>
      </w:r>
    </w:p>
    <w:p w:rsidR="00AF2848" w:rsidRDefault="00AF2848">
      <w:pPr>
        <w:ind w:right="-720" w:firstLine="720"/>
      </w:pPr>
      <w:r>
        <w:t>2.</w:t>
      </w:r>
      <w:r>
        <w:tab/>
        <w:t>self-awareness and its use in the counseling process.</w:t>
      </w:r>
    </w:p>
    <w:p w:rsidR="00AF2848" w:rsidRDefault="00AF2848">
      <w:pPr>
        <w:ind w:right="-720" w:firstLine="720"/>
      </w:pPr>
      <w:r>
        <w:t>3.</w:t>
      </w:r>
      <w:r>
        <w:tab/>
        <w:t>utilizing supervision effectively.</w:t>
      </w:r>
    </w:p>
    <w:p w:rsidR="00AF2848" w:rsidRDefault="00AF2848">
      <w:pPr>
        <w:ind w:left="360" w:right="-720" w:firstLine="360"/>
      </w:pPr>
      <w:r>
        <w:t>4.</w:t>
      </w:r>
      <w:r>
        <w:tab/>
        <w:t>case management requirements.</w:t>
      </w:r>
    </w:p>
    <w:p w:rsidR="00AF2848" w:rsidRDefault="00AF2848">
      <w:pPr>
        <w:ind w:left="360" w:right="-720" w:firstLine="360"/>
      </w:pPr>
      <w:r>
        <w:t>5.</w:t>
      </w:r>
      <w:r>
        <w:tab/>
        <w:t xml:space="preserve">the variety of ethical dilemmas and issues encountered in working with clients </w:t>
      </w:r>
    </w:p>
    <w:p w:rsidR="00AF2848" w:rsidRDefault="00AF2848">
      <w:pPr>
        <w:ind w:left="1080" w:right="-720" w:firstLine="360"/>
        <w:rPr>
          <w:b/>
        </w:rPr>
      </w:pPr>
      <w:r>
        <w:t>and agencies.</w:t>
      </w:r>
    </w:p>
    <w:p w:rsidR="00AF2848" w:rsidRDefault="00AF2848">
      <w:pPr>
        <w:ind w:right="-720" w:firstLine="720"/>
      </w:pPr>
      <w:r>
        <w:t>6.</w:t>
      </w:r>
      <w:r>
        <w:tab/>
        <w:t>cross-cultural issues and their impact on marriage and family counseling.</w:t>
      </w:r>
    </w:p>
    <w:p w:rsidR="00AF2848" w:rsidRDefault="00AF2848">
      <w:pPr>
        <w:ind w:right="-720" w:firstLine="720"/>
      </w:pPr>
      <w:r>
        <w:t>7.</w:t>
      </w:r>
      <w:r>
        <w:tab/>
        <w:t xml:space="preserve">research relevant to marriage and family counseling and implications for </w:t>
      </w:r>
    </w:p>
    <w:p w:rsidR="00AF2848" w:rsidRDefault="00AF2848">
      <w:pPr>
        <w:ind w:left="720" w:right="-720" w:firstLine="720"/>
      </w:pPr>
      <w:r>
        <w:t>effective work with clients.</w:t>
      </w:r>
    </w:p>
    <w:p w:rsidR="00AF2848" w:rsidRDefault="00AF2848">
      <w:pPr>
        <w:ind w:right="-720" w:firstLine="720"/>
        <w:rPr>
          <w:b/>
        </w:rPr>
      </w:pPr>
      <w:r>
        <w:t>8.</w:t>
      </w:r>
      <w:r>
        <w:tab/>
        <w:t>scientific method as it relates to marriage and family counseling.</w:t>
      </w:r>
    </w:p>
    <w:p w:rsidR="00AF2848" w:rsidRDefault="00AF2848">
      <w:pPr>
        <w:ind w:right="-720" w:firstLine="720"/>
        <w:rPr>
          <w:b/>
        </w:rPr>
      </w:pPr>
      <w:r>
        <w:t>9.</w:t>
      </w:r>
      <w:r>
        <w:tab/>
        <w:t>their own developing personal theoretical orientation and therapeutic style.</w:t>
      </w:r>
    </w:p>
    <w:p w:rsidR="00AF2848" w:rsidRDefault="00AF2848">
      <w:pPr>
        <w:pStyle w:val="Title"/>
        <w:jc w:val="left"/>
        <w:rPr>
          <w:i/>
          <w:iCs/>
        </w:rPr>
      </w:pPr>
      <w:bookmarkStart w:id="1" w:name="OLE_LINK3"/>
    </w:p>
    <w:p w:rsidR="00AF2848" w:rsidRDefault="00AF2848">
      <w:pPr>
        <w:pStyle w:val="Title"/>
        <w:jc w:val="left"/>
        <w:rPr>
          <w:b w:val="0"/>
          <w:bCs w:val="0"/>
        </w:rPr>
      </w:pPr>
      <w:bookmarkStart w:id="2" w:name="OLE_LINK2"/>
      <w:r>
        <w:rPr>
          <w:u w:val="single"/>
        </w:rPr>
        <w:t>Assessment</w:t>
      </w:r>
    </w:p>
    <w:p w:rsidR="00AF2848" w:rsidRDefault="00AF2848">
      <w:pPr>
        <w:pStyle w:val="Title"/>
        <w:jc w:val="left"/>
        <w:rPr>
          <w:b w:val="0"/>
          <w:bCs w:val="0"/>
        </w:rPr>
      </w:pPr>
    </w:p>
    <w:p w:rsidR="00AF2848" w:rsidRDefault="00AF2848">
      <w:pPr>
        <w:pStyle w:val="Title"/>
        <w:jc w:val="left"/>
        <w:rPr>
          <w:b w:val="0"/>
          <w:bCs w:val="0"/>
        </w:rPr>
      </w:pPr>
      <w:r>
        <w:rPr>
          <w:b w:val="0"/>
          <w:bCs w:val="0"/>
        </w:rPr>
        <w:t xml:space="preserve">Students will be expected to demonstrate a working knowledge of basic clinical and theoretical skills through video-taping, role-playing, classroom participation, written case summaries, and oral case presentations. Students will be encouraged to become self-reflective about their role within the therapeutic process through written journals. </w:t>
      </w:r>
    </w:p>
    <w:p w:rsidR="00AF2848" w:rsidRDefault="00AF2848">
      <w:pPr>
        <w:pStyle w:val="Title"/>
        <w:jc w:val="left"/>
      </w:pPr>
    </w:p>
    <w:p w:rsidR="00AF2848" w:rsidRDefault="00AF2848">
      <w:pPr>
        <w:pStyle w:val="Title"/>
        <w:numPr>
          <w:ilvl w:val="0"/>
          <w:numId w:val="6"/>
        </w:numPr>
        <w:jc w:val="left"/>
      </w:pPr>
      <w:r>
        <w:t>No make-up work for missed classes will be allowed; no exceptions.</w:t>
      </w:r>
    </w:p>
    <w:p w:rsidR="00AF2848" w:rsidRDefault="00AF2848">
      <w:pPr>
        <w:pStyle w:val="Title"/>
        <w:numPr>
          <w:ilvl w:val="0"/>
          <w:numId w:val="6"/>
        </w:numPr>
        <w:jc w:val="left"/>
      </w:pPr>
      <w:r>
        <w:t>No late papers will be accepted. If a paper is late, is given no credit. No exceptions.</w:t>
      </w:r>
    </w:p>
    <w:p w:rsidR="00AF2848" w:rsidRDefault="00AF2848">
      <w:pPr>
        <w:pStyle w:val="Title"/>
        <w:numPr>
          <w:ilvl w:val="0"/>
          <w:numId w:val="6"/>
        </w:numPr>
        <w:jc w:val="left"/>
      </w:pPr>
      <w:r>
        <w:t>No extra credit or special arrangements for only one student are permitted.</w:t>
      </w:r>
    </w:p>
    <w:p w:rsidR="00AF2848" w:rsidRDefault="00AF2848">
      <w:pPr>
        <w:pStyle w:val="Title"/>
        <w:numPr>
          <w:ilvl w:val="0"/>
          <w:numId w:val="6"/>
        </w:numPr>
        <w:jc w:val="left"/>
      </w:pPr>
      <w:r>
        <w:t>All work needs to be completed within the time frame of the class. Nothing will be accepted after the last class of the term.</w:t>
      </w:r>
    </w:p>
    <w:p w:rsidR="00AF2848" w:rsidRDefault="00AF2848">
      <w:pPr>
        <w:pStyle w:val="Title"/>
        <w:jc w:val="left"/>
        <w:rPr>
          <w:b w:val="0"/>
          <w:bCs w:val="0"/>
        </w:rPr>
      </w:pPr>
    </w:p>
    <w:p w:rsidR="00AF2848" w:rsidRDefault="00AF2848">
      <w:pPr>
        <w:pStyle w:val="Title"/>
        <w:jc w:val="left"/>
      </w:pPr>
      <w:r>
        <w:sym w:font="Wingdings" w:char="F0D8"/>
      </w:r>
      <w:r>
        <w:t xml:space="preserve"> If student does not get a passing grade from the Clinical Supervisor, student will not pass the course.</w:t>
      </w:r>
    </w:p>
    <w:p w:rsidR="00AF2848" w:rsidRDefault="00AF2848">
      <w:pPr>
        <w:pStyle w:val="Title"/>
        <w:jc w:val="left"/>
        <w:rPr>
          <w:b w:val="0"/>
          <w:bCs w:val="0"/>
        </w:rPr>
      </w:pPr>
    </w:p>
    <w:p w:rsidR="00AF2848" w:rsidRDefault="00AF2848">
      <w:pPr>
        <w:pStyle w:val="Title"/>
        <w:jc w:val="left"/>
        <w:rPr>
          <w:sz w:val="28"/>
        </w:rPr>
      </w:pPr>
      <w:r>
        <w:rPr>
          <w:sz w:val="28"/>
        </w:rPr>
        <w:t>Required Assignments</w:t>
      </w:r>
    </w:p>
    <w:p w:rsidR="00AF2848" w:rsidRDefault="00AF2848">
      <w:pPr>
        <w:pStyle w:val="Title"/>
        <w:jc w:val="left"/>
        <w:rPr>
          <w:b w:val="0"/>
          <w:bCs w:val="0"/>
        </w:rPr>
      </w:pPr>
    </w:p>
    <w:p w:rsidR="00AF2848" w:rsidRDefault="00AF2848">
      <w:pPr>
        <w:pStyle w:val="Title"/>
        <w:jc w:val="left"/>
        <w:rPr>
          <w:b w:val="0"/>
          <w:bCs w:val="0"/>
        </w:rPr>
      </w:pPr>
      <w:r>
        <w:t>Weekly Journal:</w:t>
      </w:r>
      <w:r>
        <w:rPr>
          <w:b w:val="0"/>
          <w:bCs w:val="0"/>
        </w:rPr>
        <w:t xml:space="preserve">  a brief 1- to 2-page paper on how your internship experiences are contributing to your personal and professional development. Include your impressions, thoughts, feelings, and concerns as you evaluate your internship situation, both as a developing therapist and as a member of the team at your internship work site.  You are also expected to make links between your personal style of relating, your personal history, and your experiences with counseling your clients.</w:t>
      </w:r>
    </w:p>
    <w:p w:rsidR="00AF2848" w:rsidRDefault="00AF2848">
      <w:pPr>
        <w:pStyle w:val="Title"/>
        <w:jc w:val="left"/>
        <w:rPr>
          <w:b w:val="0"/>
          <w:bCs w:val="0"/>
        </w:rPr>
      </w:pPr>
    </w:p>
    <w:p w:rsidR="00AF2848" w:rsidRDefault="00AF2848">
      <w:pPr>
        <w:pStyle w:val="Title"/>
        <w:jc w:val="left"/>
        <w:rPr>
          <w:b w:val="0"/>
          <w:bCs w:val="0"/>
        </w:rPr>
      </w:pPr>
      <w:r>
        <w:t>Weekly Supervision Review</w:t>
      </w:r>
      <w:r>
        <w:rPr>
          <w:b w:val="0"/>
          <w:bCs w:val="0"/>
        </w:rPr>
        <w:t xml:space="preserve">:  complete the </w:t>
      </w:r>
      <w:r>
        <w:rPr>
          <w:b w:val="0"/>
          <w:bCs w:val="0"/>
          <w:i/>
          <w:iCs/>
        </w:rPr>
        <w:t>Supervision Preparation Review</w:t>
      </w:r>
      <w:r>
        <w:rPr>
          <w:b w:val="0"/>
          <w:bCs w:val="0"/>
        </w:rPr>
        <w:t xml:space="preserve"> form before each meeting with your site supervisor (Questions 1-6) and the Lessons Learned segment afterward.  Participate in weekly review of your casework and contribute meaningfully to class discussion of peers’ casework.</w:t>
      </w:r>
    </w:p>
    <w:p w:rsidR="00AF2848" w:rsidRDefault="00AF2848">
      <w:pPr>
        <w:pStyle w:val="Title"/>
        <w:jc w:val="left"/>
        <w:rPr>
          <w:b w:val="0"/>
          <w:bCs w:val="0"/>
        </w:rPr>
      </w:pPr>
    </w:p>
    <w:p w:rsidR="00AF2848" w:rsidRDefault="00AF2848">
      <w:pPr>
        <w:pStyle w:val="Title"/>
        <w:jc w:val="left"/>
      </w:pPr>
      <w:r>
        <w:t>Written Case Summaries</w:t>
      </w:r>
      <w:r>
        <w:rPr>
          <w:b w:val="0"/>
          <w:bCs w:val="0"/>
        </w:rPr>
        <w:t xml:space="preserve">:  using the Case Summary outline, write </w:t>
      </w:r>
      <w:r>
        <w:t xml:space="preserve">two (2) case summaries </w:t>
      </w:r>
      <w:r>
        <w:rPr>
          <w:b w:val="0"/>
          <w:bCs w:val="0"/>
        </w:rPr>
        <w:t xml:space="preserve">with clients/families you have seen at least three times.  Appropriate consent forms and two (2) journal articles relevant to the case must accompany each.  Be sure to incorporate the articles in your discussion of the case.  Summaries are to be signed by your site supervisor.  </w:t>
      </w:r>
      <w:r>
        <w:t xml:space="preserve">All written case summaries must be submitted no later than the ninth week.  </w:t>
      </w:r>
      <w:r>
        <w:rPr>
          <w:b w:val="0"/>
          <w:bCs w:val="0"/>
        </w:rPr>
        <w:t xml:space="preserve">You should have completed a </w:t>
      </w:r>
      <w:r>
        <w:t>minimum of one case by the fifth week.</w:t>
      </w:r>
    </w:p>
    <w:p w:rsidR="00AF2848" w:rsidRDefault="00AF2848">
      <w:pPr>
        <w:pStyle w:val="Title"/>
        <w:jc w:val="left"/>
      </w:pPr>
    </w:p>
    <w:p w:rsidR="00AF2848" w:rsidRDefault="00AF2848">
      <w:pPr>
        <w:pStyle w:val="Title"/>
        <w:jc w:val="left"/>
        <w:rPr>
          <w:b w:val="0"/>
          <w:bCs w:val="0"/>
        </w:rPr>
      </w:pPr>
      <w:r>
        <w:t xml:space="preserve">Family Therapy Model / Case Summary Integration Presentations:  </w:t>
      </w:r>
      <w:r>
        <w:rPr>
          <w:b w:val="0"/>
          <w:bCs w:val="0"/>
        </w:rPr>
        <w:t xml:space="preserve">Your </w:t>
      </w:r>
      <w:r>
        <w:t>two (2)</w:t>
      </w:r>
      <w:r>
        <w:rPr>
          <w:b w:val="0"/>
          <w:bCs w:val="0"/>
        </w:rPr>
        <w:t xml:space="preserve"> case summaries to to be presented verbally to the class.  A consent form a and site supervisor’s signature must accompany your presentation. Choose a clinically appropriate Family Therapy Model and integrate it into your presentation. Choose a classmate to role play your case summary client and apply your family therapy model in a dyadic or family therapy demonstration.  We will do  team reviews of the cases as a group to increase exposure to varied points of view as well as to practice case presentation skills.</w:t>
      </w:r>
    </w:p>
    <w:p w:rsidR="00AF2848" w:rsidRDefault="00AF2848">
      <w:pPr>
        <w:pStyle w:val="Title"/>
        <w:jc w:val="left"/>
        <w:rPr>
          <w:b w:val="0"/>
          <w:bCs w:val="0"/>
        </w:rPr>
      </w:pPr>
    </w:p>
    <w:p w:rsidR="00AF2848" w:rsidRDefault="00AF2848">
      <w:pPr>
        <w:pStyle w:val="Title"/>
        <w:jc w:val="left"/>
        <w:rPr>
          <w:b w:val="0"/>
          <w:bCs w:val="0"/>
        </w:rPr>
      </w:pPr>
      <w:r>
        <w:t>Site Video Recording</w:t>
      </w:r>
      <w:r>
        <w:rPr>
          <w:b w:val="0"/>
          <w:bCs w:val="0"/>
        </w:rPr>
        <w:t>:  you will record a counseling session from your internship site and complete a video self-evaluation form in preparation for presentation to the class. Signed releases are required.</w:t>
      </w:r>
    </w:p>
    <w:p w:rsidR="00AF2848" w:rsidRDefault="00AF2848">
      <w:pPr>
        <w:pStyle w:val="Title"/>
        <w:jc w:val="left"/>
        <w:rPr>
          <w:b w:val="0"/>
          <w:bCs w:val="0"/>
        </w:rPr>
      </w:pPr>
    </w:p>
    <w:p w:rsidR="00AF2848" w:rsidRDefault="00AF2848">
      <w:pPr>
        <w:pStyle w:val="Title"/>
        <w:jc w:val="left"/>
        <w:rPr>
          <w:b w:val="0"/>
          <w:bCs w:val="0"/>
        </w:rPr>
      </w:pPr>
    </w:p>
    <w:p w:rsidR="00AF2848" w:rsidRDefault="00AF2848">
      <w:pPr>
        <w:pStyle w:val="Title"/>
        <w:jc w:val="left"/>
      </w:pPr>
      <w:r>
        <w:t>Family Therapy Model / Case Summary Integration Presentations will be scheduled at the first class meeting.</w:t>
      </w:r>
    </w:p>
    <w:p w:rsidR="00AF2848" w:rsidRDefault="00AF2848">
      <w:pPr>
        <w:pStyle w:val="Title"/>
        <w:jc w:val="left"/>
      </w:pPr>
    </w:p>
    <w:p w:rsidR="00AF2848" w:rsidRDefault="00AF2848">
      <w:pPr>
        <w:pStyle w:val="Title"/>
        <w:jc w:val="left"/>
      </w:pPr>
      <w:r>
        <w:t>Forms</w:t>
      </w:r>
    </w:p>
    <w:p w:rsidR="00AF2848" w:rsidRDefault="00AF2848">
      <w:pPr>
        <w:pStyle w:val="Title"/>
        <w:jc w:val="left"/>
      </w:pPr>
    </w:p>
    <w:p w:rsidR="00AF2848" w:rsidRDefault="00AF2848">
      <w:pPr>
        <w:pStyle w:val="Title"/>
        <w:numPr>
          <w:ilvl w:val="0"/>
          <w:numId w:val="7"/>
        </w:numPr>
        <w:jc w:val="left"/>
      </w:pPr>
      <w:r>
        <w:t xml:space="preserve">Hours, Logs, Log Summary –  </w:t>
      </w:r>
      <w:r>
        <w:rPr>
          <w:b w:val="0"/>
          <w:bCs w:val="0"/>
        </w:rPr>
        <w:t xml:space="preserve">To be submitted on a regular </w:t>
      </w:r>
      <w:r>
        <w:t xml:space="preserve">weekly </w:t>
      </w:r>
      <w:r>
        <w:rPr>
          <w:b w:val="0"/>
          <w:bCs w:val="0"/>
        </w:rPr>
        <w:t>basis.</w:t>
      </w:r>
    </w:p>
    <w:p w:rsidR="00AF2848" w:rsidRDefault="00AF2848">
      <w:pPr>
        <w:pStyle w:val="Title"/>
        <w:numPr>
          <w:ilvl w:val="0"/>
          <w:numId w:val="7"/>
        </w:numPr>
        <w:jc w:val="left"/>
      </w:pPr>
      <w:r>
        <w:t xml:space="preserve">Site Supervisor’s Evaluation –  </w:t>
      </w:r>
      <w:r>
        <w:rPr>
          <w:b w:val="0"/>
          <w:bCs w:val="0"/>
        </w:rPr>
        <w:t xml:space="preserve">Must be turned in no later than the </w:t>
      </w:r>
      <w:r>
        <w:t>8</w:t>
      </w:r>
      <w:r>
        <w:rPr>
          <w:vertAlign w:val="superscript"/>
        </w:rPr>
        <w:t>th</w:t>
      </w:r>
      <w:r>
        <w:t xml:space="preserve"> week of class.</w:t>
      </w:r>
      <w:r>
        <w:rPr>
          <w:b w:val="0"/>
          <w:bCs w:val="0"/>
        </w:rPr>
        <w:t xml:space="preserve">  This will constitute 30% of your final grade.</w:t>
      </w:r>
    </w:p>
    <w:p w:rsidR="00AF2848" w:rsidRDefault="00AF2848" w:rsidP="003D4567">
      <w:pPr>
        <w:pStyle w:val="Title"/>
        <w:numPr>
          <w:ilvl w:val="0"/>
          <w:numId w:val="7"/>
        </w:numPr>
        <w:jc w:val="left"/>
      </w:pPr>
      <w:r>
        <w:t xml:space="preserve">Student Evaluation of Site and Site Supervisor –  </w:t>
      </w:r>
      <w:r>
        <w:rPr>
          <w:b w:val="0"/>
          <w:bCs w:val="0"/>
        </w:rPr>
        <w:t xml:space="preserve">To be submitted in the </w:t>
      </w:r>
      <w:r>
        <w:t>9</w:t>
      </w:r>
      <w:r>
        <w:rPr>
          <w:vertAlign w:val="superscript"/>
        </w:rPr>
        <w:t>th</w:t>
      </w:r>
      <w:r>
        <w:t xml:space="preserve"> week of class. </w:t>
      </w:r>
    </w:p>
    <w:p w:rsidR="00AF2848" w:rsidRDefault="00AF2848">
      <w:pPr>
        <w:pStyle w:val="Title"/>
        <w:jc w:val="left"/>
      </w:pPr>
    </w:p>
    <w:p w:rsidR="00AF2848" w:rsidRDefault="00AF2848">
      <w:pPr>
        <w:pStyle w:val="Title"/>
        <w:jc w:val="left"/>
        <w:rPr>
          <w:u w:val="single"/>
        </w:rPr>
      </w:pPr>
    </w:p>
    <w:p w:rsidR="00AF2848" w:rsidRDefault="00AF2848">
      <w:pPr>
        <w:pStyle w:val="Title"/>
        <w:jc w:val="left"/>
        <w:rPr>
          <w:u w:val="single"/>
        </w:rPr>
      </w:pPr>
      <w:r>
        <w:rPr>
          <w:u w:val="single"/>
        </w:rPr>
        <w:t>Scientific Method Definitions</w:t>
      </w:r>
    </w:p>
    <w:p w:rsidR="00AF2848" w:rsidRDefault="00AF2848">
      <w:pPr>
        <w:jc w:val="center"/>
        <w:rPr>
          <w:rFonts w:eastAsia="Batang"/>
        </w:rPr>
      </w:pPr>
    </w:p>
    <w:p w:rsidR="00AF2848" w:rsidRDefault="00AF2848">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rsidR="00AF2848" w:rsidRDefault="00AF2848">
      <w:pPr>
        <w:rPr>
          <w:rFonts w:eastAsia="Batang"/>
        </w:rPr>
      </w:pPr>
    </w:p>
    <w:p w:rsidR="00AF2848" w:rsidRDefault="00AF2848">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 xml:space="preserve">THAN </w:t>
      </w:r>
      <w:smartTag w:uri="urn:schemas-microsoft-com:office:smarttags" w:element="address">
        <w:smartTag w:uri="urn:schemas-microsoft-com:office:smarttags" w:element="Street">
          <w:r>
            <w:rPr>
              <w:rFonts w:eastAsia="Batang"/>
              <w:b/>
              <w:bCs/>
            </w:rPr>
            <w:t>A WAY</w:t>
          </w:r>
        </w:smartTag>
      </w:smartTag>
      <w:r>
        <w:rPr>
          <w:rFonts w:eastAsia="Batang"/>
          <w:b/>
          <w:bCs/>
        </w:rPr>
        <w:t xml:space="preserve"> OF LIMITING FALSE CONCLUSIONS ABOUT NATURAL EVENTS.</w:t>
      </w:r>
    </w:p>
    <w:p w:rsidR="00AF2848" w:rsidRDefault="00AF2848">
      <w:pPr>
        <w:rPr>
          <w:rFonts w:eastAsia="Batang"/>
        </w:rPr>
      </w:pPr>
    </w:p>
    <w:p w:rsidR="00AF2848" w:rsidRDefault="00AF2848">
      <w:pPr>
        <w:rPr>
          <w:rFonts w:eastAsia="Batang"/>
        </w:rPr>
      </w:pPr>
      <w:r>
        <w:rPr>
          <w:rFonts w:eastAsia="Batang"/>
        </w:rPr>
        <w:t>Knowledge of which the credibility of a profession is based must be objective and verifiable (testable) rather than subjective and untestable.</w:t>
      </w:r>
    </w:p>
    <w:p w:rsidR="00AF2848" w:rsidRDefault="00AF2848">
      <w:pPr>
        <w:rPr>
          <w:rFonts w:eastAsia="Batang"/>
        </w:rPr>
      </w:pPr>
    </w:p>
    <w:p w:rsidR="00AF2848" w:rsidRDefault="00AF2848">
      <w:pPr>
        <w:rPr>
          <w:rFonts w:eastAsia="Batang"/>
        </w:rPr>
      </w:pPr>
      <w:r>
        <w:rPr>
          <w:rFonts w:eastAsia="Batang"/>
          <w:b/>
          <w:bCs/>
        </w:rPr>
        <w:t>SCIENCE</w:t>
      </w:r>
      <w:r>
        <w:rPr>
          <w:rFonts w:eastAsia="Batang"/>
        </w:rPr>
        <w:t xml:space="preserve"> is a mode of controlled inquiry to develop an objective, effective, and credible way of knowing.</w:t>
      </w:r>
    </w:p>
    <w:p w:rsidR="00AF2848" w:rsidRDefault="00AF2848">
      <w:pPr>
        <w:rPr>
          <w:rFonts w:eastAsia="Batang"/>
        </w:rPr>
      </w:pPr>
    </w:p>
    <w:p w:rsidR="00AF2848" w:rsidRDefault="00AF2848">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rsidR="00AF2848" w:rsidRDefault="00AF2848">
      <w:pPr>
        <w:rPr>
          <w:rFonts w:eastAsia="Batang"/>
        </w:rPr>
      </w:pPr>
    </w:p>
    <w:p w:rsidR="00AF2848" w:rsidRDefault="00AF2848">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AF2848" w:rsidRDefault="00AF2848">
      <w:pPr>
        <w:rPr>
          <w:rFonts w:eastAsia="Batang"/>
        </w:rPr>
      </w:pPr>
    </w:p>
    <w:p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Design And Counseling</w:t>
      </w:r>
    </w:p>
    <w:p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Heppner, Kivlighan, and Wampold</w:t>
      </w:r>
    </w:p>
    <w:p w:rsidR="00AF2848" w:rsidRDefault="00AF2848">
      <w:pPr>
        <w:rPr>
          <w:rFonts w:eastAsia="Batang"/>
        </w:rPr>
      </w:pPr>
    </w:p>
    <w:p w:rsidR="00AF2848" w:rsidRDefault="00AF2848">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rsidR="00AF2848" w:rsidRDefault="00AF2848">
      <w:pPr>
        <w:rPr>
          <w:rFonts w:eastAsia="Batang"/>
        </w:rPr>
      </w:pPr>
    </w:p>
    <w:p w:rsidR="00AF2848" w:rsidRDefault="00AF2848">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rsidR="00AF2848" w:rsidRDefault="00AF2848">
      <w:pPr>
        <w:rPr>
          <w:rFonts w:eastAsia="Batang"/>
        </w:rPr>
      </w:pPr>
    </w:p>
    <w:p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Method In Social Relations</w:t>
      </w:r>
    </w:p>
    <w:p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rsidR="00AF2848" w:rsidRDefault="00AF2848">
      <w:pPr>
        <w:rPr>
          <w:rFonts w:eastAsia="Batang"/>
        </w:rPr>
      </w:pPr>
    </w:p>
    <w:p w:rsidR="00AF2848" w:rsidRDefault="00AF2848">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rsidR="00AF2848" w:rsidRDefault="00AF2848">
      <w:pPr>
        <w:rPr>
          <w:rFonts w:eastAsia="Batang"/>
        </w:rPr>
      </w:pPr>
    </w:p>
    <w:p w:rsidR="00AF2848" w:rsidRDefault="00AF2848">
      <w:pPr>
        <w:rPr>
          <w:rFonts w:eastAsia="Batang"/>
        </w:rPr>
      </w:pPr>
      <w:r>
        <w:rPr>
          <w:rFonts w:eastAsia="Batang"/>
        </w:rPr>
        <w:t>Scientific research has four general goals: (1) to describe behavior, (2) to predict behavior, (3) to determine the causes of behavior, and (4) to understand orexplain behavior.</w:t>
      </w:r>
    </w:p>
    <w:p w:rsidR="00AF2848" w:rsidRDefault="00AF2848">
      <w:pPr>
        <w:rPr>
          <w:rFonts w:eastAsia="Batang"/>
        </w:rPr>
      </w:pPr>
    </w:p>
    <w:p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Methods In Behavioral Research</w:t>
      </w:r>
      <w:r>
        <w:rPr>
          <w:rFonts w:eastAsia="Batang"/>
        </w:rPr>
        <w:t>; Cozby</w:t>
      </w:r>
    </w:p>
    <w:p w:rsidR="00AF2848" w:rsidRDefault="00AF2848">
      <w:pPr>
        <w:rPr>
          <w:rFonts w:eastAsia="Batang"/>
        </w:rPr>
      </w:pPr>
    </w:p>
    <w:p w:rsidR="00AF2848" w:rsidRDefault="00AF2848">
      <w:pPr>
        <w:rPr>
          <w:rFonts w:eastAsia="Batang"/>
        </w:rPr>
      </w:pPr>
      <w:r>
        <w:rPr>
          <w:rFonts w:eastAsia="Batang"/>
        </w:rPr>
        <w:t>In order to verify the reliability and validity of scientific research it is important to replicate the results.  It is the preponderance of evidence that establishes/supports the theory.</w:t>
      </w:r>
    </w:p>
    <w:p w:rsidR="00AF2848" w:rsidRDefault="00AF2848">
      <w:pPr>
        <w:ind w:left="3600"/>
        <w:rPr>
          <w:rFonts w:eastAsia="Batang"/>
        </w:rPr>
      </w:pPr>
      <w:hyperlink r:id="rId5" w:history="1">
        <w:r>
          <w:rPr>
            <w:rStyle w:val="Hyperlink"/>
            <w:rFonts w:eastAsia="Batang"/>
          </w:rPr>
          <w:t>http://allpsych.com/researchmethods/replication.html</w:t>
        </w:r>
      </w:hyperlink>
      <w:r>
        <w:rPr>
          <w:rFonts w:eastAsia="Batang"/>
        </w:rPr>
        <w:t xml:space="preserve">   </w:t>
      </w:r>
    </w:p>
    <w:p w:rsidR="00AF2848" w:rsidRDefault="00AF2848"/>
    <w:p w:rsidR="00AF2848" w:rsidRDefault="00AF2848">
      <w:pPr>
        <w:pStyle w:val="Title"/>
        <w:jc w:val="left"/>
        <w:rPr>
          <w:u w:val="single"/>
        </w:rPr>
      </w:pPr>
    </w:p>
    <w:p w:rsidR="00AF2848" w:rsidRDefault="00AF2848">
      <w:pPr>
        <w:pStyle w:val="Title"/>
        <w:jc w:val="left"/>
        <w:rPr>
          <w:b w:val="0"/>
          <w:bCs w:val="0"/>
        </w:rPr>
      </w:pPr>
      <w:r>
        <w:t>Participation &amp;Attendance</w:t>
      </w:r>
      <w:r>
        <w:rPr>
          <w:b w:val="0"/>
          <w:bCs w:val="0"/>
        </w:rPr>
        <w:t xml:space="preserve"> </w:t>
      </w:r>
    </w:p>
    <w:p w:rsidR="00AF2848" w:rsidRDefault="00AF2848">
      <w:pPr>
        <w:pStyle w:val="Title"/>
        <w:jc w:val="left"/>
        <w:rPr>
          <w:b w:val="0"/>
          <w:bCs w:val="0"/>
        </w:rPr>
      </w:pPr>
      <w:r>
        <w:rPr>
          <w:b w:val="0"/>
          <w:bCs w:val="0"/>
        </w:rPr>
        <w:t xml:space="preserve">Professionalism is expected at all times and will be reflected in regular attendance, informed and active class participation, timely completion of assignments, and accountability in relating with peers, instructor, and the practicum site supervisor. </w:t>
      </w:r>
    </w:p>
    <w:p w:rsidR="00AF2848" w:rsidRDefault="00AF2848">
      <w:pPr>
        <w:pStyle w:val="Title"/>
        <w:jc w:val="left"/>
        <w:rPr>
          <w:b w:val="0"/>
          <w:bCs w:val="0"/>
        </w:rPr>
      </w:pPr>
    </w:p>
    <w:p w:rsidR="00AF2848" w:rsidRDefault="00AF2848">
      <w:pPr>
        <w:pStyle w:val="Title"/>
        <w:rPr>
          <w:sz w:val="28"/>
        </w:rPr>
      </w:pPr>
      <w:r>
        <w:rPr>
          <w:sz w:val="28"/>
        </w:rPr>
        <w:t>If you miss more than one class, you will be given a C, and you must retake the class.</w:t>
      </w:r>
    </w:p>
    <w:p w:rsidR="00AF2848" w:rsidRDefault="00AF2848">
      <w:pPr>
        <w:pStyle w:val="Title"/>
        <w:rPr>
          <w:sz w:val="28"/>
        </w:rPr>
      </w:pPr>
    </w:p>
    <w:p w:rsidR="00AF2848" w:rsidRDefault="00AF2848">
      <w:pPr>
        <w:pStyle w:val="Title"/>
        <w:jc w:val="left"/>
      </w:pPr>
      <w:r>
        <w:t>University Attendance Policy</w:t>
      </w:r>
      <w:r>
        <w:rPr>
          <w:b w:val="0"/>
          <w:bCs w:val="0"/>
        </w:rPr>
        <w:t xml:space="preserve"> states that “</w:t>
      </w:r>
      <w:r>
        <w:rPr>
          <w:b w:val="0"/>
          <w:bCs w:val="0"/>
          <w:i/>
          <w:iCs/>
        </w:rPr>
        <w:t xml:space="preserve">Students are expected to attend class regularly and to be on time for class.  </w:t>
      </w:r>
      <w:r>
        <w:rPr>
          <w:i/>
          <w:iCs/>
        </w:rPr>
        <w:t>Since our courses are offered on accelerated semesters, a student who misses more than one (1) class has missed a substantial portion of the material presented.  In this case, the student will automatically receive a C for the course, requiring the student to retake the course in its entirety.</w:t>
      </w:r>
      <w:r>
        <w:rPr>
          <w:b w:val="0"/>
          <w:bCs w:val="0"/>
          <w:i/>
          <w:iCs/>
        </w:rPr>
        <w:t xml:space="preserve">  The policy on tardiness is left to the discretion of the instructor, but be advised that extreme tardiness may be viewed as an absence.  Missing one class may, at the discretion of the instructor, may result in student’s grade being lowered by one letter grade.”</w:t>
      </w:r>
      <w:r>
        <w:rPr>
          <w:b w:val="0"/>
          <w:bCs w:val="0"/>
        </w:rPr>
        <w:t xml:space="preserve"> (</w:t>
      </w:r>
      <w:r>
        <w:t>University Policy affective Spring 2005)</w:t>
      </w:r>
    </w:p>
    <w:p w:rsidR="00AF2848" w:rsidRDefault="00AF2848">
      <w:pPr>
        <w:pStyle w:val="Title"/>
        <w:jc w:val="left"/>
      </w:pPr>
    </w:p>
    <w:p w:rsidR="00AF2848" w:rsidRDefault="00AF2848">
      <w:pPr>
        <w:pStyle w:val="Title"/>
        <w:jc w:val="left"/>
      </w:pPr>
    </w:p>
    <w:p w:rsidR="00AF2848" w:rsidRDefault="00AF2848">
      <w:pPr>
        <w:pStyle w:val="Title"/>
        <w:jc w:val="left"/>
      </w:pPr>
      <w:r>
        <w:t>Points Possible</w:t>
      </w:r>
    </w:p>
    <w:p w:rsidR="00AF2848" w:rsidRDefault="00AF2848">
      <w:pPr>
        <w:pStyle w:val="Title"/>
        <w:jc w:val="left"/>
        <w:rPr>
          <w:b w:val="0"/>
          <w:bCs w:val="0"/>
        </w:rPr>
      </w:pPr>
    </w:p>
    <w:p w:rsidR="00AF2848" w:rsidRDefault="00AF2848">
      <w:pPr>
        <w:pStyle w:val="Title"/>
        <w:jc w:val="left"/>
        <w:rPr>
          <w:b w:val="0"/>
          <w:bCs w:val="0"/>
        </w:rPr>
      </w:pPr>
      <w:r>
        <w:rPr>
          <w:b w:val="0"/>
          <w:bCs w:val="0"/>
        </w:rPr>
        <w:tab/>
        <w:t>Weekly Journal…………………………………………….10 points (10 @ 1 point each)</w:t>
      </w:r>
    </w:p>
    <w:p w:rsidR="00AF2848" w:rsidRDefault="00AF2848">
      <w:pPr>
        <w:pStyle w:val="Title"/>
        <w:jc w:val="left"/>
        <w:rPr>
          <w:b w:val="0"/>
          <w:bCs w:val="0"/>
        </w:rPr>
      </w:pPr>
      <w:r>
        <w:rPr>
          <w:b w:val="0"/>
          <w:bCs w:val="0"/>
        </w:rPr>
        <w:tab/>
        <w:t>Supervision Review Forms………………………………...10 Points (10 @ 1 point each)</w:t>
      </w:r>
    </w:p>
    <w:p w:rsidR="00AF2848" w:rsidRDefault="00AF2848">
      <w:pPr>
        <w:pStyle w:val="Title"/>
        <w:jc w:val="left"/>
        <w:rPr>
          <w:b w:val="0"/>
          <w:bCs w:val="0"/>
        </w:rPr>
      </w:pPr>
      <w:r>
        <w:rPr>
          <w:b w:val="0"/>
          <w:bCs w:val="0"/>
        </w:rPr>
        <w:tab/>
        <w:t xml:space="preserve">Case Summaries…………………………………………....25 points (2 @ 12.5 pts. each)                                FamilyTherapy Model / Case Summary Integration Presentations.40 points (2 @20 points each)    </w:t>
      </w:r>
    </w:p>
    <w:p w:rsidR="00AF2848" w:rsidRDefault="00AF2848">
      <w:pPr>
        <w:pStyle w:val="Title"/>
        <w:jc w:val="left"/>
        <w:rPr>
          <w:b w:val="0"/>
          <w:bCs w:val="0"/>
        </w:rPr>
      </w:pPr>
      <w:r>
        <w:rPr>
          <w:b w:val="0"/>
          <w:bCs w:val="0"/>
        </w:rPr>
        <w:tab/>
        <w:t>Internship Site Video……………………………………….15 points</w:t>
      </w:r>
    </w:p>
    <w:p w:rsidR="00AF2848" w:rsidRDefault="00AF2848">
      <w:pPr>
        <w:pStyle w:val="Title"/>
        <w:jc w:val="left"/>
        <w:rPr>
          <w:b w:val="0"/>
          <w:bCs w:val="0"/>
        </w:rPr>
      </w:pPr>
      <w:r>
        <w:rPr>
          <w:b w:val="0"/>
          <w:bCs w:val="0"/>
        </w:rPr>
        <w:tab/>
        <w:t>Participation &amp; Attendance…………………………………40 points</w:t>
      </w:r>
    </w:p>
    <w:p w:rsidR="00AF2848" w:rsidRDefault="00AF2848">
      <w:pPr>
        <w:pStyle w:val="Title"/>
        <w:jc w:val="left"/>
        <w:rPr>
          <w:b w:val="0"/>
          <w:bCs w:val="0"/>
        </w:rPr>
      </w:pPr>
      <w:r>
        <w:rPr>
          <w:b w:val="0"/>
          <w:bCs w:val="0"/>
        </w:rPr>
        <w:tab/>
        <w:t>Site Supervisor Evaluation………………………………….60 points</w:t>
      </w:r>
    </w:p>
    <w:p w:rsidR="00AF2848" w:rsidRDefault="00AF2848">
      <w:pPr>
        <w:pStyle w:val="Title"/>
        <w:jc w:val="left"/>
        <w:rPr>
          <w:b w:val="0"/>
          <w:bCs w:val="0"/>
        </w:rPr>
      </w:pPr>
    </w:p>
    <w:p w:rsidR="00AF2848" w:rsidRDefault="00AF2848">
      <w:pPr>
        <w:pStyle w:val="Title"/>
        <w:jc w:val="left"/>
        <w:rPr>
          <w:b w:val="0"/>
          <w:bCs w:val="0"/>
        </w:rPr>
      </w:pPr>
      <w:r>
        <w:rPr>
          <w:b w:val="0"/>
          <w:bCs w:val="0"/>
        </w:rPr>
        <w:tab/>
        <w:t>Total Possible……………………………………………….200 points</w:t>
      </w:r>
    </w:p>
    <w:p w:rsidR="00AF2848" w:rsidRDefault="00AF2848">
      <w:pPr>
        <w:pStyle w:val="Title"/>
        <w:jc w:val="left"/>
        <w:rPr>
          <w:b w:val="0"/>
          <w:bCs w:val="0"/>
        </w:rPr>
      </w:pPr>
    </w:p>
    <w:p w:rsidR="00AF2848" w:rsidRDefault="00AF2848">
      <w:pPr>
        <w:pStyle w:val="Title"/>
        <w:jc w:val="left"/>
      </w:pPr>
      <w:r>
        <w:t>Grading</w:t>
      </w:r>
    </w:p>
    <w:p w:rsidR="00AF2848" w:rsidRDefault="00AF2848">
      <w:pPr>
        <w:pStyle w:val="Title"/>
        <w:jc w:val="left"/>
        <w:rPr>
          <w:b w:val="0"/>
          <w:bCs w:val="0"/>
        </w:rPr>
      </w:pPr>
    </w:p>
    <w:p w:rsidR="00AF2848" w:rsidRDefault="00AF2848">
      <w:pPr>
        <w:pStyle w:val="Title"/>
        <w:jc w:val="left"/>
        <w:rPr>
          <w:b w:val="0"/>
          <w:bCs w:val="0"/>
        </w:rPr>
      </w:pPr>
      <w:r>
        <w:rPr>
          <w:b w:val="0"/>
          <w:bCs w:val="0"/>
        </w:rPr>
        <w:tab/>
      </w:r>
      <w:r>
        <w:t>A</w:t>
      </w:r>
      <w:r>
        <w:rPr>
          <w:b w:val="0"/>
          <w:bCs w:val="0"/>
        </w:rPr>
        <w:t xml:space="preserve"> = 180-200 points</w:t>
      </w:r>
    </w:p>
    <w:p w:rsidR="00AF2848" w:rsidRDefault="00AF2848">
      <w:pPr>
        <w:pStyle w:val="Title"/>
        <w:jc w:val="left"/>
        <w:rPr>
          <w:b w:val="0"/>
          <w:bCs w:val="0"/>
        </w:rPr>
      </w:pPr>
      <w:r>
        <w:rPr>
          <w:b w:val="0"/>
          <w:bCs w:val="0"/>
        </w:rPr>
        <w:tab/>
      </w:r>
      <w:r>
        <w:t>B</w:t>
      </w:r>
      <w:r>
        <w:rPr>
          <w:b w:val="0"/>
          <w:bCs w:val="0"/>
        </w:rPr>
        <w:t xml:space="preserve"> = 160-179 points</w:t>
      </w:r>
    </w:p>
    <w:p w:rsidR="00AF2848" w:rsidRDefault="00AF2848">
      <w:pPr>
        <w:pStyle w:val="Title"/>
        <w:jc w:val="left"/>
        <w:rPr>
          <w:b w:val="0"/>
          <w:bCs w:val="0"/>
        </w:rPr>
      </w:pPr>
    </w:p>
    <w:p w:rsidR="00AF2848" w:rsidRDefault="00AF2848">
      <w:pPr>
        <w:pStyle w:val="Title"/>
        <w:rPr>
          <w:sz w:val="28"/>
        </w:rPr>
      </w:pPr>
      <w:r>
        <w:rPr>
          <w:sz w:val="28"/>
        </w:rPr>
        <w:t>If student does not receive a passing grade from the clinical supervisor, student will not pass the course.</w:t>
      </w:r>
    </w:p>
    <w:p w:rsidR="00AF2848" w:rsidRDefault="00AF2848">
      <w:pPr>
        <w:rPr>
          <w:sz w:val="28"/>
        </w:rPr>
      </w:pPr>
    </w:p>
    <w:p w:rsidR="00AF2848" w:rsidRDefault="00AF2848">
      <w:pPr>
        <w:pStyle w:val="Heading1"/>
      </w:pPr>
      <w:r>
        <w:t>Students with Disabilities</w:t>
      </w:r>
    </w:p>
    <w:p w:rsidR="00AF2848" w:rsidRDefault="00AF2848">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AF2848" w:rsidRDefault="00AF2848">
      <w:pPr>
        <w:pStyle w:val="BodyText2"/>
        <w:rPr>
          <w:b w:val="0"/>
          <w:bCs w:val="0"/>
          <w:u w:val="single"/>
        </w:rPr>
      </w:pPr>
    </w:p>
    <w:p w:rsidR="00AF2848" w:rsidRDefault="00AF2848">
      <w:pPr>
        <w:pStyle w:val="BodyText2"/>
        <w:rPr>
          <w:i w:val="0"/>
          <w:iCs w:val="0"/>
          <w:u w:val="single"/>
        </w:rPr>
      </w:pPr>
      <w:r>
        <w:rPr>
          <w:i w:val="0"/>
          <w:iCs w:val="0"/>
          <w:u w:val="single"/>
        </w:rPr>
        <w:t>Marianist Educational Values</w:t>
      </w:r>
    </w:p>
    <w:p w:rsidR="00AF2848" w:rsidRDefault="00AF2848">
      <w:pPr>
        <w:pStyle w:val="BodyText"/>
      </w:pPr>
      <w:r>
        <w:t xml:space="preserve">Chaminade University is a Catholic, Marianist University.  The five characteristics of a Marianist education are:  </w:t>
      </w:r>
    </w:p>
    <w:p w:rsidR="00AF2848" w:rsidRDefault="00AF2848">
      <w:pPr>
        <w:pStyle w:val="BodyText2"/>
        <w:rPr>
          <w:i w:val="0"/>
          <w:iCs w:val="0"/>
        </w:rPr>
      </w:pPr>
    </w:p>
    <w:p w:rsidR="00AF2848" w:rsidRDefault="00AF2848">
      <w:pPr>
        <w:numPr>
          <w:ilvl w:val="0"/>
          <w:numId w:val="5"/>
        </w:numPr>
        <w:rPr>
          <w:b/>
          <w:bCs/>
        </w:rPr>
      </w:pPr>
      <w:r>
        <w:rPr>
          <w:b/>
          <w:bCs/>
        </w:rPr>
        <w:t>Educate for Formation in Faith</w:t>
      </w:r>
    </w:p>
    <w:p w:rsidR="00AF2848" w:rsidRDefault="00AF2848">
      <w:pPr>
        <w:ind w:lef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F2848" w:rsidRDefault="00AF2848">
      <w:pPr>
        <w:numPr>
          <w:ilvl w:val="0"/>
          <w:numId w:val="5"/>
        </w:numPr>
        <w:rPr>
          <w:b/>
          <w:bCs/>
        </w:rPr>
      </w:pPr>
      <w:r>
        <w:rPr>
          <w:b/>
          <w:bCs/>
        </w:rPr>
        <w:t>Provide an Excellent Education</w:t>
      </w:r>
    </w:p>
    <w:p w:rsidR="00AF2848" w:rsidRDefault="00AF2848">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AF2848" w:rsidRDefault="00AF2848">
      <w:pPr>
        <w:numPr>
          <w:ilvl w:val="0"/>
          <w:numId w:val="5"/>
        </w:numPr>
        <w:rPr>
          <w:b/>
          <w:bCs/>
        </w:rPr>
      </w:pPr>
      <w:r>
        <w:rPr>
          <w:b/>
          <w:bCs/>
        </w:rPr>
        <w:t>Educate in Family Spirit</w:t>
      </w:r>
    </w:p>
    <w:p w:rsidR="00AF2848" w:rsidRDefault="00AF2848">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AF2848" w:rsidRDefault="00AF2848">
      <w:pPr>
        <w:numPr>
          <w:ilvl w:val="0"/>
          <w:numId w:val="5"/>
        </w:numPr>
        <w:rPr>
          <w:b/>
          <w:bCs/>
        </w:rPr>
      </w:pPr>
      <w:r>
        <w:rPr>
          <w:b/>
          <w:bCs/>
        </w:rPr>
        <w:t>Educate for Service, Justice, and Peace</w:t>
      </w:r>
    </w:p>
    <w:p w:rsidR="00AF2848" w:rsidRDefault="00AF2848">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AF2848" w:rsidRDefault="00AF2848">
      <w:pPr>
        <w:numPr>
          <w:ilvl w:val="0"/>
          <w:numId w:val="5"/>
        </w:numPr>
        <w:rPr>
          <w:b/>
          <w:bCs/>
        </w:rPr>
      </w:pPr>
      <w:r>
        <w:rPr>
          <w:b/>
          <w:bCs/>
        </w:rPr>
        <w:t>Educate for Adaptation to Change</w:t>
      </w:r>
    </w:p>
    <w:p w:rsidR="00AF2848" w:rsidRDefault="00AF2848">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AF2848" w:rsidRDefault="00AF2848">
      <w:pPr>
        <w:ind w:left="1080"/>
      </w:pPr>
    </w:p>
    <w:p w:rsidR="00AF2848" w:rsidRDefault="00AF2848">
      <w:pPr>
        <w:pStyle w:val="BodyText"/>
        <w:ind w:left="2160"/>
      </w:pPr>
      <w:r>
        <w:t xml:space="preserve">Selected from </w:t>
      </w:r>
      <w:r>
        <w:rPr>
          <w:i/>
          <w:iCs/>
        </w:rPr>
        <w:t>Characteristics of Marianist Universities: A Resource Paper</w:t>
      </w:r>
      <w:r>
        <w:t>, Published in 1999 by Chaminade University of Honolulu, St. Mary’s University and University of Dayton</w:t>
      </w:r>
    </w:p>
    <w:p w:rsidR="00AF2848" w:rsidRDefault="00AF2848"/>
    <w:p w:rsidR="00AF2848" w:rsidRDefault="00AF2848">
      <w:pPr>
        <w:ind w:left="720" w:firstLine="720"/>
      </w:pPr>
      <w:r>
        <w:t>Each of these characteristics is integrated, to varying degrees, in this course.</w:t>
      </w:r>
    </w:p>
    <w:p w:rsidR="00AF2848" w:rsidRDefault="00AF2848">
      <w:pPr>
        <w:rPr>
          <w:b/>
          <w:bCs/>
          <w:u w:val="single"/>
        </w:rPr>
      </w:pPr>
    </w:p>
    <w:p w:rsidR="00AF2848" w:rsidRDefault="00AF2848">
      <w:pPr>
        <w:rPr>
          <w:b/>
          <w:bCs/>
          <w:u w:val="single"/>
        </w:rPr>
      </w:pPr>
      <w:r>
        <w:rPr>
          <w:b/>
          <w:bCs/>
          <w:u w:val="single"/>
        </w:rPr>
        <w:t>Tentative Course Schedule</w:t>
      </w:r>
    </w:p>
    <w:p w:rsidR="00AF2848" w:rsidRDefault="00AF2848">
      <w:pPr>
        <w:rPr>
          <w:b/>
          <w:bCs/>
          <w:u w:val="single"/>
        </w:rPr>
      </w:pPr>
    </w:p>
    <w:bookmarkEnd w:id="1"/>
    <w:bookmarkEnd w:id="2"/>
    <w:p w:rsidR="00AF2848" w:rsidRDefault="00AF2848">
      <w:r>
        <w:t>Week 1</w:t>
      </w:r>
    </w:p>
    <w:p w:rsidR="00AF2848" w:rsidRDefault="00AF2848"/>
    <w:p w:rsidR="00AF2848" w:rsidRDefault="00AF2848">
      <w:pPr>
        <w:numPr>
          <w:ilvl w:val="0"/>
          <w:numId w:val="8"/>
        </w:numPr>
      </w:pPr>
      <w:r>
        <w:t>Introductions, syllabus review, and class schedule</w:t>
      </w:r>
    </w:p>
    <w:p w:rsidR="00AF2848" w:rsidRDefault="00AF2848">
      <w:pPr>
        <w:numPr>
          <w:ilvl w:val="0"/>
          <w:numId w:val="8"/>
        </w:numPr>
      </w:pPr>
      <w:r>
        <w:t>Internship site case review</w:t>
      </w:r>
    </w:p>
    <w:p w:rsidR="00AF2848" w:rsidRDefault="00AF2848">
      <w:pPr>
        <w:numPr>
          <w:ilvl w:val="0"/>
          <w:numId w:val="8"/>
        </w:numPr>
      </w:pPr>
      <w:r>
        <w:t>Dates for Family Therapy Model /  Case summary Integration presentations</w:t>
      </w:r>
    </w:p>
    <w:p w:rsidR="00AF2848" w:rsidRDefault="00AF2848">
      <w:pPr>
        <w:numPr>
          <w:ilvl w:val="0"/>
          <w:numId w:val="8"/>
        </w:numPr>
      </w:pPr>
      <w:r>
        <w:t>Reading TBA</w:t>
      </w:r>
    </w:p>
    <w:p w:rsidR="00AF2848" w:rsidRDefault="00AF2848"/>
    <w:p w:rsidR="00AF2848" w:rsidRDefault="00AF2848"/>
    <w:p w:rsidR="00AF2848" w:rsidRDefault="00AF2848"/>
    <w:p w:rsidR="00AF2848" w:rsidRDefault="00AF2848">
      <w:r>
        <w:t>Week 2</w:t>
      </w:r>
    </w:p>
    <w:p w:rsidR="00AF2848" w:rsidRDefault="00AF2848"/>
    <w:p w:rsidR="00AF2848" w:rsidRDefault="00AF2848">
      <w:pPr>
        <w:numPr>
          <w:ilvl w:val="0"/>
          <w:numId w:val="9"/>
        </w:numPr>
      </w:pPr>
      <w:r>
        <w:t>Internship site case review</w:t>
      </w:r>
    </w:p>
    <w:p w:rsidR="00AF2848" w:rsidRDefault="00AF2848">
      <w:pPr>
        <w:numPr>
          <w:ilvl w:val="0"/>
          <w:numId w:val="9"/>
        </w:numPr>
      </w:pPr>
      <w:r>
        <w:t>Family Therapy Model  / Case Summary Integation Presentation_______________</w:t>
      </w:r>
    </w:p>
    <w:p w:rsidR="00AF2848" w:rsidRDefault="00AF2848">
      <w:pPr>
        <w:numPr>
          <w:ilvl w:val="0"/>
          <w:numId w:val="9"/>
        </w:numPr>
      </w:pPr>
      <w:r>
        <w:t>Reading TBA</w:t>
      </w:r>
    </w:p>
    <w:p w:rsidR="00AF2848" w:rsidRDefault="00AF2848"/>
    <w:p w:rsidR="00AF2848" w:rsidRDefault="00AF2848">
      <w:r>
        <w:t>Week 3</w:t>
      </w:r>
    </w:p>
    <w:p w:rsidR="00AF2848" w:rsidRDefault="00AF2848"/>
    <w:p w:rsidR="00AF2848" w:rsidRDefault="00AF2848">
      <w:pPr>
        <w:numPr>
          <w:ilvl w:val="0"/>
          <w:numId w:val="10"/>
        </w:numPr>
      </w:pPr>
      <w:r>
        <w:t>Internship site case review</w:t>
      </w:r>
    </w:p>
    <w:p w:rsidR="00AF2848" w:rsidRDefault="00AF2848">
      <w:pPr>
        <w:numPr>
          <w:ilvl w:val="0"/>
          <w:numId w:val="11"/>
        </w:numPr>
      </w:pPr>
      <w:r>
        <w:t>Family Therapy Model / Case summary Integration presentation _______________</w:t>
      </w:r>
    </w:p>
    <w:p w:rsidR="00AF2848" w:rsidRDefault="00AF2848">
      <w:pPr>
        <w:numPr>
          <w:ilvl w:val="0"/>
          <w:numId w:val="11"/>
        </w:numPr>
      </w:pPr>
      <w:r>
        <w:t>Reading:  TBA</w:t>
      </w:r>
    </w:p>
    <w:p w:rsidR="00AF2848" w:rsidRDefault="00AF2848"/>
    <w:p w:rsidR="00AF2848" w:rsidRDefault="00AF2848">
      <w:r>
        <w:t>Week 4</w:t>
      </w:r>
    </w:p>
    <w:p w:rsidR="00AF2848" w:rsidRDefault="00AF2848"/>
    <w:p w:rsidR="00AF2848" w:rsidRDefault="00AF2848">
      <w:pPr>
        <w:numPr>
          <w:ilvl w:val="0"/>
          <w:numId w:val="10"/>
        </w:numPr>
      </w:pPr>
      <w:r>
        <w:t>Internship site case review</w:t>
      </w:r>
    </w:p>
    <w:p w:rsidR="00AF2848" w:rsidRDefault="00AF2848">
      <w:pPr>
        <w:numPr>
          <w:ilvl w:val="0"/>
          <w:numId w:val="10"/>
        </w:numPr>
      </w:pPr>
      <w:r>
        <w:t>Family Therapy Model / Case Summary Integration presentation ______________</w:t>
      </w:r>
    </w:p>
    <w:p w:rsidR="00AF2848" w:rsidRDefault="00AF2848">
      <w:pPr>
        <w:numPr>
          <w:ilvl w:val="0"/>
          <w:numId w:val="11"/>
        </w:numPr>
      </w:pPr>
      <w:r>
        <w:t>Reading:  TBA</w:t>
      </w:r>
    </w:p>
    <w:p w:rsidR="00AF2848" w:rsidRDefault="00AF2848">
      <w:pPr>
        <w:numPr>
          <w:ilvl w:val="0"/>
          <w:numId w:val="11"/>
        </w:numPr>
        <w:rPr>
          <w:b/>
          <w:bCs/>
        </w:rPr>
      </w:pPr>
      <w:r>
        <w:rPr>
          <w:b/>
          <w:bCs/>
        </w:rPr>
        <w:t>Reminder – arrange videotaping at internship site</w:t>
      </w:r>
    </w:p>
    <w:p w:rsidR="00AF2848" w:rsidRDefault="00AF2848">
      <w:pPr>
        <w:rPr>
          <w:b/>
          <w:bCs/>
        </w:rPr>
      </w:pPr>
    </w:p>
    <w:p w:rsidR="00AF2848" w:rsidRDefault="00AF2848">
      <w:r>
        <w:t>Week 5</w:t>
      </w:r>
    </w:p>
    <w:p w:rsidR="00AF2848" w:rsidRDefault="00AF2848"/>
    <w:p w:rsidR="00AF2848" w:rsidRDefault="00AF2848">
      <w:pPr>
        <w:numPr>
          <w:ilvl w:val="0"/>
          <w:numId w:val="10"/>
        </w:numPr>
      </w:pPr>
      <w:r>
        <w:t>Internship site case review</w:t>
      </w:r>
    </w:p>
    <w:p w:rsidR="00AF2848" w:rsidRDefault="00AF2848">
      <w:pPr>
        <w:numPr>
          <w:ilvl w:val="0"/>
          <w:numId w:val="11"/>
        </w:numPr>
      </w:pPr>
      <w:r>
        <w:t>Family Therapy Model / Case Summary Integration presentation _______________</w:t>
      </w:r>
    </w:p>
    <w:p w:rsidR="00AF2848" w:rsidRDefault="00AF2848">
      <w:pPr>
        <w:numPr>
          <w:ilvl w:val="0"/>
          <w:numId w:val="11"/>
        </w:numPr>
      </w:pPr>
      <w:r>
        <w:t>Reading:  TBA</w:t>
      </w:r>
    </w:p>
    <w:p w:rsidR="00AF2848" w:rsidRDefault="00AF2848">
      <w:pPr>
        <w:numPr>
          <w:ilvl w:val="0"/>
          <w:numId w:val="11"/>
        </w:numPr>
        <w:rPr>
          <w:b/>
          <w:bCs/>
        </w:rPr>
      </w:pPr>
      <w:r>
        <w:rPr>
          <w:b/>
          <w:bCs/>
        </w:rPr>
        <w:t>Reminder – arrange videotaping at internship site</w:t>
      </w:r>
    </w:p>
    <w:p w:rsidR="00AF2848" w:rsidRDefault="00AF2848">
      <w:pPr>
        <w:rPr>
          <w:b/>
          <w:bCs/>
        </w:rPr>
      </w:pPr>
    </w:p>
    <w:p w:rsidR="00AF2848" w:rsidRDefault="00AF2848">
      <w:r>
        <w:t>Week 6</w:t>
      </w:r>
    </w:p>
    <w:p w:rsidR="00AF2848" w:rsidRDefault="00AF2848"/>
    <w:p w:rsidR="00AF2848" w:rsidRDefault="00AF2848">
      <w:pPr>
        <w:numPr>
          <w:ilvl w:val="0"/>
          <w:numId w:val="10"/>
        </w:numPr>
      </w:pPr>
      <w:r>
        <w:t>Internship site case review</w:t>
      </w:r>
    </w:p>
    <w:p w:rsidR="00AF2848" w:rsidRDefault="00AF2848">
      <w:pPr>
        <w:numPr>
          <w:ilvl w:val="0"/>
          <w:numId w:val="10"/>
        </w:numPr>
      </w:pPr>
      <w:r>
        <w:t>Family Therapy Model  / Case Summary Integration presentation ______________</w:t>
      </w:r>
    </w:p>
    <w:p w:rsidR="00AF2848" w:rsidRDefault="00AF2848">
      <w:pPr>
        <w:numPr>
          <w:ilvl w:val="0"/>
          <w:numId w:val="10"/>
        </w:numPr>
      </w:pPr>
      <w:r>
        <w:t>Reading: TBA</w:t>
      </w:r>
    </w:p>
    <w:p w:rsidR="00AF2848" w:rsidRDefault="00AF2848">
      <w:pPr>
        <w:numPr>
          <w:ilvl w:val="0"/>
          <w:numId w:val="11"/>
        </w:numPr>
        <w:rPr>
          <w:b/>
          <w:bCs/>
        </w:rPr>
      </w:pPr>
      <w:r>
        <w:rPr>
          <w:b/>
          <w:bCs/>
        </w:rPr>
        <w:t>Reminder – arrange videotaping at internship site</w:t>
      </w:r>
    </w:p>
    <w:p w:rsidR="00AF2848" w:rsidRDefault="00AF2848">
      <w:pPr>
        <w:rPr>
          <w:b/>
          <w:bCs/>
        </w:rPr>
      </w:pPr>
    </w:p>
    <w:p w:rsidR="00AF2848" w:rsidRDefault="00AF2848">
      <w:r>
        <w:t>Week 7</w:t>
      </w:r>
    </w:p>
    <w:p w:rsidR="00AF2848" w:rsidRDefault="00AF2848"/>
    <w:p w:rsidR="00AF2848" w:rsidRDefault="00AF2848">
      <w:pPr>
        <w:numPr>
          <w:ilvl w:val="0"/>
          <w:numId w:val="10"/>
        </w:numPr>
      </w:pPr>
      <w:r>
        <w:t>Internship site case review</w:t>
      </w:r>
    </w:p>
    <w:p w:rsidR="00AF2848" w:rsidRDefault="00AF2848">
      <w:pPr>
        <w:numPr>
          <w:ilvl w:val="0"/>
          <w:numId w:val="11"/>
        </w:numPr>
      </w:pPr>
      <w:r>
        <w:t xml:space="preserve">Family Therapy Model / Case Summary Integration presentation </w:t>
      </w:r>
    </w:p>
    <w:p w:rsidR="00AF2848" w:rsidRDefault="00AF2848">
      <w:pPr>
        <w:numPr>
          <w:ilvl w:val="0"/>
          <w:numId w:val="11"/>
        </w:numPr>
      </w:pPr>
      <w:r>
        <w:t>Internship site video reviews _______________________________</w:t>
      </w:r>
    </w:p>
    <w:p w:rsidR="00AF2848" w:rsidRDefault="00AF2848">
      <w:r>
        <w:t xml:space="preserve">                                                          ________________________________</w:t>
      </w:r>
    </w:p>
    <w:p w:rsidR="00AF2848" w:rsidRDefault="00AF2848">
      <w:r>
        <w:t xml:space="preserve">                                                          ________________________________</w:t>
      </w:r>
    </w:p>
    <w:p w:rsidR="00AF2848" w:rsidRDefault="00AF2848">
      <w:pPr>
        <w:numPr>
          <w:ilvl w:val="0"/>
          <w:numId w:val="11"/>
        </w:numPr>
      </w:pPr>
      <w:r>
        <w:t>Reading:  TBA</w:t>
      </w:r>
    </w:p>
    <w:p w:rsidR="00AF2848" w:rsidRDefault="00AF2848"/>
    <w:p w:rsidR="00AF2848" w:rsidRDefault="00AF2848">
      <w:r>
        <w:t>Week 8</w:t>
      </w:r>
    </w:p>
    <w:p w:rsidR="00AF2848" w:rsidRDefault="00AF2848"/>
    <w:p w:rsidR="00AF2848" w:rsidRDefault="00AF2848"/>
    <w:p w:rsidR="00AF2848" w:rsidRDefault="00AF2848">
      <w:pPr>
        <w:numPr>
          <w:ilvl w:val="0"/>
          <w:numId w:val="10"/>
        </w:numPr>
      </w:pPr>
      <w:r>
        <w:t>Internship site case review</w:t>
      </w:r>
    </w:p>
    <w:p w:rsidR="00AF2848" w:rsidRDefault="00AF2848">
      <w:pPr>
        <w:numPr>
          <w:ilvl w:val="0"/>
          <w:numId w:val="10"/>
        </w:numPr>
      </w:pPr>
      <w:r>
        <w:t>Family Therapy Model / Case Summary Integration presentation</w:t>
      </w:r>
    </w:p>
    <w:p w:rsidR="00AF2848" w:rsidRDefault="00AF2848">
      <w:pPr>
        <w:numPr>
          <w:ilvl w:val="0"/>
          <w:numId w:val="11"/>
        </w:numPr>
      </w:pPr>
      <w:r>
        <w:t>Internship video review_______________________________</w:t>
      </w:r>
    </w:p>
    <w:p w:rsidR="00AF2848" w:rsidRDefault="00AF2848">
      <w:pPr>
        <w:ind w:left="2880"/>
      </w:pPr>
      <w:r>
        <w:t xml:space="preserve"> ________________________________</w:t>
      </w:r>
    </w:p>
    <w:p w:rsidR="00AF2848" w:rsidRDefault="00AF2848">
      <w:pPr>
        <w:ind w:left="2880"/>
      </w:pPr>
      <w:r>
        <w:t>_________________________________</w:t>
      </w:r>
    </w:p>
    <w:p w:rsidR="00AF2848" w:rsidRDefault="00AF2848">
      <w:pPr>
        <w:numPr>
          <w:ilvl w:val="0"/>
          <w:numId w:val="11"/>
        </w:numPr>
      </w:pPr>
      <w:r>
        <w:t>Reading:  TBA</w:t>
      </w:r>
    </w:p>
    <w:p w:rsidR="00AF2848" w:rsidRDefault="00AF2848">
      <w:pPr>
        <w:numPr>
          <w:ilvl w:val="0"/>
          <w:numId w:val="11"/>
        </w:numPr>
        <w:rPr>
          <w:b/>
          <w:bCs/>
        </w:rPr>
      </w:pPr>
      <w:r>
        <w:rPr>
          <w:b/>
          <w:bCs/>
        </w:rPr>
        <w:t>Paperwork reminder:  site supervisor’s evaluation and professional and personal competencies evaluation due</w:t>
      </w:r>
    </w:p>
    <w:p w:rsidR="00AF2848" w:rsidRDefault="00AF2848">
      <w:pPr>
        <w:rPr>
          <w:b/>
          <w:bCs/>
        </w:rPr>
      </w:pPr>
    </w:p>
    <w:p w:rsidR="00AF2848" w:rsidRDefault="00AF2848">
      <w:r>
        <w:t>Week 9</w:t>
      </w:r>
    </w:p>
    <w:p w:rsidR="00AF2848" w:rsidRDefault="00AF2848"/>
    <w:p w:rsidR="00AF2848" w:rsidRDefault="00AF2848"/>
    <w:p w:rsidR="00AF2848" w:rsidRDefault="00AF2848">
      <w:pPr>
        <w:numPr>
          <w:ilvl w:val="0"/>
          <w:numId w:val="10"/>
        </w:numPr>
      </w:pPr>
      <w:r>
        <w:t>Internship site case review</w:t>
      </w:r>
    </w:p>
    <w:p w:rsidR="00AF2848" w:rsidRDefault="00AF2848"/>
    <w:p w:rsidR="00AF2848" w:rsidRDefault="00AF2848">
      <w:pPr>
        <w:numPr>
          <w:ilvl w:val="0"/>
          <w:numId w:val="11"/>
        </w:numPr>
      </w:pPr>
      <w:r>
        <w:t xml:space="preserve">Family Therapy Model / Case Summary Integration presentation__________________ </w:t>
      </w:r>
    </w:p>
    <w:p w:rsidR="00AF2848" w:rsidRDefault="00AF2848">
      <w:pPr>
        <w:numPr>
          <w:ilvl w:val="0"/>
          <w:numId w:val="11"/>
        </w:numPr>
      </w:pPr>
      <w:r>
        <w:t>Internship site video review____________________________</w:t>
      </w:r>
    </w:p>
    <w:p w:rsidR="00AF2848" w:rsidRDefault="00AF2848">
      <w:pPr>
        <w:ind w:left="2880"/>
      </w:pPr>
      <w:r>
        <w:t xml:space="preserve">        ____________________________</w:t>
      </w:r>
    </w:p>
    <w:p w:rsidR="00AF2848" w:rsidRDefault="00AF2848">
      <w:pPr>
        <w:numPr>
          <w:ilvl w:val="0"/>
          <w:numId w:val="14"/>
        </w:numPr>
      </w:pPr>
      <w:r>
        <w:t>Reading:  TBA</w:t>
      </w:r>
    </w:p>
    <w:p w:rsidR="00AF2848" w:rsidRDefault="00AF2848"/>
    <w:p w:rsidR="00AF2848" w:rsidRDefault="00AF2848">
      <w:r>
        <w:t>Week 10</w:t>
      </w:r>
    </w:p>
    <w:p w:rsidR="00AF2848" w:rsidRDefault="00AF2848"/>
    <w:p w:rsidR="00AF2848" w:rsidRDefault="00AF2848">
      <w:pPr>
        <w:numPr>
          <w:ilvl w:val="0"/>
          <w:numId w:val="14"/>
        </w:numPr>
      </w:pPr>
      <w:r>
        <w:t>Family Therapy Model / Case Summary Integration presentation __________________</w:t>
      </w:r>
    </w:p>
    <w:p w:rsidR="00AF2848" w:rsidRDefault="00AF2848"/>
    <w:p w:rsidR="00AF2848" w:rsidRDefault="00AF2848">
      <w:pPr>
        <w:numPr>
          <w:ilvl w:val="0"/>
          <w:numId w:val="10"/>
        </w:numPr>
      </w:pPr>
      <w:r>
        <w:t>Internship site case review</w:t>
      </w:r>
    </w:p>
    <w:p w:rsidR="00AF2848" w:rsidRDefault="00AF2848">
      <w:pPr>
        <w:numPr>
          <w:ilvl w:val="0"/>
          <w:numId w:val="10"/>
        </w:numPr>
      </w:pPr>
      <w:r>
        <w:t>Overall wrap-up</w:t>
      </w:r>
    </w:p>
    <w:p w:rsidR="00AF2848" w:rsidRDefault="00AF2848">
      <w:pPr>
        <w:numPr>
          <w:ilvl w:val="0"/>
          <w:numId w:val="10"/>
        </w:numPr>
      </w:pPr>
      <w:r>
        <w:t>Paperwork, presentations, etc.</w:t>
      </w:r>
    </w:p>
    <w:p w:rsidR="00AF2848" w:rsidRDefault="00AF2848">
      <w:pPr>
        <w:numPr>
          <w:ilvl w:val="0"/>
          <w:numId w:val="10"/>
        </w:numPr>
      </w:pPr>
      <w:r>
        <w:t>End of Year Celebration</w:t>
      </w:r>
    </w:p>
    <w:p w:rsidR="00AF2848" w:rsidRDefault="00AF2848">
      <w:pPr>
        <w:rPr>
          <w:b/>
          <w:bCs/>
        </w:rPr>
      </w:pPr>
    </w:p>
    <w:p w:rsidR="00AF2848" w:rsidRDefault="00AF2848">
      <w:pPr>
        <w:rPr>
          <w:b/>
          <w:bCs/>
        </w:rPr>
      </w:pPr>
    </w:p>
    <w:p w:rsidR="00AF2848" w:rsidRDefault="00AF2848">
      <w:pPr>
        <w:rPr>
          <w:b/>
          <w:bCs/>
        </w:rPr>
      </w:pPr>
    </w:p>
    <w:p w:rsidR="00AF2848" w:rsidRDefault="00AF2848">
      <w:pPr>
        <w:ind w:left="360"/>
      </w:pPr>
    </w:p>
    <w:sectPr w:rsidR="00AF2848" w:rsidSect="0028164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Batang">
    <w:altName w:val="©öUAA"/>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7C0686C4"/>
    <w:lvl w:ilvl="0">
      <w:start w:val="1"/>
      <w:numFmt w:val="decimal"/>
      <w:lvlText w:val="%1"/>
      <w:lvlJc w:val="left"/>
      <w:pPr>
        <w:tabs>
          <w:tab w:val="num" w:pos="1080"/>
        </w:tabs>
        <w:ind w:left="1080" w:hanging="360"/>
      </w:pPr>
      <w:rPr>
        <w:rFonts w:cs="Times New Roman" w:hint="default"/>
        <w:b/>
      </w:rPr>
    </w:lvl>
  </w:abstractNum>
  <w:abstractNum w:abstractNumId="1">
    <w:nsid w:val="066174F5"/>
    <w:multiLevelType w:val="hybridMultilevel"/>
    <w:tmpl w:val="5148CD6A"/>
    <w:lvl w:ilvl="0" w:tplc="FE7A51A0">
      <w:start w:val="6"/>
      <w:numFmt w:val="decimal"/>
      <w:lvlText w:val="%1"/>
      <w:lvlJc w:val="left"/>
      <w:pPr>
        <w:tabs>
          <w:tab w:val="num" w:pos="1080"/>
        </w:tabs>
        <w:ind w:left="108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F293A85"/>
    <w:multiLevelType w:val="hybridMultilevel"/>
    <w:tmpl w:val="5D807D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0BC24B1"/>
    <w:multiLevelType w:val="hybridMultilevel"/>
    <w:tmpl w:val="85C0B6A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A346D0D"/>
    <w:multiLevelType w:val="hybridMultilevel"/>
    <w:tmpl w:val="C080A1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8B901F1"/>
    <w:multiLevelType w:val="hybridMultilevel"/>
    <w:tmpl w:val="5E5A2F88"/>
    <w:lvl w:ilvl="0" w:tplc="79B69D84">
      <w:start w:val="1"/>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
    <w:nsid w:val="2B2D08FD"/>
    <w:multiLevelType w:val="hybridMultilevel"/>
    <w:tmpl w:val="FDB0CC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A4E7861"/>
    <w:multiLevelType w:val="hybridMultilevel"/>
    <w:tmpl w:val="C5CEFC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C70767A"/>
    <w:multiLevelType w:val="hybridMultilevel"/>
    <w:tmpl w:val="F1CA6DDC"/>
    <w:lvl w:ilvl="0" w:tplc="FE7A51A0">
      <w:start w:val="6"/>
      <w:numFmt w:val="decimal"/>
      <w:lvlText w:val="%1"/>
      <w:lvlJc w:val="left"/>
      <w:pPr>
        <w:tabs>
          <w:tab w:val="num" w:pos="1080"/>
        </w:tabs>
        <w:ind w:left="1080" w:hanging="360"/>
      </w:pPr>
      <w:rPr>
        <w:rFonts w:cs="Times New Roman" w:hint="default"/>
        <w:b/>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
    <w:nsid w:val="643642B1"/>
    <w:multiLevelType w:val="hybridMultilevel"/>
    <w:tmpl w:val="7616A6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60A575E"/>
    <w:multiLevelType w:val="hybridMultilevel"/>
    <w:tmpl w:val="13865F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E562F37"/>
    <w:multiLevelType w:val="hybridMultilevel"/>
    <w:tmpl w:val="420AE210"/>
    <w:lvl w:ilvl="0" w:tplc="0409000F">
      <w:start w:val="1"/>
      <w:numFmt w:val="decimal"/>
      <w:lvlText w:val="%1."/>
      <w:lvlJc w:val="left"/>
      <w:pPr>
        <w:tabs>
          <w:tab w:val="num" w:pos="720"/>
        </w:tabs>
        <w:ind w:left="720" w:hanging="360"/>
      </w:pPr>
      <w:rPr>
        <w:rFonts w:cs="Times New Roman"/>
      </w:rPr>
    </w:lvl>
    <w:lvl w:ilvl="1" w:tplc="0B40028A">
      <w:start w:val="4"/>
      <w:numFmt w:val="decimal"/>
      <w:lvlText w:val="%2"/>
      <w:lvlJc w:val="left"/>
      <w:pPr>
        <w:tabs>
          <w:tab w:val="num" w:pos="1440"/>
        </w:tabs>
        <w:ind w:left="1440" w:hanging="360"/>
      </w:pPr>
      <w:rPr>
        <w:rFonts w:cs="Times New Roman" w:hint="default"/>
        <w:b/>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73C4721F"/>
    <w:multiLevelType w:val="hybridMultilevel"/>
    <w:tmpl w:val="995260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2"/>
  </w:num>
  <w:num w:numId="3">
    <w:abstractNumId w:val="9"/>
  </w:num>
  <w:num w:numId="4">
    <w:abstractNumId w:val="1"/>
  </w:num>
  <w:num w:numId="5">
    <w:abstractNumId w:val="5"/>
  </w:num>
  <w:num w:numId="6">
    <w:abstractNumId w:val="13"/>
  </w:num>
  <w:num w:numId="7">
    <w:abstractNumId w:val="6"/>
  </w:num>
  <w:num w:numId="8">
    <w:abstractNumId w:val="10"/>
  </w:num>
  <w:num w:numId="9">
    <w:abstractNumId w:val="8"/>
  </w:num>
  <w:num w:numId="10">
    <w:abstractNumId w:val="2"/>
  </w:num>
  <w:num w:numId="11">
    <w:abstractNumId w:val="7"/>
  </w:num>
  <w:num w:numId="12">
    <w:abstractNumId w:val="3"/>
  </w:num>
  <w:num w:numId="13">
    <w:abstractNumId w:val="4"/>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savePreviewPicture/>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C71AA"/>
    <w:rsid w:val="00281648"/>
    <w:rsid w:val="003D4567"/>
    <w:rsid w:val="008B0909"/>
    <w:rsid w:val="0091268A"/>
    <w:rsid w:val="00A96132"/>
    <w:rsid w:val="00AC71AA"/>
    <w:rsid w:val="00AF2848"/>
    <w:rsid w:val="00DE370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Street"/>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648"/>
    <w:rPr>
      <w:sz w:val="24"/>
      <w:szCs w:val="24"/>
    </w:rPr>
  </w:style>
  <w:style w:type="paragraph" w:styleId="Heading1">
    <w:name w:val="heading 1"/>
    <w:basedOn w:val="Normal"/>
    <w:next w:val="Normal"/>
    <w:link w:val="Heading1Char"/>
    <w:uiPriority w:val="99"/>
    <w:qFormat/>
    <w:rsid w:val="00281648"/>
    <w:pPr>
      <w:keepNext/>
      <w:outlineLvl w:val="0"/>
    </w:pPr>
    <w:rPr>
      <w:b/>
      <w:bCs/>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981"/>
    <w:rPr>
      <w:rFonts w:asciiTheme="majorHAnsi" w:eastAsiaTheme="majorEastAsia" w:hAnsiTheme="majorHAnsi" w:cstheme="majorBidi"/>
      <w:b/>
      <w:bCs/>
      <w:kern w:val="32"/>
      <w:sz w:val="32"/>
      <w:szCs w:val="32"/>
    </w:rPr>
  </w:style>
  <w:style w:type="paragraph" w:styleId="Title">
    <w:name w:val="Title"/>
    <w:basedOn w:val="Normal"/>
    <w:link w:val="TitleChar"/>
    <w:uiPriority w:val="99"/>
    <w:qFormat/>
    <w:rsid w:val="00281648"/>
    <w:pPr>
      <w:jc w:val="center"/>
    </w:pPr>
    <w:rPr>
      <w:b/>
      <w:bCs/>
    </w:rPr>
  </w:style>
  <w:style w:type="character" w:customStyle="1" w:styleId="TitleChar">
    <w:name w:val="Title Char"/>
    <w:basedOn w:val="DefaultParagraphFont"/>
    <w:link w:val="Title"/>
    <w:uiPriority w:val="10"/>
    <w:rsid w:val="002F4981"/>
    <w:rPr>
      <w:rFonts w:asciiTheme="majorHAnsi" w:eastAsiaTheme="majorEastAsia" w:hAnsiTheme="majorHAnsi" w:cstheme="majorBidi"/>
      <w:b/>
      <w:bCs/>
      <w:kern w:val="28"/>
      <w:sz w:val="32"/>
      <w:szCs w:val="32"/>
    </w:rPr>
  </w:style>
  <w:style w:type="paragraph" w:styleId="Subtitle">
    <w:name w:val="Subtitle"/>
    <w:basedOn w:val="Normal"/>
    <w:link w:val="SubtitleChar"/>
    <w:uiPriority w:val="99"/>
    <w:qFormat/>
    <w:rsid w:val="00281648"/>
    <w:rPr>
      <w:b/>
      <w:bCs/>
      <w:u w:val="single"/>
    </w:rPr>
  </w:style>
  <w:style w:type="character" w:customStyle="1" w:styleId="SubtitleChar">
    <w:name w:val="Subtitle Char"/>
    <w:basedOn w:val="DefaultParagraphFont"/>
    <w:link w:val="Subtitle"/>
    <w:uiPriority w:val="11"/>
    <w:rsid w:val="002F4981"/>
    <w:rPr>
      <w:rFonts w:asciiTheme="majorHAnsi" w:eastAsiaTheme="majorEastAsia" w:hAnsiTheme="majorHAnsi" w:cstheme="majorBidi"/>
      <w:sz w:val="24"/>
      <w:szCs w:val="24"/>
    </w:rPr>
  </w:style>
  <w:style w:type="paragraph" w:styleId="BodyText">
    <w:name w:val="Body Text"/>
    <w:basedOn w:val="Normal"/>
    <w:link w:val="BodyTextChar"/>
    <w:uiPriority w:val="99"/>
    <w:semiHidden/>
    <w:rsid w:val="00281648"/>
    <w:pPr>
      <w:widowControl w:val="0"/>
    </w:pPr>
    <w:rPr>
      <w:szCs w:val="20"/>
    </w:rPr>
  </w:style>
  <w:style w:type="character" w:customStyle="1" w:styleId="BodyTextChar">
    <w:name w:val="Body Text Char"/>
    <w:basedOn w:val="DefaultParagraphFont"/>
    <w:link w:val="BodyText"/>
    <w:uiPriority w:val="99"/>
    <w:semiHidden/>
    <w:rsid w:val="002F4981"/>
    <w:rPr>
      <w:sz w:val="24"/>
      <w:szCs w:val="24"/>
    </w:rPr>
  </w:style>
  <w:style w:type="paragraph" w:styleId="BodyText2">
    <w:name w:val="Body Text 2"/>
    <w:basedOn w:val="Normal"/>
    <w:link w:val="BodyText2Char"/>
    <w:uiPriority w:val="99"/>
    <w:semiHidden/>
    <w:rsid w:val="00281648"/>
    <w:rPr>
      <w:b/>
      <w:bCs/>
      <w:i/>
      <w:iCs/>
      <w:szCs w:val="20"/>
    </w:rPr>
  </w:style>
  <w:style w:type="character" w:customStyle="1" w:styleId="BodyText2Char">
    <w:name w:val="Body Text 2 Char"/>
    <w:basedOn w:val="DefaultParagraphFont"/>
    <w:link w:val="BodyText2"/>
    <w:uiPriority w:val="99"/>
    <w:semiHidden/>
    <w:rsid w:val="002F4981"/>
    <w:rPr>
      <w:sz w:val="24"/>
      <w:szCs w:val="24"/>
    </w:rPr>
  </w:style>
  <w:style w:type="character" w:styleId="Hyperlink">
    <w:name w:val="Hyperlink"/>
    <w:basedOn w:val="DefaultParagraphFont"/>
    <w:uiPriority w:val="99"/>
    <w:semiHidden/>
    <w:rsid w:val="00281648"/>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llpsych.com/researchmethods/replicatio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2585</Words>
  <Characters>14737</Characters>
  <Application>Microsoft Office Outlook</Application>
  <DocSecurity>0</DocSecurity>
  <Lines>0</Lines>
  <Paragraphs>0</Paragraphs>
  <ScaleCrop>false</ScaleCrop>
  <Company>Chaminade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677 &amp; 678 Internship A &amp; B In Marriage and Family Counseling</dc:title>
  <dc:subject/>
  <dc:creator>Jan Martin</dc:creator>
  <cp:keywords/>
  <dc:description/>
  <cp:lastModifiedBy>CTCI</cp:lastModifiedBy>
  <cp:revision>2</cp:revision>
  <cp:lastPrinted>2011-04-01T03:13:00Z</cp:lastPrinted>
  <dcterms:created xsi:type="dcterms:W3CDTF">2013-04-10T19:38:00Z</dcterms:created>
  <dcterms:modified xsi:type="dcterms:W3CDTF">2013-04-10T19:38:00Z</dcterms:modified>
</cp:coreProperties>
</file>