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463" w:rsidRDefault="00B03463">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B03463" w:rsidRDefault="00B03463">
      <w:pPr>
        <w:pStyle w:val="Heading1"/>
      </w:pPr>
      <w:r>
        <w:t>COURSE SYLLABUS</w:t>
      </w:r>
    </w:p>
    <w:p w:rsidR="00B03463" w:rsidRDefault="00B03463">
      <w:pPr>
        <w:jc w:val="center"/>
        <w:rPr>
          <w:rFonts w:ascii="Bookman Old Style" w:hAnsi="Bookman Old Style" w:cs="Bookman Old Style"/>
          <w:sz w:val="28"/>
          <w:szCs w:val="28"/>
        </w:rPr>
      </w:pPr>
    </w:p>
    <w:p w:rsidR="00B03463" w:rsidRDefault="00B03463">
      <w:pPr>
        <w:jc w:val="center"/>
        <w:rPr>
          <w:rFonts w:ascii="Bookman Old Style" w:hAnsi="Bookman Old Style" w:cs="Bookman Old Style"/>
          <w:sz w:val="28"/>
          <w:szCs w:val="28"/>
        </w:rPr>
      </w:pPr>
    </w:p>
    <w:p w:rsidR="00B03463" w:rsidRPr="00EE274C" w:rsidRDefault="00B03463"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B03463" w:rsidRDefault="00B03463">
      <w:pPr>
        <w:jc w:val="center"/>
        <w:rPr>
          <w:rFonts w:ascii="Bookman Old Style" w:hAnsi="Bookman Old Style" w:cs="Bookman Old Style"/>
          <w:sz w:val="28"/>
          <w:szCs w:val="28"/>
        </w:rPr>
      </w:pPr>
    </w:p>
    <w:p w:rsidR="00B03463" w:rsidRDefault="00B03463">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B03463" w:rsidRDefault="00B03463">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Winter 2013</w:t>
      </w:r>
    </w:p>
    <w:p w:rsidR="00B03463" w:rsidRDefault="00B03463">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t xml:space="preserve">Thursday; 12:45 - 3:45 PM </w:t>
      </w:r>
      <w:r w:rsidRPr="00ED2D73">
        <w:rPr>
          <w:rFonts w:ascii="Bookman Old Style" w:hAnsi="Bookman Old Style" w:cs="Bookman Old Style"/>
          <w:sz w:val="24"/>
          <w:szCs w:val="24"/>
        </w:rPr>
        <w:t xml:space="preserve">Hawaii-Aleutian Standard </w:t>
      </w:r>
      <w:r>
        <w:rPr>
          <w:rFonts w:ascii="Bookman Old Style" w:hAnsi="Bookman Old Style" w:cs="Bookman Old Style"/>
          <w:sz w:val="24"/>
          <w:szCs w:val="24"/>
        </w:rPr>
        <w:t xml:space="preserve"> </w:t>
      </w:r>
    </w:p>
    <w:p w:rsidR="00B03463" w:rsidRDefault="00B03463" w:rsidP="00D975B7">
      <w:pPr>
        <w:ind w:left="2880" w:hanging="2880"/>
        <w:rPr>
          <w:rFonts w:ascii="Bookman Old Style" w:hAnsi="Bookman Old Style" w:cs="Bookman Old Style"/>
          <w:sz w:val="24"/>
          <w:szCs w:val="24"/>
        </w:rPr>
      </w:pPr>
      <w:r>
        <w:rPr>
          <w:rFonts w:ascii="Bookman Old Style" w:hAnsi="Bookman Old Style" w:cs="Bookman Old Style"/>
          <w:sz w:val="24"/>
          <w:szCs w:val="24"/>
        </w:rPr>
        <w:t xml:space="preserve">                                      </w:t>
      </w:r>
      <w:r w:rsidRPr="00ED2D73">
        <w:rPr>
          <w:rFonts w:ascii="Bookman Old Style" w:hAnsi="Bookman Old Style" w:cs="Bookman Old Style"/>
          <w:sz w:val="24"/>
          <w:szCs w:val="24"/>
        </w:rPr>
        <w:t>Time</w:t>
      </w:r>
      <w:r>
        <w:rPr>
          <w:rFonts w:ascii="Bookman Old Style" w:hAnsi="Bookman Old Style" w:cs="Bookman Old Style"/>
          <w:sz w:val="24"/>
          <w:szCs w:val="24"/>
        </w:rPr>
        <w:t xml:space="preserve"> (HSAT) “Playbacks of The Live Online Sessions Will be Available”</w:t>
      </w:r>
    </w:p>
    <w:p w:rsidR="00B03463" w:rsidRDefault="00B03463">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 xml:space="preserve">Online: eCollege – “Live” Link </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“Financial</w:t>
      </w:r>
      <w:r w:rsidRPr="005D48AC">
        <w:rPr>
          <w:rFonts w:ascii="Bookman Old Style" w:hAnsi="Bookman Old Style" w:cs="Bookman Old Style"/>
          <w:sz w:val="24"/>
          <w:szCs w:val="24"/>
        </w:rPr>
        <w:t xml:space="preserve"> A</w:t>
      </w:r>
      <w:r>
        <w:rPr>
          <w:rFonts w:ascii="Bookman Old Style" w:hAnsi="Bookman Old Style" w:cs="Bookman Old Style"/>
          <w:sz w:val="24"/>
          <w:szCs w:val="24"/>
        </w:rPr>
        <w:t>ccounting</w:t>
      </w:r>
      <w:r w:rsidRPr="005D48AC">
        <w:rPr>
          <w:rFonts w:ascii="Bookman Old Style" w:hAnsi="Bookman Old Style" w:cs="Bookman Old Style"/>
          <w:sz w:val="24"/>
          <w:szCs w:val="24"/>
        </w:rPr>
        <w:t xml:space="preserve"> </w:t>
      </w:r>
      <w:r>
        <w:rPr>
          <w:rFonts w:ascii="Bookman Old Style" w:hAnsi="Bookman Old Style" w:cs="Bookman Old Style"/>
          <w:sz w:val="24"/>
          <w:szCs w:val="24"/>
        </w:rPr>
        <w:t>for MBAs (5</w:t>
      </w:r>
      <w:r w:rsidRPr="005D48AC">
        <w:rPr>
          <w:rFonts w:ascii="Bookman Old Style" w:hAnsi="Bookman Old Style" w:cs="Bookman Old Style"/>
          <w:sz w:val="24"/>
          <w:szCs w:val="24"/>
          <w:vertAlign w:val="superscript"/>
        </w:rPr>
        <w:t>th</w:t>
      </w:r>
      <w:r>
        <w:rPr>
          <w:rFonts w:ascii="Bookman Old Style" w:hAnsi="Bookman Old Style" w:cs="Bookman Old Style"/>
          <w:sz w:val="24"/>
          <w:szCs w:val="24"/>
        </w:rPr>
        <w:t xml:space="preserve"> edition)”; Peter D. Easton, John J. Wild, Robert F. Halsey &amp; Mary Lea McAnally; ISBN </w:t>
      </w:r>
      <w:r w:rsidRPr="005D48AC">
        <w:rPr>
          <w:rFonts w:ascii="Bookman Old Style" w:hAnsi="Bookman Old Style" w:cs="Bookman Old Style"/>
          <w:sz w:val="24"/>
          <w:szCs w:val="24"/>
        </w:rPr>
        <w:t>978</w:t>
      </w:r>
      <w:r>
        <w:rPr>
          <w:rFonts w:ascii="Bookman Old Style" w:hAnsi="Bookman Old Style" w:cs="Bookman Old Style"/>
          <w:sz w:val="24"/>
          <w:szCs w:val="24"/>
        </w:rPr>
        <w:t>-</w:t>
      </w:r>
      <w:r w:rsidRPr="005D48AC">
        <w:rPr>
          <w:rFonts w:ascii="Bookman Old Style" w:hAnsi="Bookman Old Style" w:cs="Bookman Old Style"/>
          <w:sz w:val="24"/>
          <w:szCs w:val="24"/>
        </w:rPr>
        <w:t>1</w:t>
      </w:r>
      <w:r>
        <w:rPr>
          <w:rFonts w:ascii="Bookman Old Style" w:hAnsi="Bookman Old Style" w:cs="Bookman Old Style"/>
          <w:sz w:val="24"/>
          <w:szCs w:val="24"/>
        </w:rPr>
        <w:t>-</w:t>
      </w:r>
      <w:r w:rsidRPr="005D48AC">
        <w:rPr>
          <w:rFonts w:ascii="Bookman Old Style" w:hAnsi="Bookman Old Style" w:cs="Bookman Old Style"/>
          <w:sz w:val="24"/>
          <w:szCs w:val="24"/>
        </w:rPr>
        <w:t>93</w:t>
      </w:r>
      <w:r>
        <w:rPr>
          <w:rFonts w:ascii="Bookman Old Style" w:hAnsi="Bookman Old Style" w:cs="Bookman Old Style"/>
          <w:sz w:val="24"/>
          <w:szCs w:val="24"/>
        </w:rPr>
        <w:t>-</w:t>
      </w:r>
      <w:r w:rsidRPr="005D48AC">
        <w:rPr>
          <w:rFonts w:ascii="Bookman Old Style" w:hAnsi="Bookman Old Style" w:cs="Bookman Old Style"/>
          <w:sz w:val="24"/>
          <w:szCs w:val="24"/>
        </w:rPr>
        <w:t>431998</w:t>
      </w:r>
      <w:r>
        <w:rPr>
          <w:rFonts w:ascii="Bookman Old Style" w:hAnsi="Bookman Old Style" w:cs="Bookman Old Style"/>
          <w:sz w:val="24"/>
          <w:szCs w:val="24"/>
        </w:rPr>
        <w:t>-</w:t>
      </w:r>
      <w:r w:rsidRPr="005D48AC">
        <w:rPr>
          <w:rFonts w:ascii="Bookman Old Style" w:hAnsi="Bookman Old Style" w:cs="Bookman Old Style"/>
          <w:sz w:val="24"/>
          <w:szCs w:val="24"/>
        </w:rPr>
        <w:t>7</w:t>
      </w:r>
      <w:r>
        <w:rPr>
          <w:rFonts w:ascii="Bookman Old Style" w:hAnsi="Bookman Old Style" w:cs="Bookman Old Style"/>
          <w:sz w:val="24"/>
          <w:szCs w:val="24"/>
        </w:rPr>
        <w:t xml:space="preserve"> </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sz w:val="24"/>
          <w:szCs w:val="24"/>
        </w:rPr>
        <w:tab/>
        <w:t>Financial Calculator (HP 12C or related smart phone app)</w:t>
      </w:r>
    </w:p>
    <w:p w:rsidR="00B03463" w:rsidRDefault="00B03463">
      <w:pPr>
        <w:ind w:left="2880" w:hanging="2880"/>
        <w:rPr>
          <w:rFonts w:ascii="Bookman Old Style" w:hAnsi="Bookman Old Style" w:cs="Bookman Old Style"/>
          <w:sz w:val="24"/>
          <w:szCs w:val="24"/>
        </w:rPr>
      </w:pPr>
    </w:p>
    <w:p w:rsidR="00B03463" w:rsidRPr="00EE274C" w:rsidRDefault="00B03463"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B03463" w:rsidRPr="00346C33" w:rsidRDefault="00B03463">
      <w:pPr>
        <w:ind w:left="2880" w:hanging="2880"/>
        <w:rPr>
          <w:rFonts w:ascii="Bookman Old Style" w:hAnsi="Bookman Old Style" w:cs="Bookman Old Style"/>
          <w:sz w:val="24"/>
          <w:szCs w:val="24"/>
        </w:rPr>
      </w:pP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9:50 – 11:20 MWF; 5:00 – 8:30 Monday &amp; By Appointment</w:t>
      </w:r>
    </w:p>
    <w:p w:rsidR="00B03463" w:rsidRDefault="00B03463">
      <w:pPr>
        <w:pStyle w:val="Heading3"/>
      </w:pPr>
      <w:r>
        <w:rPr>
          <w:i/>
          <w:iCs/>
          <w:u w:val="single"/>
        </w:rPr>
        <w:t>TELEPHONE</w:t>
      </w:r>
      <w:r>
        <w:tab/>
        <w:t>(808)739-8592</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B03463" w:rsidRDefault="00B03463">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B03463" w:rsidRDefault="00B03463">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B03463" w:rsidRDefault="00B03463">
      <w:pPr>
        <w:ind w:left="2880" w:hanging="2880"/>
        <w:rPr>
          <w:rFonts w:ascii="Bookman Old Style" w:hAnsi="Bookman Old Style" w:cs="Bookman Old Style"/>
          <w:sz w:val="24"/>
          <w:szCs w:val="24"/>
        </w:rPr>
      </w:pPr>
    </w:p>
    <w:p w:rsidR="00B03463" w:rsidRDefault="00B03463">
      <w:pPr>
        <w:ind w:left="2880" w:hanging="2880"/>
        <w:rPr>
          <w:rFonts w:ascii="Bookman Old Style" w:hAnsi="Bookman Old Style" w:cs="Bookman Old Style"/>
          <w:sz w:val="24"/>
          <w:szCs w:val="24"/>
        </w:rPr>
      </w:pPr>
    </w:p>
    <w:p w:rsidR="00B03463" w:rsidRDefault="00B03463">
      <w:pPr>
        <w:ind w:left="2880" w:hanging="2880"/>
        <w:rPr>
          <w:rFonts w:ascii="Bookman Old Style" w:hAnsi="Bookman Old Style" w:cs="Bookman Old Style"/>
          <w:sz w:val="24"/>
          <w:szCs w:val="24"/>
        </w:rPr>
      </w:pPr>
    </w:p>
    <w:p w:rsidR="00B03463" w:rsidRDefault="00B03463">
      <w:pPr>
        <w:pStyle w:val="Heading4"/>
      </w:pPr>
      <w:r>
        <w:t>Catalog Course Description</w:t>
      </w:r>
    </w:p>
    <w:p w:rsidR="00B03463" w:rsidRDefault="00B03463">
      <w:pPr>
        <w:ind w:left="2880" w:hanging="2880"/>
        <w:rPr>
          <w:rFonts w:ascii="Bookman Old Style" w:hAnsi="Bookman Old Style" w:cs="Bookman Old Style"/>
          <w:sz w:val="24"/>
          <w:szCs w:val="24"/>
        </w:rPr>
      </w:pPr>
    </w:p>
    <w:p w:rsidR="00B03463" w:rsidRDefault="00B03463">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B03463" w:rsidRDefault="00B03463">
      <w:pPr>
        <w:ind w:left="2880" w:hanging="2880"/>
        <w:rPr>
          <w:rFonts w:ascii="Bookman Old Style" w:hAnsi="Bookman Old Style" w:cs="Bookman Old Style"/>
          <w:sz w:val="24"/>
          <w:szCs w:val="24"/>
        </w:rPr>
      </w:pPr>
    </w:p>
    <w:p w:rsidR="00B03463" w:rsidRDefault="00B03463">
      <w:pPr>
        <w:ind w:left="2880" w:hanging="2880"/>
        <w:rPr>
          <w:rFonts w:ascii="Bookman Old Style" w:hAnsi="Bookman Old Style" w:cs="Bookman Old Style"/>
          <w:sz w:val="24"/>
          <w:szCs w:val="24"/>
        </w:rPr>
      </w:pPr>
    </w:p>
    <w:p w:rsidR="00B03463" w:rsidRPr="00EE274C" w:rsidRDefault="00B03463" w:rsidP="00EE274C">
      <w:pPr>
        <w:pStyle w:val="Heading4"/>
      </w:pPr>
      <w:r w:rsidRPr="00EE274C">
        <w:t>Associated Program Learning Outcome</w:t>
      </w:r>
    </w:p>
    <w:p w:rsidR="00B03463" w:rsidRDefault="00B03463">
      <w:pPr>
        <w:pStyle w:val="Heading4"/>
      </w:pPr>
      <w:r>
        <w:t>(Course Objectives)</w:t>
      </w:r>
    </w:p>
    <w:p w:rsidR="00B03463" w:rsidRDefault="00B03463">
      <w:pPr>
        <w:ind w:left="2880" w:hanging="2880"/>
        <w:rPr>
          <w:rFonts w:ascii="Bookman Old Style" w:hAnsi="Bookman Old Style" w:cs="Bookman Old Style"/>
          <w:sz w:val="24"/>
          <w:szCs w:val="24"/>
        </w:rPr>
      </w:pPr>
    </w:p>
    <w:p w:rsidR="00B03463" w:rsidRDefault="00B03463">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B03463" w:rsidRDefault="00B03463">
      <w:pPr>
        <w:pStyle w:val="BodyText2"/>
      </w:pPr>
    </w:p>
    <w:p w:rsidR="00B03463" w:rsidRDefault="00B03463">
      <w:pPr>
        <w:rPr>
          <w:rFonts w:ascii="Bookman Old Style" w:hAnsi="Bookman Old Style" w:cs="Bookman Old Style"/>
          <w:b/>
          <w:bCs/>
          <w:sz w:val="24"/>
          <w:szCs w:val="24"/>
        </w:rPr>
      </w:pPr>
      <w:r>
        <w:rPr>
          <w:rFonts w:ascii="Bookman Old Style" w:hAnsi="Bookman Old Style" w:cs="Bookman Old Style"/>
          <w:sz w:val="24"/>
          <w:szCs w:val="24"/>
        </w:rPr>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B03463" w:rsidRDefault="00B03463" w:rsidP="003800D0">
      <w:pPr>
        <w:rPr>
          <w:rFonts w:ascii="Bookman Old Style" w:hAnsi="Bookman Old Style" w:cs="Bookman Old Style"/>
          <w:sz w:val="24"/>
          <w:szCs w:val="24"/>
        </w:rPr>
      </w:pPr>
    </w:p>
    <w:p w:rsidR="00B03463" w:rsidRDefault="00B03463">
      <w:pPr>
        <w:ind w:left="2880" w:hanging="2880"/>
        <w:rPr>
          <w:rFonts w:ascii="Bookman Old Style" w:hAnsi="Bookman Old Style" w:cs="Bookman Old Style"/>
          <w:sz w:val="24"/>
          <w:szCs w:val="24"/>
        </w:rPr>
      </w:pPr>
    </w:p>
    <w:p w:rsidR="00B03463" w:rsidRDefault="00B03463"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B03463" w:rsidRPr="00321FFF" w:rsidRDefault="00B03463" w:rsidP="00321FFF">
      <w:pPr>
        <w:ind w:left="2880" w:hanging="2880"/>
        <w:rPr>
          <w:rFonts w:ascii="Bookman Old Style" w:hAnsi="Bookman Old Style" w:cs="Bookman Old Style"/>
          <w:sz w:val="24"/>
          <w:szCs w:val="24"/>
        </w:rPr>
      </w:pPr>
    </w:p>
    <w:p w:rsidR="00B03463" w:rsidRDefault="00B03463"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B03463" w:rsidRDefault="00B03463" w:rsidP="00321FFF">
      <w:pPr>
        <w:rPr>
          <w:rFonts w:ascii="Bookman Old Style" w:hAnsi="Bookman Old Style" w:cs="Bookman Old Style"/>
          <w:sz w:val="24"/>
          <w:szCs w:val="24"/>
        </w:rPr>
      </w:pPr>
    </w:p>
    <w:p w:rsidR="00B03463" w:rsidRDefault="00B03463">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B03463" w:rsidRDefault="00B03463">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B03463" w:rsidRDefault="00B03463">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B03463" w:rsidRPr="005904B2"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B03463" w:rsidRPr="005904B2"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B03463" w:rsidRPr="005904B2"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B03463" w:rsidRPr="005904B2"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B03463" w:rsidRPr="005904B2"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B03463" w:rsidRDefault="00B0346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B03463" w:rsidRDefault="00B03463"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B03463" w:rsidRPr="00B74B72" w:rsidRDefault="00B0346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B03463" w:rsidRPr="00B74B72" w:rsidRDefault="00B0346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B03463" w:rsidRDefault="00B0346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B03463"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B03463" w:rsidRDefault="00B03463" w:rsidP="00E75537">
      <w:pPr>
        <w:rPr>
          <w:rFonts w:ascii="Bookman Old Style" w:hAnsi="Bookman Old Style" w:cs="Bookman Old Style"/>
          <w:sz w:val="24"/>
          <w:szCs w:val="24"/>
        </w:rPr>
      </w:pPr>
    </w:p>
    <w:p w:rsidR="00B03463" w:rsidRPr="00ED2D73" w:rsidRDefault="00B03463" w:rsidP="00ED2D73">
      <w:pPr>
        <w:rPr>
          <w:rFonts w:ascii="Bookman Old Style" w:hAnsi="Bookman Old Style" w:cs="Bookman Old Style"/>
          <w:sz w:val="24"/>
          <w:szCs w:val="24"/>
        </w:rPr>
      </w:pPr>
      <w:r w:rsidRPr="00ED2D73">
        <w:rPr>
          <w:rFonts w:ascii="Bookman Old Style" w:hAnsi="Bookman Old Style" w:cs="Bookman Old Style"/>
          <w:sz w:val="24"/>
          <w:szCs w:val="24"/>
        </w:rPr>
        <w:t>“Financial Accounting for MBAs (5</w:t>
      </w:r>
      <w:r w:rsidRPr="00ED2D73">
        <w:rPr>
          <w:rFonts w:ascii="Bookman Old Style" w:hAnsi="Bookman Old Style" w:cs="Bookman Old Style"/>
          <w:sz w:val="24"/>
          <w:szCs w:val="24"/>
          <w:vertAlign w:val="superscript"/>
        </w:rPr>
        <w:t>th</w:t>
      </w:r>
      <w:r w:rsidRPr="00ED2D73">
        <w:rPr>
          <w:rFonts w:ascii="Bookman Old Style" w:hAnsi="Bookman Old Style" w:cs="Bookman Old Style"/>
          <w:sz w:val="24"/>
          <w:szCs w:val="24"/>
        </w:rPr>
        <w:t xml:space="preserve"> edition)”; Peter D. Easton, John J. Wild, Robert F. Halsey &amp; Mary Lea McAnally; ISBN 978-1-93-431998-7 </w:t>
      </w:r>
    </w:p>
    <w:p w:rsidR="00B03463" w:rsidRPr="00ED2D73" w:rsidRDefault="00B03463" w:rsidP="00ED2D73">
      <w:pPr>
        <w:rPr>
          <w:rFonts w:ascii="Bookman Old Style" w:hAnsi="Bookman Old Style" w:cs="Bookman Old Style"/>
          <w:sz w:val="24"/>
          <w:szCs w:val="24"/>
        </w:rPr>
      </w:pPr>
      <w:r w:rsidRPr="00ED2D73">
        <w:rPr>
          <w:rFonts w:ascii="Bookman Old Style" w:hAnsi="Bookman Old Style" w:cs="Bookman Old Style"/>
          <w:sz w:val="24"/>
          <w:szCs w:val="24"/>
        </w:rPr>
        <w:t>Financial Calculator (HP 12C or related smart phone app)</w:t>
      </w:r>
    </w:p>
    <w:p w:rsidR="00B03463" w:rsidRDefault="00B03463" w:rsidP="00E75537">
      <w:pPr>
        <w:rPr>
          <w:rFonts w:ascii="Bookman Old Style" w:hAnsi="Bookman Old Style" w:cs="Bookman Old Style"/>
          <w:sz w:val="24"/>
          <w:szCs w:val="24"/>
        </w:rPr>
      </w:pPr>
    </w:p>
    <w:p w:rsidR="00B03463"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B03463" w:rsidRPr="00E75537" w:rsidRDefault="00B03463" w:rsidP="00E75537">
      <w:pPr>
        <w:rPr>
          <w:rFonts w:ascii="Bookman Old Style" w:hAnsi="Bookman Old Style" w:cs="Bookman Old Style"/>
          <w:b/>
          <w:bCs/>
          <w:sz w:val="24"/>
          <w:szCs w:val="24"/>
        </w:rPr>
      </w:pP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B03463"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B03463" w:rsidRDefault="00B03463" w:rsidP="00E75537">
      <w:pPr>
        <w:rPr>
          <w:rFonts w:ascii="Bookman Old Style" w:hAnsi="Bookman Old Style" w:cs="Bookman Old Style"/>
          <w:b/>
          <w:bCs/>
          <w:sz w:val="24"/>
          <w:szCs w:val="24"/>
        </w:rPr>
      </w:pP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B03463" w:rsidRDefault="00B03463">
      <w:pPr>
        <w:rPr>
          <w:rFonts w:ascii="Bookman Old Style" w:hAnsi="Bookman Old Style" w:cs="Bookman Old Style"/>
          <w:sz w:val="24"/>
          <w:szCs w:val="24"/>
        </w:rPr>
      </w:pPr>
    </w:p>
    <w:p w:rsidR="00B03463" w:rsidRDefault="00B03463">
      <w:pPr>
        <w:pStyle w:val="Heading2"/>
      </w:pPr>
      <w:r>
        <w:t xml:space="preserve">Homework </w:t>
      </w:r>
      <w:r>
        <w:tab/>
      </w:r>
      <w:r>
        <w:tab/>
      </w:r>
      <w:r>
        <w:tab/>
      </w:r>
      <w:r>
        <w:tab/>
        <w:t xml:space="preserve">  85 points</w:t>
      </w: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65 points</w:t>
      </w:r>
      <w:r>
        <w:rPr>
          <w:rFonts w:ascii="Bookman Old Style" w:hAnsi="Bookman Old Style" w:cs="Bookman Old Style"/>
          <w:sz w:val="24"/>
          <w:szCs w:val="24"/>
        </w:rPr>
        <w:tab/>
      </w:r>
    </w:p>
    <w:p w:rsidR="00B03463" w:rsidRPr="0041351C" w:rsidRDefault="00B03463"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100 points</w:t>
      </w:r>
    </w:p>
    <w:p w:rsidR="00B03463" w:rsidRPr="0041351C" w:rsidRDefault="00B03463">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B03463" w:rsidRDefault="00B03463">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B03463" w:rsidRDefault="00B03463" w:rsidP="0041351C">
      <w:pPr>
        <w:pStyle w:val="Heading2"/>
      </w:pPr>
      <w:r>
        <w:t>Total</w:t>
      </w:r>
      <w:r>
        <w:tab/>
      </w:r>
      <w:r>
        <w:tab/>
      </w:r>
      <w:r>
        <w:tab/>
      </w:r>
      <w:r>
        <w:tab/>
      </w:r>
      <w:r>
        <w:tab/>
        <w:t>600 points</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B03463" w:rsidRDefault="00B03463"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B03463" w:rsidRDefault="00B03463">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B03463" w:rsidRDefault="00B03463"/>
    <w:p w:rsidR="00B03463" w:rsidRDefault="00B03463">
      <w:pPr>
        <w:pStyle w:val="Heading6"/>
      </w:pPr>
      <w:r>
        <w:t>Homework</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The homework assignments indicated on the course schedule are to be turned-in the class session following the discussion on the chapter and are worth 5 points for each chapter completed.  Late assignments will be discounted accordingly.  Assignments must be turned-in via the appropriate drop box in eCollege.</w:t>
      </w:r>
    </w:p>
    <w:p w:rsidR="00B03463" w:rsidRDefault="00B03463">
      <w:pPr>
        <w:rPr>
          <w:rFonts w:ascii="Bookman Old Style" w:hAnsi="Bookman Old Style" w:cs="Bookman Old Style"/>
          <w:sz w:val="24"/>
          <w:szCs w:val="24"/>
          <w:u w:val="single"/>
        </w:rPr>
      </w:pPr>
    </w:p>
    <w:p w:rsidR="00B03463" w:rsidRDefault="00B03463">
      <w:pPr>
        <w:rPr>
          <w:rFonts w:ascii="Bookman Old Style" w:hAnsi="Bookman Old Style" w:cs="Bookman Old Style"/>
          <w:sz w:val="24"/>
          <w:szCs w:val="24"/>
          <w:u w:val="single"/>
        </w:rPr>
      </w:pPr>
    </w:p>
    <w:p w:rsidR="00B03463" w:rsidRDefault="00B03463">
      <w:pPr>
        <w:rPr>
          <w:rFonts w:ascii="Bookman Old Style" w:hAnsi="Bookman Old Style" w:cs="Bookman Old Style"/>
          <w:sz w:val="24"/>
          <w:szCs w:val="24"/>
          <w:u w:val="single"/>
        </w:rPr>
      </w:pPr>
    </w:p>
    <w:p w:rsidR="00B03463" w:rsidRPr="008719CD" w:rsidRDefault="00B03463">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B03463" w:rsidRDefault="00B03463">
      <w:pPr>
        <w:pStyle w:val="Heading6"/>
      </w:pPr>
    </w:p>
    <w:p w:rsidR="00B03463" w:rsidRPr="006E4277" w:rsidRDefault="00B03463"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March 14th</w:t>
      </w:r>
      <w:r w:rsidRPr="006E4277">
        <w:rPr>
          <w:u w:val="none"/>
        </w:rPr>
        <w:t xml:space="preserve"> and is to be placed in the appropriate drop box in eCollege.</w:t>
      </w:r>
    </w:p>
    <w:p w:rsidR="00B03463" w:rsidRDefault="00B03463" w:rsidP="00F223D8"/>
    <w:p w:rsidR="00B03463" w:rsidRPr="00F223D8" w:rsidRDefault="00B03463" w:rsidP="00F223D8"/>
    <w:p w:rsidR="00B03463" w:rsidRPr="004C31D7" w:rsidRDefault="00B0346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B03463" w:rsidRPr="004C31D7" w:rsidRDefault="00B0346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03463" w:rsidRPr="004C31D7" w:rsidRDefault="00B03463" w:rsidP="004C31D7">
      <w:pPr>
        <w:rPr>
          <w:rFonts w:ascii="Bookman Old Style" w:hAnsi="Bookman Old Style" w:cs="Bookman Old Style"/>
          <w:sz w:val="24"/>
          <w:szCs w:val="24"/>
        </w:rPr>
      </w:pPr>
      <w:r w:rsidRPr="004C31D7">
        <w:rPr>
          <w:rFonts w:ascii="Bookman Old Style" w:hAnsi="Bookman Old Style" w:cs="Bookman Old Style"/>
          <w:sz w:val="24"/>
          <w:szCs w:val="24"/>
        </w:rPr>
        <w:t xml:space="preserve">There will be 5 daily quizzes during the course of the semester that are worth 10 points each.  The quizzes will be short answer and will cover materials from the previous class session. All quizzes will be given </w:t>
      </w:r>
      <w:r>
        <w:rPr>
          <w:rFonts w:ascii="Bookman Old Style" w:hAnsi="Bookman Old Style" w:cs="Bookman Old Style"/>
          <w:sz w:val="24"/>
          <w:szCs w:val="24"/>
        </w:rPr>
        <w:t>on each Thursday</w:t>
      </w:r>
      <w:r w:rsidRPr="004C31D7">
        <w:rPr>
          <w:rFonts w:ascii="Bookman Old Style" w:hAnsi="Bookman Old Style" w:cs="Bookman Old Style"/>
          <w:sz w:val="24"/>
          <w:szCs w:val="24"/>
        </w:rPr>
        <w:t xml:space="preserve"> class session.</w:t>
      </w:r>
      <w:r>
        <w:rPr>
          <w:rFonts w:ascii="Bookman Old Style" w:hAnsi="Bookman Old Style" w:cs="Bookman Old Style"/>
          <w:sz w:val="24"/>
          <w:szCs w:val="24"/>
        </w:rPr>
        <w:t xml:space="preserve"> You will have from the beginning of the online class session until 11:59 PM Hawaii-Aleutian Standard </w:t>
      </w:r>
      <w:r w:rsidRPr="00ED2D73">
        <w:rPr>
          <w:rFonts w:ascii="Bookman Old Style" w:hAnsi="Bookman Old Style" w:cs="Bookman Old Style"/>
          <w:sz w:val="24"/>
          <w:szCs w:val="24"/>
        </w:rPr>
        <w:t>Time</w:t>
      </w:r>
      <w:r>
        <w:rPr>
          <w:rFonts w:ascii="Bookman Old Style" w:hAnsi="Bookman Old Style" w:cs="Bookman Old Style"/>
          <w:sz w:val="24"/>
          <w:szCs w:val="24"/>
        </w:rPr>
        <w:t xml:space="preserve"> (HSAT) to complete the Quiz, which is </w:t>
      </w:r>
      <w:r w:rsidRPr="00CA45A1">
        <w:rPr>
          <w:rFonts w:ascii="Bookman Old Style" w:hAnsi="Bookman Old Style" w:cs="Bookman Old Style"/>
          <w:sz w:val="24"/>
          <w:szCs w:val="24"/>
        </w:rPr>
        <w:t>to be placed in the appropriate drop box in eCollege</w:t>
      </w:r>
      <w:r>
        <w:rPr>
          <w:rFonts w:ascii="Bookman Old Style" w:hAnsi="Bookman Old Style" w:cs="Bookman Old Style"/>
          <w:sz w:val="24"/>
          <w:szCs w:val="24"/>
        </w:rPr>
        <w:t xml:space="preserve">. </w:t>
      </w:r>
      <w:r w:rsidRPr="004C31D7">
        <w:rPr>
          <w:rFonts w:ascii="Bookman Old Style" w:hAnsi="Bookman Old Style" w:cs="Bookman Old Style"/>
          <w:sz w:val="24"/>
          <w:szCs w:val="24"/>
        </w:rPr>
        <w:t xml:space="preserve">Any missed quiz will result in a grade of a zero.   </w:t>
      </w:r>
    </w:p>
    <w:p w:rsidR="00B03463" w:rsidRPr="004C31D7" w:rsidRDefault="00B0346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03463" w:rsidRPr="004C31D7" w:rsidRDefault="00B0346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B03463" w:rsidRPr="004C31D7" w:rsidRDefault="00B0346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03463" w:rsidRPr="004C31D7" w:rsidRDefault="00B03463" w:rsidP="004C31D7">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there will be three exams worth 100 points each.  Exams are closed book/closed notes; however, students will be all</w:t>
      </w:r>
      <w:r>
        <w:rPr>
          <w:rFonts w:ascii="Bookman Old Style" w:hAnsi="Bookman Old Style" w:cs="Bookman Old Style"/>
          <w:sz w:val="24"/>
          <w:szCs w:val="24"/>
        </w:rPr>
        <w:t>owed to use three</w:t>
      </w:r>
      <w:r w:rsidRPr="004C31D7">
        <w:rPr>
          <w:rFonts w:ascii="Bookman Old Style" w:hAnsi="Bookman Old Style" w:cs="Bookman Old Style"/>
          <w:sz w:val="24"/>
          <w:szCs w:val="24"/>
        </w:rPr>
        <w:t xml:space="preserve"> 8 ½ x 11 papers (front and back) to use as “cheat sheets” for each exam. The “cheat sheets” must be hand-written (i.e. no</w:t>
      </w:r>
      <w:r>
        <w:rPr>
          <w:rFonts w:ascii="Bookman Old Style" w:hAnsi="Bookman Old Style" w:cs="Bookman Old Style"/>
          <w:sz w:val="24"/>
          <w:szCs w:val="24"/>
        </w:rPr>
        <w:t xml:space="preserve"> pages typed in 2 point font). All exams will be proctored live as indicated on the course schedule. If you are off-Island and are unable to attend the proctored exam sessions please contact me and we will establish a remote proctor.</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B03463" w:rsidRDefault="00B03463">
      <w:pPr>
        <w:rPr>
          <w:rFonts w:ascii="Bookman Old Style" w:hAnsi="Bookman Old Style" w:cs="Bookman Old Style"/>
          <w:sz w:val="24"/>
          <w:szCs w:val="24"/>
          <w:u w:val="single"/>
        </w:rPr>
      </w:pP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 xml:space="preserve">Students will have a week to complete the Final Exam, which will be distributed on March 16.  These exams are due back for grading on March 23. Students who are off-island are will submit there exam to there designated proctor. </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p>
    <w:p w:rsidR="00B03463" w:rsidRPr="004815B0" w:rsidRDefault="00B03463">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r>
        <w:rPr>
          <w:rFonts w:ascii="Bookman Old Style" w:hAnsi="Bookman Old Style" w:cs="Bookman Old Style"/>
          <w:sz w:val="24"/>
          <w:szCs w:val="24"/>
        </w:rPr>
        <w:t xml:space="preserve">Students who are unable to listen in on the online live sessions will have the option to playback those sessions at there leisure.  </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p>
    <w:p w:rsidR="00B03463"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B03463" w:rsidRPr="00E75537" w:rsidRDefault="00B03463" w:rsidP="00E75537">
      <w:pPr>
        <w:rPr>
          <w:rFonts w:ascii="Bookman Old Style" w:hAnsi="Bookman Old Style" w:cs="Bookman Old Style"/>
          <w:b/>
          <w:bCs/>
          <w:sz w:val="24"/>
          <w:szCs w:val="24"/>
        </w:rPr>
      </w:pP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3463" w:rsidRDefault="00B03463" w:rsidP="00E75537">
      <w:pPr>
        <w:rPr>
          <w:rFonts w:ascii="Bookman Old Style" w:hAnsi="Bookman Old Style" w:cs="Bookman Old Style"/>
          <w:sz w:val="24"/>
          <w:szCs w:val="24"/>
        </w:rPr>
      </w:pPr>
    </w:p>
    <w:p w:rsidR="00B03463" w:rsidRDefault="00B03463" w:rsidP="00E75537">
      <w:pPr>
        <w:rPr>
          <w:rFonts w:ascii="Bookman Old Style" w:hAnsi="Bookman Old Style" w:cs="Bookman Old Style"/>
          <w:sz w:val="24"/>
          <w:szCs w:val="24"/>
        </w:rPr>
      </w:pPr>
    </w:p>
    <w:p w:rsidR="00B03463"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B03463"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B03463" w:rsidRDefault="00B03463">
      <w:pPr>
        <w:rPr>
          <w:rFonts w:ascii="Bookman Old Style" w:hAnsi="Bookman Old Style" w:cs="Bookman Old Style"/>
          <w:sz w:val="24"/>
          <w:szCs w:val="24"/>
        </w:rPr>
      </w:pPr>
    </w:p>
    <w:p w:rsidR="00B03463" w:rsidRDefault="00B03463">
      <w:pPr>
        <w:rPr>
          <w:rFonts w:ascii="Bookman Old Style" w:hAnsi="Bookman Old Style" w:cs="Bookman Old Style"/>
          <w:sz w:val="24"/>
          <w:szCs w:val="24"/>
        </w:rPr>
      </w:pPr>
    </w:p>
    <w:p w:rsidR="00B03463"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B03463" w:rsidRPr="00E75537" w:rsidRDefault="00B03463" w:rsidP="00E75537">
      <w:pPr>
        <w:rPr>
          <w:rFonts w:ascii="Bookman Old Style" w:hAnsi="Bookman Old Style" w:cs="Bookman Old Style"/>
          <w:b/>
          <w:bCs/>
          <w:sz w:val="24"/>
          <w:szCs w:val="24"/>
        </w:rPr>
      </w:pPr>
    </w:p>
    <w:p w:rsidR="00B03463" w:rsidRPr="00E75537" w:rsidRDefault="00B03463"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5"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B03463" w:rsidRPr="00E75537"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B03463" w:rsidRDefault="00B03463" w:rsidP="00E75537">
      <w:pPr>
        <w:rPr>
          <w:rFonts w:ascii="Bookman Old Style" w:hAnsi="Bookman Old Style" w:cs="Bookman Old Style"/>
          <w:sz w:val="24"/>
          <w:szCs w:val="24"/>
        </w:rPr>
      </w:pPr>
    </w:p>
    <w:p w:rsidR="00B03463" w:rsidRPr="00E75537" w:rsidRDefault="00B03463" w:rsidP="00E75537">
      <w:pPr>
        <w:rPr>
          <w:rFonts w:ascii="Bookman Old Style" w:hAnsi="Bookman Old Style" w:cs="Bookman Old Style"/>
          <w:sz w:val="24"/>
          <w:szCs w:val="24"/>
        </w:rPr>
      </w:pPr>
      <w:hyperlink r:id="rId6" w:history="1">
        <w:r w:rsidRPr="00E75537">
          <w:rPr>
            <w:rStyle w:val="Hyperlink"/>
            <w:rFonts w:ascii="Bookman Old Style" w:hAnsi="Bookman Old Style" w:cs="Bookman Old Style"/>
            <w:sz w:val="24"/>
            <w:szCs w:val="24"/>
          </w:rPr>
          <w:t>http://chaminade.ecollege.com</w:t>
        </w:r>
      </w:hyperlink>
    </w:p>
    <w:p w:rsidR="00B03463" w:rsidRDefault="00B03463">
      <w:pPr>
        <w:rPr>
          <w:rFonts w:ascii="Bookman Old Style" w:hAnsi="Bookman Old Style" w:cs="Bookman Old Style"/>
          <w:sz w:val="24"/>
          <w:szCs w:val="24"/>
        </w:rPr>
      </w:pPr>
    </w:p>
    <w:p w:rsidR="00B03463" w:rsidRPr="00C33FB6" w:rsidRDefault="00B03463"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B03463" w:rsidRPr="00C33FB6" w:rsidRDefault="00B03463" w:rsidP="00C33FB6">
      <w:pPr>
        <w:rPr>
          <w:rFonts w:ascii="Bookman Old Style" w:hAnsi="Bookman Old Style" w:cs="Bookman Old Style"/>
          <w:i/>
          <w:iCs/>
          <w:sz w:val="24"/>
          <w:szCs w:val="24"/>
        </w:rPr>
      </w:pPr>
    </w:p>
    <w:p w:rsidR="00B03463" w:rsidRDefault="00B03463"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B03463" w:rsidRDefault="00B03463" w:rsidP="00C33FB6">
      <w:pPr>
        <w:rPr>
          <w:rFonts w:ascii="Bookman Old Style" w:hAnsi="Bookman Old Style" w:cs="Bookman Old Style"/>
          <w:sz w:val="24"/>
          <w:szCs w:val="24"/>
        </w:rPr>
      </w:pPr>
    </w:p>
    <w:p w:rsidR="00B03463" w:rsidRPr="00C33FB6" w:rsidRDefault="00B03463" w:rsidP="00C33FB6">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 xml:space="preserve">He has since changed career, becoming an educator affords him the opportunity to continue to share his knowledge and experience in the form of teaching and mentorship. </w:t>
      </w:r>
    </w:p>
    <w:p w:rsidR="00B03463" w:rsidRDefault="00B03463">
      <w:pPr>
        <w:rPr>
          <w:rFonts w:ascii="Bookman Old Style" w:hAnsi="Bookman Old Style" w:cs="Bookman Old Style"/>
          <w:sz w:val="24"/>
          <w:szCs w:val="24"/>
        </w:rPr>
      </w:pPr>
    </w:p>
    <w:sectPr w:rsidR="00B03463"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65056"/>
    <w:rsid w:val="000F1919"/>
    <w:rsid w:val="00161E2C"/>
    <w:rsid w:val="00175795"/>
    <w:rsid w:val="00177470"/>
    <w:rsid w:val="001E74CE"/>
    <w:rsid w:val="00250CAF"/>
    <w:rsid w:val="00271778"/>
    <w:rsid w:val="0027260D"/>
    <w:rsid w:val="002862D9"/>
    <w:rsid w:val="00321FFF"/>
    <w:rsid w:val="00346C33"/>
    <w:rsid w:val="003800D0"/>
    <w:rsid w:val="003C185A"/>
    <w:rsid w:val="0041351C"/>
    <w:rsid w:val="00416E59"/>
    <w:rsid w:val="00444002"/>
    <w:rsid w:val="004815B0"/>
    <w:rsid w:val="004C31D7"/>
    <w:rsid w:val="004E569A"/>
    <w:rsid w:val="005904B2"/>
    <w:rsid w:val="005C5EF2"/>
    <w:rsid w:val="005D48AC"/>
    <w:rsid w:val="005D7E0C"/>
    <w:rsid w:val="0060386F"/>
    <w:rsid w:val="00685331"/>
    <w:rsid w:val="006E4277"/>
    <w:rsid w:val="006E5319"/>
    <w:rsid w:val="007821C8"/>
    <w:rsid w:val="008719CD"/>
    <w:rsid w:val="0088578C"/>
    <w:rsid w:val="00912A6E"/>
    <w:rsid w:val="0095004F"/>
    <w:rsid w:val="00973780"/>
    <w:rsid w:val="009A6242"/>
    <w:rsid w:val="009A7534"/>
    <w:rsid w:val="009D1A46"/>
    <w:rsid w:val="00A00742"/>
    <w:rsid w:val="00A02F16"/>
    <w:rsid w:val="00A827A4"/>
    <w:rsid w:val="00AA687A"/>
    <w:rsid w:val="00AF6969"/>
    <w:rsid w:val="00B03463"/>
    <w:rsid w:val="00B3056F"/>
    <w:rsid w:val="00B74B72"/>
    <w:rsid w:val="00B837BA"/>
    <w:rsid w:val="00B93506"/>
    <w:rsid w:val="00C12755"/>
    <w:rsid w:val="00C33FB6"/>
    <w:rsid w:val="00C750AE"/>
    <w:rsid w:val="00C76474"/>
    <w:rsid w:val="00C814DF"/>
    <w:rsid w:val="00CA45A1"/>
    <w:rsid w:val="00CD34E0"/>
    <w:rsid w:val="00CD3B37"/>
    <w:rsid w:val="00D1201F"/>
    <w:rsid w:val="00D2696C"/>
    <w:rsid w:val="00D8399B"/>
    <w:rsid w:val="00D975B7"/>
    <w:rsid w:val="00DB01BA"/>
    <w:rsid w:val="00E1045B"/>
    <w:rsid w:val="00E75537"/>
    <w:rsid w:val="00ED2D73"/>
    <w:rsid w:val="00EE274C"/>
    <w:rsid w:val="00F223D8"/>
    <w:rsid w:val="00F5398A"/>
    <w:rsid w:val="00F60E1B"/>
    <w:rsid w:val="00F752C8"/>
    <w:rsid w:val="00FC6723"/>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5" Type="http://schemas.openxmlformats.org/officeDocument/2006/relationships/hyperlink" Target="mailto:jnakas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5</Pages>
  <Words>1310</Words>
  <Characters>7472</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6</cp:revision>
  <cp:lastPrinted>1999-10-06T00:49:00Z</cp:lastPrinted>
  <dcterms:created xsi:type="dcterms:W3CDTF">2013-01-11T01:37:00Z</dcterms:created>
  <dcterms:modified xsi:type="dcterms:W3CDTF">2013-01-11T21:17:00Z</dcterms:modified>
</cp:coreProperties>
</file>