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AA4" w:rsidRPr="00626A81" w:rsidRDefault="00A34AA4"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A34AA4" w:rsidRPr="00626A81" w:rsidRDefault="00A34AA4" w:rsidP="00AD4607">
      <w:pPr>
        <w:pStyle w:val="Title"/>
        <w:rPr>
          <w:color w:val="0000FF"/>
        </w:rPr>
      </w:pPr>
      <w:r>
        <w:rPr>
          <w:color w:val="0000FF"/>
        </w:rPr>
        <w:t>ONLINE</w:t>
      </w:r>
      <w:r w:rsidRPr="00626A81">
        <w:rPr>
          <w:color w:val="0000FF"/>
        </w:rPr>
        <w:t xml:space="preserve"> LEARNING</w:t>
      </w:r>
    </w:p>
    <w:p w:rsidR="00A34AA4" w:rsidRDefault="00A34AA4" w:rsidP="00AD4607">
      <w:pPr>
        <w:jc w:val="center"/>
        <w:rPr>
          <w:b/>
          <w:bCs/>
          <w:noProof/>
        </w:rPr>
      </w:pPr>
      <w:r>
        <w:rPr>
          <w:b/>
          <w:bCs/>
          <w:noProof/>
        </w:rPr>
        <w:t>BI 101L</w:t>
      </w:r>
    </w:p>
    <w:p w:rsidR="00A34AA4" w:rsidRDefault="00A34AA4" w:rsidP="00AD4607">
      <w:pPr>
        <w:jc w:val="center"/>
        <w:rPr>
          <w:b/>
          <w:bCs/>
          <w:noProof/>
        </w:rPr>
      </w:pPr>
      <w:r>
        <w:rPr>
          <w:b/>
          <w:bCs/>
          <w:noProof/>
        </w:rPr>
        <w:t>General Biology Lab (non-major)</w:t>
      </w:r>
    </w:p>
    <w:p w:rsidR="00A34AA4" w:rsidRDefault="00A34AA4" w:rsidP="00AD4607">
      <w:pPr>
        <w:jc w:val="center"/>
        <w:rPr>
          <w:b/>
          <w:bCs/>
        </w:rPr>
      </w:pPr>
    </w:p>
    <w:p w:rsidR="00A34AA4" w:rsidRDefault="00A34AA4" w:rsidP="00AD4607">
      <w:pPr>
        <w:jc w:val="center"/>
        <w:rPr>
          <w:b/>
          <w:color w:val="0000FF"/>
        </w:rPr>
      </w:pPr>
      <w:r w:rsidRPr="00A72F1C">
        <w:rPr>
          <w:b/>
          <w:color w:val="0000FF"/>
        </w:rPr>
        <w:t>COURSE SYLLABUS</w:t>
      </w:r>
    </w:p>
    <w:p w:rsidR="00A34AA4" w:rsidRDefault="00A34AA4" w:rsidP="00AD4607">
      <w:pPr>
        <w:jc w:val="center"/>
        <w:rPr>
          <w:b/>
          <w:color w:val="0000FF"/>
        </w:rPr>
      </w:pPr>
      <w:r>
        <w:rPr>
          <w:b/>
          <w:color w:val="0000FF"/>
        </w:rPr>
        <w:t>Fall Evening Term 2012</w:t>
      </w:r>
    </w:p>
    <w:p w:rsidR="00A34AA4" w:rsidRDefault="00A34AA4" w:rsidP="009871EC">
      <w:pPr>
        <w:rPr>
          <w:b/>
          <w:color w:val="0000FF"/>
        </w:rPr>
      </w:pPr>
    </w:p>
    <w:p w:rsidR="00A34AA4" w:rsidRDefault="00A34AA4" w:rsidP="009871EC">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A34AA4" w:rsidRPr="000912F7" w:rsidRDefault="00A34AA4" w:rsidP="009871EC">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A34AA4" w:rsidRPr="00A72F1C" w:rsidRDefault="00A34AA4" w:rsidP="009871EC">
      <w:pPr>
        <w:rPr>
          <w:b/>
          <w:color w:val="0000FF"/>
        </w:rPr>
      </w:pPr>
    </w:p>
    <w:p w:rsidR="00A34AA4" w:rsidRDefault="00A34AA4" w:rsidP="009871EC">
      <w:pPr>
        <w:rPr>
          <w:color w:val="FF0000"/>
          <w:sz w:val="22"/>
        </w:rPr>
      </w:pPr>
      <w:r>
        <w:rPr>
          <w:noProof/>
        </w:rPr>
        <w:pict>
          <v:rect id="_x0000_s1026" style="position:absolute;margin-left:4.05pt;margin-top:4.25pt;width:3in;height:110.55pt;z-index:251658240" stroked="f">
            <v:textbox>
              <w:txbxContent>
                <w:p w:rsidR="00A34AA4" w:rsidRPr="00A72F1C" w:rsidRDefault="00A34AA4" w:rsidP="00AD4607">
                  <w:pPr>
                    <w:rPr>
                      <w:b/>
                      <w:bCs/>
                      <w:color w:val="0000FF"/>
                    </w:rPr>
                  </w:pPr>
                  <w:r w:rsidRPr="00A72F1C">
                    <w:rPr>
                      <w:b/>
                      <w:bCs/>
                      <w:color w:val="0000FF"/>
                    </w:rPr>
                    <w:t>INSTRUCTOR INFORMATION:</w:t>
                  </w:r>
                </w:p>
                <w:p w:rsidR="00A34AA4" w:rsidRPr="00164193" w:rsidRDefault="00A34AA4" w:rsidP="00AD4607">
                  <w:pPr>
                    <w:rPr>
                      <w:sz w:val="22"/>
                    </w:rPr>
                  </w:pPr>
                  <w:r>
                    <w:rPr>
                      <w:sz w:val="22"/>
                    </w:rPr>
                    <w:t>Dr. Matthew E. Grilliot</w:t>
                  </w:r>
                </w:p>
                <w:p w:rsidR="00A34AA4" w:rsidRPr="00164193" w:rsidRDefault="00A34AA4" w:rsidP="00AD4607">
                  <w:pPr>
                    <w:rPr>
                      <w:sz w:val="22"/>
                    </w:rPr>
                  </w:pPr>
                  <w:r>
                    <w:rPr>
                      <w:sz w:val="22"/>
                    </w:rPr>
                    <w:t>Assistant Professor</w:t>
                  </w:r>
                </w:p>
                <w:p w:rsidR="00A34AA4" w:rsidRPr="00164193" w:rsidRDefault="00A34AA4" w:rsidP="00AD4607">
                  <w:pPr>
                    <w:rPr>
                      <w:sz w:val="22"/>
                    </w:rPr>
                  </w:pPr>
                  <w:r>
                    <w:rPr>
                      <w:sz w:val="22"/>
                    </w:rPr>
                    <w:t>Office: 334-241-5929</w:t>
                  </w:r>
                </w:p>
                <w:p w:rsidR="00A34AA4" w:rsidRPr="00164193" w:rsidRDefault="00A34AA4" w:rsidP="00AD4607">
                  <w:pPr>
                    <w:rPr>
                      <w:sz w:val="22"/>
                    </w:rPr>
                  </w:pPr>
                  <w:r>
                    <w:rPr>
                      <w:sz w:val="22"/>
                    </w:rPr>
                    <w:t>matthew.grilliot@adjunct.chaminade.edu</w:t>
                  </w:r>
                </w:p>
                <w:p w:rsidR="00A34AA4" w:rsidRPr="00A928F7" w:rsidRDefault="00A34AA4" w:rsidP="00AD4607">
                  <w:pPr>
                    <w:rPr>
                      <w:b/>
                      <w:color w:val="0000FF"/>
                      <w:sz w:val="22"/>
                    </w:rPr>
                  </w:pPr>
                  <w:r w:rsidRPr="0039272B">
                    <w:rPr>
                      <w:b/>
                      <w:color w:val="0000FF"/>
                      <w:sz w:val="22"/>
                      <w:highlight w:val="yellow"/>
                    </w:rPr>
                    <w:t>Students: Please include course section and your name in  any emails sent to the instructor.</w:t>
                  </w:r>
                </w:p>
                <w:p w:rsidR="00A34AA4" w:rsidRDefault="00A34AA4" w:rsidP="00AD4607"/>
              </w:txbxContent>
            </v:textbox>
          </v:rect>
        </w:pict>
      </w:r>
      <w:r>
        <w:rPr>
          <w:color w:val="FF0000"/>
          <w:sz w:val="22"/>
        </w:rPr>
        <w:tab/>
      </w:r>
      <w:r>
        <w:rPr>
          <w:color w:val="FF0000"/>
          <w:sz w:val="22"/>
        </w:rPr>
        <w:tab/>
      </w:r>
      <w:r>
        <w:rPr>
          <w:color w:val="FF0000"/>
          <w:sz w:val="22"/>
        </w:rPr>
        <w:tab/>
      </w:r>
      <w:r>
        <w:rPr>
          <w:color w:val="FF0000"/>
          <w:sz w:val="22"/>
        </w:rPr>
        <w:tab/>
      </w:r>
      <w:r>
        <w:rPr>
          <w:color w:val="FF0000"/>
          <w:sz w:val="22"/>
        </w:rPr>
        <w:tab/>
      </w:r>
      <w:r>
        <w:rPr>
          <w:color w:val="FF0000"/>
          <w:sz w:val="22"/>
        </w:rPr>
        <w:tab/>
      </w:r>
      <w:r>
        <w:rPr>
          <w:color w:val="FF0000"/>
          <w:sz w:val="22"/>
        </w:rPr>
        <w:tab/>
      </w:r>
    </w:p>
    <w:p w:rsidR="00A34AA4" w:rsidRDefault="00A34AA4" w:rsidP="009871EC">
      <w:pPr>
        <w:ind w:left="4320" w:firstLine="720"/>
        <w:rPr>
          <w:szCs w:val="24"/>
          <w:lang w:val="fr-FR"/>
        </w:rPr>
      </w:pPr>
      <w:r w:rsidRPr="00A72F1C">
        <w:rPr>
          <w:b/>
          <w:color w:val="0000FF"/>
        </w:rPr>
        <w:t>INSTRUCTOR EDUCATION:</w:t>
      </w:r>
    </w:p>
    <w:p w:rsidR="00A34AA4" w:rsidRDefault="00A34AA4" w:rsidP="009871EC">
      <w:pPr>
        <w:tabs>
          <w:tab w:val="left" w:pos="5670"/>
        </w:tabs>
        <w:rPr>
          <w:szCs w:val="24"/>
          <w:lang w:val="fr-FR"/>
        </w:rPr>
      </w:pPr>
      <w:r>
        <w:rPr>
          <w:szCs w:val="24"/>
          <w:lang w:val="fr-FR"/>
        </w:rPr>
        <w:tab/>
        <w:t>BS Wildlife Biology</w:t>
      </w:r>
    </w:p>
    <w:p w:rsidR="00A34AA4" w:rsidRPr="00E07ABE" w:rsidRDefault="00A34AA4" w:rsidP="009871EC">
      <w:pPr>
        <w:tabs>
          <w:tab w:val="left" w:pos="5670"/>
        </w:tabs>
        <w:rPr>
          <w:szCs w:val="24"/>
          <w:lang w:val="fr-FR"/>
        </w:rPr>
      </w:pPr>
      <w:r>
        <w:rPr>
          <w:szCs w:val="24"/>
          <w:lang w:val="fr-FR"/>
        </w:rPr>
        <w:tab/>
        <w:t>PhD Biology</w:t>
      </w:r>
    </w:p>
    <w:p w:rsidR="00A34AA4" w:rsidRPr="00626A81" w:rsidRDefault="00A34AA4" w:rsidP="00AD4607">
      <w:pPr>
        <w:rPr>
          <w:color w:val="FF0000"/>
          <w:sz w:val="22"/>
        </w:rPr>
      </w:pPr>
    </w:p>
    <w:p w:rsidR="00A34AA4" w:rsidRDefault="00A34AA4" w:rsidP="00AD4607"/>
    <w:p w:rsidR="00A34AA4" w:rsidRDefault="00A34AA4" w:rsidP="00AD4607"/>
    <w:p w:rsidR="00A34AA4" w:rsidRDefault="00A34AA4" w:rsidP="00AD4607"/>
    <w:p w:rsidR="00A34AA4" w:rsidRDefault="00A34AA4" w:rsidP="00AD4607"/>
    <w:p w:rsidR="00A34AA4" w:rsidRDefault="00A34AA4" w:rsidP="00AD4607"/>
    <w:p w:rsidR="00A34AA4" w:rsidRDefault="00A34AA4" w:rsidP="00AD4607">
      <w:pPr>
        <w:pStyle w:val="BodyTextIndent"/>
        <w:ind w:left="0"/>
        <w:rPr>
          <w:iCs/>
          <w:sz w:val="22"/>
        </w:rPr>
      </w:pPr>
      <w:r w:rsidRPr="00A60C61">
        <w:rPr>
          <w:b/>
          <w:iCs/>
          <w:color w:val="0000FF"/>
          <w:sz w:val="32"/>
          <w:szCs w:val="32"/>
        </w:rPr>
        <w:t>NOTE:</w:t>
      </w:r>
      <w:r w:rsidRPr="00A72F1C">
        <w:rPr>
          <w:iCs/>
          <w:color w:val="0000FF"/>
          <w:sz w:val="22"/>
        </w:rPr>
        <w:t xml:space="preserv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A34AA4" w:rsidRDefault="00A34AA4" w:rsidP="00BF1B2D">
      <w:pPr>
        <w:pStyle w:val="BodyTextIndent"/>
        <w:ind w:left="0"/>
        <w:rPr>
          <w:b/>
          <w:iCs/>
          <w:sz w:val="28"/>
          <w:szCs w:val="28"/>
        </w:rPr>
      </w:pPr>
      <w:r w:rsidRPr="00A60C61">
        <w:rPr>
          <w:b/>
          <w:iCs/>
          <w:sz w:val="28"/>
          <w:szCs w:val="28"/>
        </w:rPr>
        <w:t xml:space="preserve"> BI 101L is an online biology lab that utilizes virtual lab modules and “kitchen experiments” to mimic an in-class biology lab.  The virtual </w:t>
      </w:r>
      <w:r>
        <w:rPr>
          <w:b/>
          <w:iCs/>
          <w:sz w:val="28"/>
          <w:szCs w:val="28"/>
        </w:rPr>
        <w:t xml:space="preserve">lab experiments will be completed on your computer, and will attempt to </w:t>
      </w:r>
      <w:r w:rsidRPr="00A60C61">
        <w:rPr>
          <w:b/>
          <w:iCs/>
          <w:sz w:val="28"/>
          <w:szCs w:val="28"/>
        </w:rPr>
        <w:t>demonstrate biological processes and help students understand concepts taught in the classroom.  Students will supplement the virtual labs with simple experiments that can be performed in the home using minimal supplies.  The simple “kitchen experiments” will give the students hands-on experiences to learn biological techniques and enhance the experiments performed in the virtual labs.</w:t>
      </w:r>
      <w:r>
        <w:rPr>
          <w:b/>
          <w:iCs/>
          <w:sz w:val="28"/>
          <w:szCs w:val="28"/>
        </w:rPr>
        <w:t xml:space="preserve">  You MUST have access to a kitchen (place to boil water, etc.) and grocery store.  (supplies include eggs, vinegar, etc. )</w:t>
      </w:r>
    </w:p>
    <w:p w:rsidR="00A34AA4" w:rsidRPr="00A72F1C" w:rsidRDefault="00A34AA4" w:rsidP="00A72F1C">
      <w:pPr>
        <w:rPr>
          <w:b/>
          <w:color w:val="0000FF"/>
        </w:rPr>
      </w:pPr>
    </w:p>
    <w:p w:rsidR="00A34AA4" w:rsidRDefault="00A34AA4">
      <w:pPr>
        <w:rPr>
          <w:b/>
          <w:bCs/>
          <w:color w:val="0000FF"/>
        </w:rPr>
      </w:pPr>
      <w:r w:rsidRPr="00687A7D">
        <w:rPr>
          <w:b/>
          <w:bCs/>
          <w:color w:val="0000FF"/>
        </w:rPr>
        <w:t>OFFICE HOURS:</w:t>
      </w:r>
    </w:p>
    <w:p w:rsidR="00A34AA4" w:rsidRPr="00303A49" w:rsidRDefault="00A34AA4" w:rsidP="00FA06A8">
      <w:pPr>
        <w:tabs>
          <w:tab w:val="left" w:pos="5670"/>
        </w:tabs>
        <w:rPr>
          <w:bCs/>
          <w:szCs w:val="24"/>
        </w:rPr>
      </w:pPr>
      <w:r>
        <w:rPr>
          <w:bCs/>
          <w:iCs/>
          <w:szCs w:val="24"/>
        </w:rPr>
        <w:t>**</w:t>
      </w:r>
      <w:r w:rsidRPr="00303A49">
        <w:rPr>
          <w:bCs/>
          <w:iCs/>
          <w:szCs w:val="24"/>
        </w:rPr>
        <w:t>Always available via e-mail</w:t>
      </w:r>
      <w:r>
        <w:rPr>
          <w:bCs/>
          <w:iCs/>
          <w:szCs w:val="24"/>
        </w:rPr>
        <w:t>**</w:t>
      </w:r>
    </w:p>
    <w:p w:rsidR="00A34AA4" w:rsidRPr="00F44D73" w:rsidRDefault="00A34AA4" w:rsidP="0014544E">
      <w:pPr>
        <w:tabs>
          <w:tab w:val="left" w:pos="5670"/>
        </w:tabs>
        <w:rPr>
          <w:bCs/>
          <w:iCs/>
          <w:szCs w:val="24"/>
        </w:rPr>
      </w:pPr>
      <w:r>
        <w:rPr>
          <w:bCs/>
          <w:iCs/>
          <w:szCs w:val="24"/>
        </w:rPr>
        <w:t>Office hours: You can call my office 24/7.  If I am not available, I will get back with you.</w:t>
      </w:r>
    </w:p>
    <w:p w:rsidR="00A34AA4" w:rsidRPr="00A34EB3" w:rsidRDefault="00A34AA4" w:rsidP="0039272B">
      <w:pPr>
        <w:tabs>
          <w:tab w:val="left" w:pos="5670"/>
        </w:tabs>
        <w:rPr>
          <w:bCs/>
          <w:szCs w:val="24"/>
        </w:rPr>
      </w:pPr>
      <w:r w:rsidRPr="00303A49">
        <w:rPr>
          <w:bCs/>
          <w:szCs w:val="24"/>
        </w:rPr>
        <w:t> </w:t>
      </w:r>
    </w:p>
    <w:p w:rsidR="00A34AA4" w:rsidRPr="00A34EB3" w:rsidRDefault="00A34AA4"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A34AA4" w:rsidRDefault="00A34AA4">
      <w:pPr>
        <w:pStyle w:val="BodyText"/>
      </w:pPr>
    </w:p>
    <w:p w:rsidR="00A34AA4" w:rsidRPr="001A13B1" w:rsidRDefault="00A34AA4">
      <w:pPr>
        <w:pStyle w:val="BodyText"/>
        <w:rPr>
          <w:b/>
          <w:color w:val="0000FF"/>
          <w:sz w:val="24"/>
          <w:szCs w:val="24"/>
        </w:rPr>
      </w:pPr>
      <w:r>
        <w:rPr>
          <w:b/>
          <w:color w:val="0000FF"/>
          <w:sz w:val="24"/>
          <w:szCs w:val="24"/>
        </w:rPr>
        <w:t>CO</w:t>
      </w:r>
      <w:r w:rsidRPr="001A13B1">
        <w:rPr>
          <w:b/>
          <w:color w:val="0000FF"/>
          <w:sz w:val="24"/>
          <w:szCs w:val="24"/>
        </w:rPr>
        <w:t>REQUISITES:</w:t>
      </w:r>
    </w:p>
    <w:p w:rsidR="00A34AA4" w:rsidRPr="00E611FC" w:rsidRDefault="00A34AA4" w:rsidP="00E611FC">
      <w:pPr>
        <w:pStyle w:val="BodyText"/>
        <w:rPr>
          <w:sz w:val="24"/>
          <w:szCs w:val="24"/>
        </w:rPr>
      </w:pPr>
      <w:r>
        <w:rPr>
          <w:sz w:val="24"/>
          <w:szCs w:val="24"/>
        </w:rPr>
        <w:t xml:space="preserve">Biology Lecture.  </w:t>
      </w:r>
      <w:r w:rsidRPr="00E611FC">
        <w:rPr>
          <w:sz w:val="24"/>
          <w:szCs w:val="24"/>
        </w:rPr>
        <w:t>Students must regi</w:t>
      </w:r>
      <w:r>
        <w:rPr>
          <w:sz w:val="24"/>
          <w:szCs w:val="24"/>
        </w:rPr>
        <w:t>ster for both the lecture (BI 101) and lab (BI 101L)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101L</w:t>
      </w:r>
      <w:r w:rsidRPr="00E611FC">
        <w:rPr>
          <w:sz w:val="24"/>
          <w:szCs w:val="24"/>
          <w:u w:val="single"/>
        </w:rPr>
        <w:t>)</w:t>
      </w:r>
      <w:r w:rsidRPr="00E611FC">
        <w:rPr>
          <w:sz w:val="24"/>
          <w:szCs w:val="24"/>
        </w:rPr>
        <w:t>.</w:t>
      </w:r>
    </w:p>
    <w:p w:rsidR="00A34AA4" w:rsidRDefault="00A34AA4" w:rsidP="001A13B1">
      <w:pPr>
        <w:pStyle w:val="StyleHeading112pt"/>
      </w:pPr>
    </w:p>
    <w:p w:rsidR="00A34AA4" w:rsidRPr="00C11811" w:rsidRDefault="00A34AA4" w:rsidP="001A13B1">
      <w:pPr>
        <w:pStyle w:val="StyleHeading112pt"/>
      </w:pPr>
      <w:r w:rsidRPr="00C11811">
        <w:t xml:space="preserve">ENTRANCE COMPETENCIES: </w:t>
      </w:r>
    </w:p>
    <w:p w:rsidR="00A34AA4" w:rsidRPr="00C84AA9" w:rsidRDefault="00A34AA4"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A34AA4" w:rsidRPr="0039272B" w:rsidRDefault="00A34AA4" w:rsidP="001A13B1"/>
    <w:p w:rsidR="00A34AA4" w:rsidRDefault="00A34AA4">
      <w:pPr>
        <w:pStyle w:val="BodyText"/>
        <w:rPr>
          <w:b/>
          <w:color w:val="0000FF"/>
          <w:sz w:val="24"/>
          <w:szCs w:val="24"/>
        </w:rPr>
      </w:pPr>
    </w:p>
    <w:p w:rsidR="00A34AA4" w:rsidRDefault="00A34AA4">
      <w:pPr>
        <w:pStyle w:val="BodyText"/>
        <w:rPr>
          <w:b/>
          <w:color w:val="0000FF"/>
          <w:sz w:val="24"/>
          <w:szCs w:val="24"/>
        </w:rPr>
      </w:pPr>
      <w:r w:rsidRPr="001A13B1">
        <w:rPr>
          <w:b/>
          <w:color w:val="0000FF"/>
          <w:sz w:val="24"/>
          <w:szCs w:val="24"/>
        </w:rPr>
        <w:t>STUDENT EXPECTATION STATEMENT:</w:t>
      </w:r>
    </w:p>
    <w:p w:rsidR="00A34AA4" w:rsidRDefault="00A34AA4">
      <w:pPr>
        <w:pStyle w:val="BodyText"/>
        <w:rPr>
          <w:b/>
          <w:color w:val="0000FF"/>
          <w:sz w:val="24"/>
          <w:szCs w:val="24"/>
        </w:rPr>
      </w:pPr>
      <w:r>
        <w:rPr>
          <w:b/>
          <w:color w:val="0000FF"/>
          <w:sz w:val="24"/>
          <w:szCs w:val="24"/>
        </w:rPr>
        <w:tab/>
      </w:r>
    </w:p>
    <w:p w:rsidR="00A34AA4" w:rsidRPr="001A13B1" w:rsidRDefault="00A34AA4">
      <w:pPr>
        <w:pStyle w:val="BodyText"/>
        <w:rPr>
          <w:b/>
          <w:color w:val="0000FF"/>
          <w:sz w:val="24"/>
          <w:szCs w:val="24"/>
        </w:rPr>
      </w:pPr>
      <w:r>
        <w:rPr>
          <w:b/>
          <w:color w:val="0000FF"/>
          <w:sz w:val="24"/>
          <w:szCs w:val="24"/>
        </w:rPr>
        <w:tab/>
        <w:t xml:space="preserve">This is not a correspondence course.  You are required to perform your work following the schedule provided by the instructor.  Students will be given weekly assignments to minimize the chance of students falling behind in the lab.  Therefore, in addition to your lab experiments (virtual and “kitchen experiments”), students will have to complete weekly lab reports or lab exams as outlined in the schedule.   </w:t>
      </w:r>
    </w:p>
    <w:p w:rsidR="00A34AA4" w:rsidRPr="00FA381D" w:rsidRDefault="00A34AA4" w:rsidP="004F6A98">
      <w:pPr>
        <w:numPr>
          <w:ilvl w:val="0"/>
          <w:numId w:val="50"/>
        </w:numPr>
        <w:tabs>
          <w:tab w:val="left" w:pos="2880"/>
        </w:tabs>
        <w:jc w:val="both"/>
        <w:rPr>
          <w:szCs w:val="24"/>
        </w:rPr>
      </w:pPr>
      <w:r w:rsidRPr="004063F5">
        <w:rPr>
          <w:szCs w:val="24"/>
        </w:rPr>
        <w:t>Stu</w:t>
      </w:r>
      <w:r>
        <w:rPr>
          <w:szCs w:val="24"/>
        </w:rPr>
        <w:t xml:space="preserve">dents must COMPLETE the assigned virtual lab experiments and “kitchen experiments” AND submit all work on OR before the weekly deadline. </w:t>
      </w:r>
    </w:p>
    <w:p w:rsidR="00A34AA4" w:rsidRPr="004063F5" w:rsidRDefault="00A34AA4" w:rsidP="000B297D">
      <w:pPr>
        <w:numPr>
          <w:ilvl w:val="0"/>
          <w:numId w:val="50"/>
        </w:numPr>
        <w:tabs>
          <w:tab w:val="left" w:pos="576"/>
          <w:tab w:val="left" w:pos="1152"/>
          <w:tab w:val="left" w:pos="1728"/>
          <w:tab w:val="left" w:pos="2304"/>
          <w:tab w:val="left" w:pos="2880"/>
        </w:tabs>
        <w:jc w:val="both"/>
        <w:rPr>
          <w:szCs w:val="24"/>
        </w:rPr>
      </w:pPr>
      <w:r>
        <w:rPr>
          <w:szCs w:val="24"/>
        </w:rPr>
        <w:t xml:space="preserve">  Each week students will have to submit a lab report OR take a lab exam (as posted in the schedule….see below).  Lab reports will be worth 25 points.  I will provide a sample lab report and directions for student lab reports at the start of the term.  In other weeks, students will have to complete a lab exam (each exam will be worth 50 points).  </w:t>
      </w:r>
      <w:r w:rsidRPr="004063F5">
        <w:rPr>
          <w:szCs w:val="24"/>
        </w:rPr>
        <w:t>Therefore</w:t>
      </w:r>
      <w:r>
        <w:rPr>
          <w:szCs w:val="24"/>
        </w:rPr>
        <w:t>,</w:t>
      </w:r>
      <w:r w:rsidRPr="004063F5">
        <w:rPr>
          <w:szCs w:val="24"/>
        </w:rPr>
        <w:t xml:space="preserve"> st</w:t>
      </w:r>
      <w:r>
        <w:rPr>
          <w:szCs w:val="24"/>
        </w:rPr>
        <w:t>udents must log-in several times</w:t>
      </w:r>
      <w:r w:rsidRPr="004063F5">
        <w:rPr>
          <w:szCs w:val="24"/>
        </w:rPr>
        <w:t xml:space="preserve"> per week to stay caught up in the course.  </w:t>
      </w:r>
    </w:p>
    <w:p w:rsidR="00A34AA4" w:rsidRPr="00FA381D" w:rsidRDefault="00A34AA4"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A34AA4" w:rsidRDefault="00A34AA4">
      <w:pPr>
        <w:rPr>
          <w:b/>
          <w:bCs/>
          <w:szCs w:val="24"/>
        </w:rPr>
      </w:pPr>
    </w:p>
    <w:p w:rsidR="00A34AA4" w:rsidRDefault="00A34AA4">
      <w:pPr>
        <w:rPr>
          <w:b/>
          <w:bCs/>
          <w:szCs w:val="24"/>
        </w:rPr>
      </w:pPr>
    </w:p>
    <w:p w:rsidR="00A34AA4" w:rsidRDefault="00A34AA4" w:rsidP="00DC331C">
      <w:pPr>
        <w:ind w:left="360"/>
        <w:rPr>
          <w:b/>
          <w:bCs/>
          <w:szCs w:val="24"/>
        </w:rPr>
      </w:pPr>
    </w:p>
    <w:p w:rsidR="00A34AA4" w:rsidRDefault="00A34AA4" w:rsidP="002C6E11">
      <w:pPr>
        <w:rPr>
          <w:b/>
          <w:bCs/>
          <w:color w:val="0000FF"/>
          <w:szCs w:val="24"/>
        </w:rPr>
      </w:pPr>
    </w:p>
    <w:p w:rsidR="00A34AA4" w:rsidRDefault="00A34AA4" w:rsidP="002C6E11">
      <w:pPr>
        <w:rPr>
          <w:b/>
          <w:bCs/>
          <w:color w:val="0000FF"/>
          <w:szCs w:val="24"/>
        </w:rPr>
      </w:pPr>
    </w:p>
    <w:p w:rsidR="00A34AA4" w:rsidRDefault="00A34AA4" w:rsidP="002C6E11">
      <w:pPr>
        <w:rPr>
          <w:b/>
          <w:bCs/>
          <w:color w:val="0000FF"/>
          <w:szCs w:val="24"/>
        </w:rPr>
      </w:pPr>
    </w:p>
    <w:p w:rsidR="00A34AA4" w:rsidRDefault="00A34AA4" w:rsidP="002C6E11">
      <w:pPr>
        <w:rPr>
          <w:b/>
          <w:bCs/>
          <w:color w:val="0000FF"/>
          <w:szCs w:val="24"/>
        </w:rPr>
      </w:pPr>
      <w:r w:rsidRPr="002C6E11">
        <w:rPr>
          <w:b/>
          <w:bCs/>
          <w:color w:val="0000FF"/>
          <w:szCs w:val="24"/>
        </w:rPr>
        <w:t>CATALOG DESCRIPTION:</w:t>
      </w:r>
    </w:p>
    <w:p w:rsidR="00A34AA4" w:rsidRPr="00B0115A" w:rsidRDefault="00A34AA4" w:rsidP="002C6E11">
      <w:pPr>
        <w:rPr>
          <w:sz w:val="22"/>
        </w:rPr>
      </w:pPr>
    </w:p>
    <w:p w:rsidR="00A34AA4" w:rsidRPr="00E611FC" w:rsidRDefault="00A34AA4" w:rsidP="000B297D">
      <w:pPr>
        <w:ind w:left="720"/>
        <w:rPr>
          <w:szCs w:val="24"/>
        </w:rPr>
      </w:pPr>
      <w:r>
        <w:rPr>
          <w:szCs w:val="24"/>
        </w:rPr>
        <w:t>BI 101L</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A34AA4" w:rsidRDefault="00A34AA4" w:rsidP="009871EC">
      <w:pPr>
        <w:ind w:firstLine="720"/>
        <w:rPr>
          <w:b/>
          <w:sz w:val="28"/>
          <w:szCs w:val="28"/>
        </w:rPr>
      </w:pPr>
      <w:r>
        <w:rPr>
          <w:b/>
          <w:sz w:val="28"/>
          <w:szCs w:val="28"/>
        </w:rPr>
        <w:t>Collected Program Learning Outcomes – Biology</w:t>
      </w:r>
    </w:p>
    <w:p w:rsidR="00A34AA4" w:rsidRDefault="00A34AA4" w:rsidP="009871EC">
      <w:pPr>
        <w:rPr>
          <w:szCs w:val="24"/>
        </w:rPr>
      </w:pPr>
      <w:r>
        <w:rPr>
          <w:b/>
          <w:sz w:val="28"/>
          <w:szCs w:val="28"/>
        </w:rPr>
        <w:tab/>
      </w:r>
      <w:r>
        <w:rPr>
          <w:b/>
          <w:sz w:val="28"/>
          <w:szCs w:val="28"/>
        </w:rPr>
        <w:tab/>
      </w:r>
      <w:r>
        <w:rPr>
          <w:szCs w:val="24"/>
        </w:rPr>
        <w:t xml:space="preserve">Upon completion of the B.A. or B.S. Degree program in the Biological Sciences, </w:t>
      </w:r>
    </w:p>
    <w:p w:rsidR="00A34AA4" w:rsidRDefault="00A34AA4" w:rsidP="009871EC">
      <w:pPr>
        <w:rPr>
          <w:szCs w:val="24"/>
        </w:rPr>
      </w:pPr>
      <w:r>
        <w:rPr>
          <w:szCs w:val="24"/>
        </w:rPr>
        <w:tab/>
      </w:r>
      <w:r>
        <w:rPr>
          <w:szCs w:val="24"/>
        </w:rPr>
        <w:tab/>
        <w:t>the student will demonstrate an understanding of the following:</w:t>
      </w:r>
    </w:p>
    <w:p w:rsidR="00A34AA4" w:rsidRDefault="00A34AA4" w:rsidP="009871EC">
      <w:pPr>
        <w:rPr>
          <w:szCs w:val="24"/>
        </w:rPr>
      </w:pPr>
      <w:r>
        <w:rPr>
          <w:szCs w:val="24"/>
        </w:rPr>
        <w:tab/>
      </w:r>
      <w:r>
        <w:rPr>
          <w:szCs w:val="24"/>
        </w:rPr>
        <w:tab/>
      </w:r>
      <w:r>
        <w:rPr>
          <w:szCs w:val="24"/>
        </w:rPr>
        <w:tab/>
        <w:t>1. The scientific method and its application in the Biological Sciences</w:t>
      </w:r>
    </w:p>
    <w:p w:rsidR="00A34AA4" w:rsidRDefault="00A34AA4" w:rsidP="009871EC">
      <w:pPr>
        <w:ind w:left="2160"/>
        <w:rPr>
          <w:szCs w:val="24"/>
        </w:rPr>
      </w:pPr>
      <w:r>
        <w:rPr>
          <w:szCs w:val="24"/>
        </w:rPr>
        <w:t xml:space="preserve">2. Living organisms and their relationship to each other and the          </w:t>
      </w:r>
    </w:p>
    <w:p w:rsidR="00A34AA4" w:rsidRDefault="00A34AA4" w:rsidP="009871EC">
      <w:pPr>
        <w:ind w:left="2160"/>
        <w:rPr>
          <w:szCs w:val="24"/>
        </w:rPr>
      </w:pPr>
      <w:r>
        <w:rPr>
          <w:szCs w:val="24"/>
        </w:rPr>
        <w:t xml:space="preserve">    environment</w:t>
      </w:r>
    </w:p>
    <w:p w:rsidR="00A34AA4" w:rsidRDefault="00A34AA4" w:rsidP="009871EC">
      <w:pPr>
        <w:ind w:left="2160"/>
        <w:rPr>
          <w:szCs w:val="24"/>
        </w:rPr>
      </w:pPr>
      <w:r>
        <w:rPr>
          <w:szCs w:val="24"/>
        </w:rPr>
        <w:t>3. Theoretical and practical experiences in Biology</w:t>
      </w:r>
    </w:p>
    <w:p w:rsidR="00A34AA4" w:rsidRPr="008746BE" w:rsidRDefault="00A34AA4" w:rsidP="009871EC">
      <w:pPr>
        <w:ind w:left="2160"/>
        <w:rPr>
          <w:szCs w:val="24"/>
        </w:rPr>
      </w:pPr>
      <w:r>
        <w:rPr>
          <w:szCs w:val="24"/>
        </w:rPr>
        <w:t>4. Opportunities available in the Biology Discipline</w:t>
      </w:r>
    </w:p>
    <w:p w:rsidR="00A34AA4" w:rsidRDefault="00A34AA4" w:rsidP="003B06E3">
      <w:pPr>
        <w:rPr>
          <w:b/>
        </w:rPr>
      </w:pPr>
    </w:p>
    <w:p w:rsidR="00A34AA4" w:rsidRDefault="00A34AA4" w:rsidP="003B06E3">
      <w:pPr>
        <w:rPr>
          <w:b/>
          <w:color w:val="0000FF"/>
        </w:rPr>
      </w:pPr>
      <w:r>
        <w:rPr>
          <w:b/>
          <w:color w:val="0000FF"/>
        </w:rPr>
        <w:t>MORE SPECIFIC LAB COURSE OBJECTIVES</w:t>
      </w:r>
      <w:r w:rsidRPr="002C6E11">
        <w:rPr>
          <w:b/>
          <w:color w:val="0000FF"/>
        </w:rPr>
        <w:t>:</w:t>
      </w:r>
    </w:p>
    <w:p w:rsidR="00A34AA4" w:rsidRPr="00C93E8E"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Cs w:val="24"/>
        </w:rPr>
      </w:pP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After completing this course, the student will be able to:</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  Understand and make conversions using the metric system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2.  Understand the scientific method.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3.  Understand the importance of microscopes as a biological tool; know the parts of a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microscope and how they function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4.  Understand the pH scale and demonstrate a basic understanding of acids/bases.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5.  Understand the process of diffusion and osmosis.</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6.  Understand the importance of enzymes and how they work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hanging="720"/>
        <w:rPr>
          <w:szCs w:val="24"/>
        </w:rPr>
      </w:pPr>
      <w:r>
        <w:rPr>
          <w:szCs w:val="24"/>
        </w:rPr>
        <w:tab/>
      </w:r>
      <w:r>
        <w:rPr>
          <w:szCs w:val="24"/>
        </w:rPr>
        <w:tab/>
        <w:t xml:space="preserve">7.  Demonstrate a basic understanding of photosynthesis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8.  Demonstrate a basic understanding of respiration </w:t>
      </w:r>
    </w:p>
    <w:p w:rsidR="00A34AA4" w:rsidRDefault="00A34AA4"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9.  Demonstrate a basic understanding of homeostasis (including anatomy and physiology   </w:t>
      </w:r>
    </w:p>
    <w:p w:rsidR="00A34AA4" w:rsidRDefault="00A34AA4"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     of the heart and lungs)</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10.  Demonstrate a basic understanding of the concepts of genetics, and patterns of  </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inheritance.</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11.  Demonstrate an understanding of the process of evolution and natural selection.</w:t>
      </w:r>
    </w:p>
    <w:p w:rsidR="00A34AA4" w:rsidRDefault="00A34AA4"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12.  Demonstrate an understanding of principles of ecology.  </w:t>
      </w:r>
    </w:p>
    <w:p w:rsidR="00A34AA4" w:rsidRDefault="00A34AA4">
      <w:pPr>
        <w:rPr>
          <w:b/>
          <w:color w:val="0000FF"/>
        </w:rPr>
      </w:pPr>
    </w:p>
    <w:p w:rsidR="00A34AA4" w:rsidRDefault="00A34AA4" w:rsidP="00851F42">
      <w:pPr>
        <w:spacing w:before="100" w:beforeAutospacing="1" w:after="100" w:afterAutospacing="1"/>
      </w:pPr>
      <w:r>
        <w:rPr>
          <w:b/>
          <w:color w:val="0000FF"/>
        </w:rPr>
        <w:t>TEXTBOOK(S) AND/OR OTHER MATERIALS NEEDED:</w:t>
      </w:r>
      <w:hyperlink r:id="rId7" w:history="1">
        <w:r>
          <w:br w:type="textWrapping" w:clear="all"/>
        </w:r>
      </w:hyperlink>
      <w:r>
        <w:t xml:space="preserve">In addition to purchasing the textbook for the course (see lecture syllabus for textbook information) you will need an ACCESS CODE for the computer based virtual lab experiments.  </w:t>
      </w:r>
    </w:p>
    <w:p w:rsidR="00A34AA4" w:rsidRPr="006E741F" w:rsidRDefault="00A34AA4" w:rsidP="006E741F">
      <w:pPr>
        <w:spacing w:before="100" w:beforeAutospacing="1" w:after="100" w:afterAutospacing="1"/>
        <w:rPr>
          <w:b/>
          <w:bCs/>
          <w:sz w:val="28"/>
          <w:szCs w:val="28"/>
        </w:rPr>
      </w:pPr>
      <w:r w:rsidRPr="00AF7422">
        <w:rPr>
          <w:b/>
        </w:rPr>
        <w:t xml:space="preserve">Your </w:t>
      </w:r>
      <w:r>
        <w:rPr>
          <w:b/>
        </w:rPr>
        <w:t>tuition should include a lab fee for this course</w:t>
      </w:r>
      <w:r w:rsidRPr="00AF7422">
        <w:rPr>
          <w:b/>
        </w:rPr>
        <w:t xml:space="preserve">.  </w:t>
      </w:r>
      <w:r>
        <w:rPr>
          <w:b/>
        </w:rPr>
        <w:t xml:space="preserve">Therefore, when you pay your tuition, you can contact Donna Yoshimura to get your lab access code.  </w:t>
      </w:r>
      <w:r>
        <w:t xml:space="preserve">Her email is </w:t>
      </w:r>
      <w:hyperlink r:id="rId8" w:history="1">
        <w:r w:rsidRPr="00C134FA">
          <w:rPr>
            <w:rStyle w:val="Hyperlink"/>
          </w:rPr>
          <w:t>dyoshi@chaminade.edu</w:t>
        </w:r>
      </w:hyperlink>
      <w:r>
        <w:t xml:space="preserve"> or telephone 808-739-8524.  </w:t>
      </w:r>
    </w:p>
    <w:p w:rsidR="00A34AA4" w:rsidRDefault="00A34AA4" w:rsidP="00EC63D3">
      <w:pPr>
        <w:pStyle w:val="BodyTextIndent"/>
        <w:ind w:left="0"/>
        <w:rPr>
          <w:b/>
          <w:sz w:val="32"/>
          <w:szCs w:val="32"/>
        </w:rPr>
      </w:pPr>
      <w:r>
        <w:rPr>
          <w:sz w:val="22"/>
        </w:rPr>
        <w:t xml:space="preserve">Students should have their text and virtual lab access the </w:t>
      </w:r>
      <w:r>
        <w:rPr>
          <w:sz w:val="22"/>
          <w:u w:val="single"/>
        </w:rPr>
        <w:t>first week of class</w:t>
      </w:r>
      <w:r>
        <w:rPr>
          <w:sz w:val="22"/>
        </w:rPr>
        <w:t xml:space="preserve">.  </w:t>
      </w:r>
      <w:r>
        <w:rPr>
          <w:b/>
          <w:sz w:val="32"/>
          <w:szCs w:val="32"/>
        </w:rPr>
        <w:t xml:space="preserve">Not having your book will not be an acceptable excuse for late work. </w:t>
      </w:r>
    </w:p>
    <w:p w:rsidR="00A34AA4" w:rsidRDefault="00A34AA4" w:rsidP="00EC63D3">
      <w:pPr>
        <w:pStyle w:val="BodyTextIndent"/>
        <w:ind w:left="0"/>
        <w:rPr>
          <w:b/>
          <w:sz w:val="32"/>
          <w:szCs w:val="32"/>
        </w:rPr>
      </w:pPr>
      <w:r>
        <w:rPr>
          <w:b/>
          <w:sz w:val="32"/>
          <w:szCs w:val="32"/>
        </w:rPr>
        <w:t>Once you have your access code, you will register your code and gain access to the virtual labs by following the directions posted in the BIOL class shell.</w:t>
      </w:r>
    </w:p>
    <w:p w:rsidR="00A34AA4" w:rsidRDefault="00A34AA4" w:rsidP="000B68DF">
      <w:pPr>
        <w:rPr>
          <w:b/>
          <w:bCs/>
          <w:color w:val="0000FF"/>
          <w:szCs w:val="24"/>
        </w:rPr>
      </w:pPr>
    </w:p>
    <w:p w:rsidR="00A34AA4" w:rsidRDefault="00A34AA4" w:rsidP="00902CC8">
      <w:pPr>
        <w:rPr>
          <w:b/>
          <w:color w:val="0000FF"/>
          <w:szCs w:val="24"/>
        </w:rPr>
      </w:pPr>
      <w:r w:rsidRPr="00902CC8">
        <w:rPr>
          <w:b/>
          <w:color w:val="0000FF"/>
          <w:szCs w:val="24"/>
        </w:rPr>
        <w:t>RESEARCH COMPONENT:</w:t>
      </w:r>
    </w:p>
    <w:p w:rsidR="00A34AA4" w:rsidRPr="00A74530" w:rsidRDefault="00A34AA4" w:rsidP="00B0115A">
      <w:pPr>
        <w:rPr>
          <w:b/>
          <w:sz w:val="22"/>
          <w:szCs w:val="24"/>
        </w:rPr>
      </w:pPr>
      <w:r>
        <w:rPr>
          <w:sz w:val="22"/>
          <w:szCs w:val="24"/>
        </w:rPr>
        <w:t>Lab reports may require brief internet research.</w:t>
      </w:r>
    </w:p>
    <w:p w:rsidR="00A34AA4" w:rsidRDefault="00A34AA4" w:rsidP="00F32A10">
      <w:pPr>
        <w:rPr>
          <w:bCs/>
          <w:szCs w:val="24"/>
        </w:rPr>
      </w:pPr>
    </w:p>
    <w:p w:rsidR="00A34AA4" w:rsidRDefault="00A34AA4" w:rsidP="007D3CDF"/>
    <w:p w:rsidR="00A34AA4" w:rsidRPr="00902CC8" w:rsidRDefault="00A34AA4"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A34AA4" w:rsidRPr="00A96956" w:rsidRDefault="00A34AA4"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A34AA4" w:rsidRDefault="00A34AA4" w:rsidP="007D3CDF"/>
    <w:p w:rsidR="00A34AA4" w:rsidRPr="00902CC8" w:rsidRDefault="00A34AA4" w:rsidP="00DC7E0E">
      <w:pPr>
        <w:rPr>
          <w:b/>
          <w:color w:val="0000FF"/>
        </w:rPr>
      </w:pPr>
      <w:r>
        <w:rPr>
          <w:b/>
          <w:color w:val="0000FF"/>
        </w:rPr>
        <w:t>CHAMINADE</w:t>
      </w:r>
      <w:r w:rsidRPr="00902CC8">
        <w:rPr>
          <w:b/>
          <w:color w:val="0000FF"/>
        </w:rPr>
        <w:t xml:space="preserve"> EMAIL:</w:t>
      </w:r>
    </w:p>
    <w:p w:rsidR="00A34AA4" w:rsidRPr="00902CC8" w:rsidRDefault="00A34AA4" w:rsidP="00DC7E0E">
      <w:pPr>
        <w:spacing w:before="100" w:beforeAutospacing="1" w:after="100" w:afterAutospacing="1"/>
        <w:rPr>
          <w:b/>
          <w:bCs/>
          <w:color w:val="0000FF"/>
          <w:u w:val="single"/>
        </w:rPr>
      </w:pPr>
      <w:r w:rsidRPr="00902CC8">
        <w:rPr>
          <w:b/>
          <w:bCs/>
          <w:color w:val="0000FF"/>
          <w:u w:val="single"/>
        </w:rPr>
        <w:t>All Students</w:t>
      </w:r>
    </w:p>
    <w:p w:rsidR="00A34AA4" w:rsidRPr="00A96956" w:rsidRDefault="00A34AA4"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A34AA4" w:rsidRDefault="00A34AA4"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A34AA4" w:rsidRPr="004653A8" w:rsidRDefault="00A34AA4" w:rsidP="00AE2413">
      <w:pPr>
        <w:rPr>
          <w:b/>
          <w:bCs/>
          <w:color w:val="0000FF"/>
        </w:rPr>
      </w:pPr>
      <w:r w:rsidRPr="004653A8">
        <w:rPr>
          <w:b/>
          <w:bCs/>
          <w:color w:val="0000FF"/>
        </w:rPr>
        <w:t>COURSE REQUIREMENTS:</w:t>
      </w:r>
    </w:p>
    <w:p w:rsidR="00A34AA4" w:rsidRDefault="00A34AA4" w:rsidP="00163E1E">
      <w:pPr>
        <w:rPr>
          <w:sz w:val="22"/>
          <w:szCs w:val="24"/>
        </w:rPr>
      </w:pPr>
    </w:p>
    <w:p w:rsidR="00A34AA4" w:rsidRPr="00324EC2" w:rsidRDefault="00A34AA4" w:rsidP="006B0085">
      <w:pPr>
        <w:numPr>
          <w:ilvl w:val="0"/>
          <w:numId w:val="48"/>
        </w:numPr>
        <w:rPr>
          <w:sz w:val="22"/>
          <w:szCs w:val="24"/>
        </w:rPr>
      </w:pPr>
      <w:r w:rsidRPr="00324EC2">
        <w:rPr>
          <w:sz w:val="22"/>
          <w:szCs w:val="24"/>
        </w:rPr>
        <w:t>Upon Enrollment:  check email address!!</w:t>
      </w:r>
    </w:p>
    <w:p w:rsidR="00A34AA4" w:rsidRDefault="00A34AA4" w:rsidP="00B34B37">
      <w:pPr>
        <w:numPr>
          <w:ilvl w:val="0"/>
          <w:numId w:val="48"/>
        </w:numPr>
        <w:rPr>
          <w:sz w:val="22"/>
          <w:szCs w:val="24"/>
        </w:rPr>
      </w:pPr>
      <w:r>
        <w:rPr>
          <w:sz w:val="22"/>
          <w:szCs w:val="24"/>
        </w:rPr>
        <w:t>Virtual lab experiments and “kitchen experiments”</w:t>
      </w:r>
    </w:p>
    <w:p w:rsidR="00A34AA4" w:rsidRPr="00B34B37" w:rsidRDefault="00A34AA4" w:rsidP="00B34B37">
      <w:pPr>
        <w:numPr>
          <w:ilvl w:val="0"/>
          <w:numId w:val="48"/>
        </w:numPr>
        <w:rPr>
          <w:sz w:val="22"/>
          <w:szCs w:val="24"/>
        </w:rPr>
      </w:pPr>
      <w:r>
        <w:rPr>
          <w:sz w:val="22"/>
          <w:szCs w:val="24"/>
        </w:rPr>
        <w:t>Lab reports</w:t>
      </w:r>
    </w:p>
    <w:p w:rsidR="00A34AA4" w:rsidRPr="00324EC2" w:rsidRDefault="00A34AA4" w:rsidP="006B0085">
      <w:pPr>
        <w:numPr>
          <w:ilvl w:val="0"/>
          <w:numId w:val="48"/>
        </w:numPr>
        <w:rPr>
          <w:sz w:val="22"/>
          <w:szCs w:val="24"/>
        </w:rPr>
      </w:pPr>
      <w:r>
        <w:rPr>
          <w:sz w:val="22"/>
          <w:szCs w:val="24"/>
        </w:rPr>
        <w:t>Homework</w:t>
      </w:r>
    </w:p>
    <w:p w:rsidR="00A34AA4" w:rsidRPr="00324EC2" w:rsidRDefault="00A34AA4" w:rsidP="006B0085">
      <w:pPr>
        <w:numPr>
          <w:ilvl w:val="0"/>
          <w:numId w:val="48"/>
        </w:numPr>
        <w:rPr>
          <w:sz w:val="22"/>
          <w:szCs w:val="24"/>
        </w:rPr>
      </w:pPr>
      <w:r>
        <w:rPr>
          <w:sz w:val="22"/>
          <w:szCs w:val="24"/>
        </w:rPr>
        <w:t>Exams</w:t>
      </w:r>
    </w:p>
    <w:p w:rsidR="00A34AA4" w:rsidRPr="00626A81" w:rsidRDefault="00A34AA4" w:rsidP="00324EC2">
      <w:pPr>
        <w:ind w:left="360"/>
        <w:rPr>
          <w:i/>
          <w:sz w:val="22"/>
          <w:szCs w:val="24"/>
        </w:rPr>
      </w:pPr>
    </w:p>
    <w:p w:rsidR="00A34AA4" w:rsidRDefault="00A34AA4" w:rsidP="00CB258B">
      <w:pPr>
        <w:rPr>
          <w:b/>
          <w:color w:val="0000FF"/>
          <w:szCs w:val="24"/>
        </w:rPr>
      </w:pPr>
    </w:p>
    <w:p w:rsidR="00A34AA4" w:rsidRDefault="00A34AA4" w:rsidP="00CB258B">
      <w:pPr>
        <w:rPr>
          <w:b/>
          <w:color w:val="0000FF"/>
          <w:szCs w:val="24"/>
        </w:rPr>
      </w:pPr>
      <w:r w:rsidRPr="004653A8">
        <w:rPr>
          <w:b/>
          <w:color w:val="0000FF"/>
          <w:szCs w:val="24"/>
        </w:rPr>
        <w:t>STUDENT/FACULTY INTERACTION:</w:t>
      </w:r>
    </w:p>
    <w:p w:rsidR="00A34AA4" w:rsidRDefault="00A34AA4" w:rsidP="00CB258B">
      <w:pPr>
        <w:rPr>
          <w:b/>
          <w:color w:val="0000FF"/>
          <w:szCs w:val="24"/>
        </w:rPr>
      </w:pPr>
    </w:p>
    <w:p w:rsidR="00A34AA4" w:rsidRPr="00D70F5E" w:rsidRDefault="00A34AA4" w:rsidP="00CB258B">
      <w:pPr>
        <w:pStyle w:val="BodyText"/>
        <w:numPr>
          <w:ilvl w:val="0"/>
          <w:numId w:val="12"/>
        </w:numPr>
        <w:rPr>
          <w:szCs w:val="24"/>
        </w:rPr>
      </w:pPr>
      <w:r w:rsidRPr="00D70F5E">
        <w:rPr>
          <w:szCs w:val="24"/>
        </w:rPr>
        <w:t xml:space="preserve">Interaction will take place via E-Mail, Telephone, or Office Visits (if needed or possible). </w:t>
      </w:r>
    </w:p>
    <w:p w:rsidR="00A34AA4" w:rsidRPr="00D70F5E" w:rsidRDefault="00A34AA4"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uctor, or Chaminade University</w:t>
      </w:r>
    </w:p>
    <w:p w:rsidR="00A34AA4" w:rsidRPr="00D70F5E" w:rsidRDefault="00A34AA4"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A34AA4" w:rsidRPr="00D70F5E" w:rsidRDefault="00A34AA4"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A34AA4" w:rsidRPr="004653A8" w:rsidRDefault="00A34AA4" w:rsidP="006A5F6D">
      <w:pPr>
        <w:pStyle w:val="BodyText"/>
        <w:rPr>
          <w:b/>
          <w:i/>
          <w:szCs w:val="24"/>
        </w:rPr>
      </w:pPr>
    </w:p>
    <w:p w:rsidR="00A34AA4" w:rsidRPr="00A96956" w:rsidRDefault="00A34AA4" w:rsidP="00AD0934">
      <w:pPr>
        <w:pStyle w:val="BodyText"/>
        <w:ind w:left="720"/>
        <w:rPr>
          <w:szCs w:val="24"/>
        </w:rPr>
      </w:pPr>
    </w:p>
    <w:p w:rsidR="00A34AA4" w:rsidRDefault="00A34AA4" w:rsidP="00116261">
      <w:pPr>
        <w:pStyle w:val="StyleHeading112pt"/>
      </w:pPr>
      <w:r>
        <w:t xml:space="preserve">MAKE-UP WORK POLICY: </w:t>
      </w:r>
    </w:p>
    <w:p w:rsidR="00A34AA4" w:rsidRPr="00F55786" w:rsidRDefault="00A34AA4" w:rsidP="00116261">
      <w:pPr>
        <w:rPr>
          <w:sz w:val="22"/>
        </w:rPr>
      </w:pPr>
      <w:r>
        <w:rPr>
          <w:sz w:val="22"/>
        </w:rPr>
        <w:t>Missing any part of the</w:t>
      </w:r>
      <w:r w:rsidRPr="00F55786">
        <w:rPr>
          <w:sz w:val="22"/>
        </w:rPr>
        <w:t xml:space="preserve"> schedule</w:t>
      </w:r>
      <w:r>
        <w:rPr>
          <w:sz w:val="22"/>
        </w:rPr>
        <w:t xml:space="preserve"> (see below) </w:t>
      </w:r>
      <w:r w:rsidRPr="00F55786">
        <w:rPr>
          <w:sz w:val="22"/>
        </w:rPr>
        <w:t xml:space="preserv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A34AA4" w:rsidRPr="00F55786" w:rsidRDefault="00A34AA4" w:rsidP="002F0235">
      <w:pPr>
        <w:jc w:val="both"/>
        <w:outlineLvl w:val="0"/>
        <w:rPr>
          <w:sz w:val="22"/>
          <w:szCs w:val="24"/>
        </w:rPr>
      </w:pPr>
    </w:p>
    <w:p w:rsidR="00A34AA4" w:rsidRPr="00F55786" w:rsidRDefault="00A34AA4"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A34AA4" w:rsidRDefault="00A34AA4" w:rsidP="002F0235">
      <w:pPr>
        <w:outlineLvl w:val="0"/>
        <w:rPr>
          <w:color w:val="0000FF"/>
          <w:sz w:val="22"/>
        </w:rPr>
      </w:pPr>
    </w:p>
    <w:p w:rsidR="00A34AA4" w:rsidRPr="002F0235" w:rsidRDefault="00A34AA4" w:rsidP="00116261">
      <w:pPr>
        <w:rPr>
          <w:sz w:val="22"/>
        </w:rPr>
      </w:pPr>
    </w:p>
    <w:p w:rsidR="00A34AA4" w:rsidRPr="00F87714" w:rsidRDefault="00A34AA4" w:rsidP="00864A4F">
      <w:pPr>
        <w:pStyle w:val="StyleHeading112pt"/>
      </w:pPr>
      <w:r>
        <w:t>METHOD OF INSTRUCTION:</w:t>
      </w:r>
    </w:p>
    <w:p w:rsidR="00A34AA4" w:rsidRPr="00F55786" w:rsidRDefault="00A34AA4"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A34AA4" w:rsidRDefault="00A34AA4" w:rsidP="00451E94">
      <w:pPr>
        <w:pStyle w:val="BodyText"/>
        <w:ind w:left="360"/>
        <w:rPr>
          <w:b/>
          <w:sz w:val="24"/>
          <w:szCs w:val="24"/>
        </w:rPr>
      </w:pPr>
    </w:p>
    <w:p w:rsidR="00A34AA4" w:rsidRDefault="00A34AA4" w:rsidP="006A5F6D">
      <w:pPr>
        <w:rPr>
          <w:b/>
          <w:bCs/>
          <w:color w:val="0000FF"/>
        </w:rPr>
      </w:pPr>
      <w:r w:rsidRPr="006F5BA1">
        <w:rPr>
          <w:b/>
          <w:bCs/>
          <w:color w:val="0000FF"/>
        </w:rPr>
        <w:t>METHOD OF EVALUATION:</w:t>
      </w:r>
    </w:p>
    <w:p w:rsidR="00A34AA4" w:rsidRDefault="00A34AA4"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A34AA4" w:rsidRPr="00A676C3" w:rsidTr="00433684">
        <w:tc>
          <w:tcPr>
            <w:tcW w:w="4068" w:type="dxa"/>
          </w:tcPr>
          <w:p w:rsidR="00A34AA4" w:rsidRPr="00A676C3" w:rsidRDefault="00A34AA4" w:rsidP="00633A70">
            <w:pPr>
              <w:rPr>
                <w:color w:val="0000FF"/>
                <w:szCs w:val="24"/>
              </w:rPr>
            </w:pPr>
            <w:r w:rsidRPr="00A676C3">
              <w:rPr>
                <w:szCs w:val="24"/>
              </w:rPr>
              <w:t>Policy Quiz</w:t>
            </w:r>
          </w:p>
        </w:tc>
        <w:tc>
          <w:tcPr>
            <w:tcW w:w="2790" w:type="dxa"/>
          </w:tcPr>
          <w:p w:rsidR="00A34AA4" w:rsidRPr="00A676C3" w:rsidRDefault="00A34AA4" w:rsidP="00633A70">
            <w:pPr>
              <w:rPr>
                <w:b/>
                <w:color w:val="0000FF"/>
                <w:szCs w:val="24"/>
              </w:rPr>
            </w:pPr>
            <w:r>
              <w:rPr>
                <w:b/>
                <w:color w:val="0000FF"/>
                <w:szCs w:val="24"/>
              </w:rPr>
              <w:t>Point Values TBA</w:t>
            </w:r>
          </w:p>
        </w:tc>
      </w:tr>
      <w:tr w:rsidR="00A34AA4" w:rsidRPr="00A676C3" w:rsidTr="00433684">
        <w:tc>
          <w:tcPr>
            <w:tcW w:w="4068" w:type="dxa"/>
          </w:tcPr>
          <w:p w:rsidR="00A34AA4" w:rsidRDefault="00A34AA4" w:rsidP="00633A70">
            <w:pPr>
              <w:rPr>
                <w:szCs w:val="24"/>
              </w:rPr>
            </w:pPr>
            <w:r>
              <w:rPr>
                <w:szCs w:val="24"/>
              </w:rPr>
              <w:t>2 weekly exams</w:t>
            </w:r>
          </w:p>
          <w:p w:rsidR="00A34AA4" w:rsidRPr="00A676C3" w:rsidRDefault="00A34AA4" w:rsidP="00633A70">
            <w:pPr>
              <w:rPr>
                <w:szCs w:val="24"/>
              </w:rPr>
            </w:pPr>
            <w:r>
              <w:rPr>
                <w:szCs w:val="24"/>
              </w:rPr>
              <w:t>Final lab exam</w:t>
            </w:r>
          </w:p>
        </w:tc>
        <w:tc>
          <w:tcPr>
            <w:tcW w:w="2790" w:type="dxa"/>
          </w:tcPr>
          <w:p w:rsidR="00A34AA4" w:rsidRDefault="00A34AA4" w:rsidP="00633A70">
            <w:pPr>
              <w:rPr>
                <w:b/>
                <w:szCs w:val="24"/>
              </w:rPr>
            </w:pPr>
            <w:r>
              <w:rPr>
                <w:b/>
                <w:szCs w:val="24"/>
              </w:rPr>
              <w:t>200pts (100pts each)</w:t>
            </w:r>
          </w:p>
          <w:p w:rsidR="00A34AA4" w:rsidRPr="00A676C3" w:rsidRDefault="00A34AA4" w:rsidP="00633A70">
            <w:pPr>
              <w:rPr>
                <w:b/>
                <w:szCs w:val="24"/>
              </w:rPr>
            </w:pPr>
            <w:r>
              <w:rPr>
                <w:b/>
                <w:szCs w:val="24"/>
              </w:rPr>
              <w:t>100pts (Comprehensive)</w:t>
            </w:r>
          </w:p>
        </w:tc>
      </w:tr>
      <w:tr w:rsidR="00A34AA4" w:rsidRPr="00A676C3" w:rsidTr="00433684">
        <w:tc>
          <w:tcPr>
            <w:tcW w:w="4068" w:type="dxa"/>
          </w:tcPr>
          <w:p w:rsidR="00A34AA4" w:rsidRPr="00A676C3" w:rsidRDefault="00A34AA4" w:rsidP="00633A70">
            <w:pPr>
              <w:rPr>
                <w:szCs w:val="24"/>
              </w:rPr>
            </w:pPr>
            <w:r>
              <w:rPr>
                <w:szCs w:val="24"/>
              </w:rPr>
              <w:t>Lab reports</w:t>
            </w:r>
          </w:p>
        </w:tc>
        <w:tc>
          <w:tcPr>
            <w:tcW w:w="2790" w:type="dxa"/>
          </w:tcPr>
          <w:p w:rsidR="00A34AA4" w:rsidRDefault="00A34AA4" w:rsidP="00633A70">
            <w:pPr>
              <w:rPr>
                <w:b/>
                <w:szCs w:val="24"/>
              </w:rPr>
            </w:pPr>
            <w:r>
              <w:rPr>
                <w:b/>
                <w:szCs w:val="24"/>
              </w:rPr>
              <w:t xml:space="preserve">100pts  (5 reports at    </w:t>
            </w:r>
          </w:p>
          <w:p w:rsidR="00A34AA4" w:rsidRPr="00A676C3" w:rsidRDefault="00A34AA4" w:rsidP="00633A70">
            <w:pPr>
              <w:rPr>
                <w:b/>
                <w:szCs w:val="24"/>
              </w:rPr>
            </w:pPr>
            <w:r>
              <w:rPr>
                <w:b/>
                <w:szCs w:val="24"/>
              </w:rPr>
              <w:t xml:space="preserve">              20pts each)</w:t>
            </w:r>
          </w:p>
        </w:tc>
      </w:tr>
      <w:tr w:rsidR="00A34AA4" w:rsidRPr="00A676C3" w:rsidTr="00433684">
        <w:tc>
          <w:tcPr>
            <w:tcW w:w="4068" w:type="dxa"/>
          </w:tcPr>
          <w:p w:rsidR="00A34AA4" w:rsidRPr="00A676C3" w:rsidRDefault="00A34AA4" w:rsidP="00633A70">
            <w:pPr>
              <w:rPr>
                <w:szCs w:val="24"/>
              </w:rPr>
            </w:pPr>
          </w:p>
        </w:tc>
        <w:tc>
          <w:tcPr>
            <w:tcW w:w="2790" w:type="dxa"/>
          </w:tcPr>
          <w:p w:rsidR="00A34AA4" w:rsidRPr="00A676C3" w:rsidRDefault="00A34AA4" w:rsidP="00633A70">
            <w:pPr>
              <w:rPr>
                <w:b/>
                <w:szCs w:val="24"/>
              </w:rPr>
            </w:pPr>
          </w:p>
        </w:tc>
      </w:tr>
      <w:tr w:rsidR="00A34AA4" w:rsidRPr="00A676C3" w:rsidTr="00433684">
        <w:tc>
          <w:tcPr>
            <w:tcW w:w="4068" w:type="dxa"/>
          </w:tcPr>
          <w:p w:rsidR="00A34AA4" w:rsidRPr="00A676C3" w:rsidRDefault="00A34AA4" w:rsidP="00633A70">
            <w:pPr>
              <w:rPr>
                <w:b/>
                <w:color w:val="0000FF"/>
                <w:szCs w:val="24"/>
              </w:rPr>
            </w:pPr>
            <w:r w:rsidRPr="00A676C3">
              <w:rPr>
                <w:b/>
                <w:color w:val="0000FF"/>
                <w:szCs w:val="24"/>
              </w:rPr>
              <w:t>Total</w:t>
            </w:r>
          </w:p>
        </w:tc>
        <w:tc>
          <w:tcPr>
            <w:tcW w:w="2790" w:type="dxa"/>
          </w:tcPr>
          <w:p w:rsidR="00A34AA4" w:rsidRPr="00A676C3" w:rsidRDefault="00A34AA4" w:rsidP="00633A70">
            <w:pPr>
              <w:rPr>
                <w:b/>
                <w:szCs w:val="24"/>
              </w:rPr>
            </w:pPr>
            <w:r>
              <w:rPr>
                <w:b/>
                <w:szCs w:val="24"/>
              </w:rPr>
              <w:t>400pts</w:t>
            </w:r>
          </w:p>
        </w:tc>
      </w:tr>
    </w:tbl>
    <w:p w:rsidR="00A34AA4" w:rsidRDefault="00A34AA4" w:rsidP="006A5F6D">
      <w:pPr>
        <w:rPr>
          <w:b/>
          <w:bCs/>
          <w:color w:val="0000FF"/>
        </w:rPr>
      </w:pPr>
    </w:p>
    <w:p w:rsidR="00A34AA4" w:rsidRPr="00433684" w:rsidRDefault="00A34AA4"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2…….see tentative schedule below).  THE LAB FINAL WILL BE GIVEN AT THE SAME TIME AS THE LECTURE FINAL.  IT WILL BE CLOSED BOOK/CLOSED NOTES. </w:t>
      </w:r>
      <w:r w:rsidRPr="00433684">
        <w:rPr>
          <w:b/>
          <w:bCs/>
        </w:rPr>
        <w:t xml:space="preserve"> </w:t>
      </w:r>
    </w:p>
    <w:p w:rsidR="00A34AA4" w:rsidRPr="006F5BA1" w:rsidRDefault="00A34AA4" w:rsidP="006A5F6D">
      <w:pPr>
        <w:rPr>
          <w:b/>
          <w:bCs/>
          <w:color w:val="0000FF"/>
        </w:rPr>
      </w:pPr>
    </w:p>
    <w:p w:rsidR="00A34AA4" w:rsidRPr="00F83BDA" w:rsidRDefault="00A34AA4" w:rsidP="006F5BA1">
      <w:pPr>
        <w:pStyle w:val="StyleHeading112pt"/>
      </w:pPr>
      <w:r w:rsidRPr="00F83BDA">
        <w:t>ASSIGNMENT OF GRADES:</w:t>
      </w:r>
    </w:p>
    <w:p w:rsidR="00A34AA4" w:rsidRPr="00F55786" w:rsidRDefault="00A34AA4" w:rsidP="006F5BA1">
      <w:pPr>
        <w:rPr>
          <w:sz w:val="22"/>
        </w:rPr>
      </w:pPr>
      <w:r w:rsidRPr="00F55786">
        <w:rPr>
          <w:sz w:val="22"/>
        </w:rPr>
        <w:t>All grades will be posted in the student grade book in Blackboard and will be assigned according to the following or similar scale:</w:t>
      </w:r>
    </w:p>
    <w:p w:rsidR="00A34AA4" w:rsidRPr="00F55786" w:rsidRDefault="00A34AA4" w:rsidP="006F5BA1">
      <w:pPr>
        <w:rPr>
          <w:sz w:val="22"/>
        </w:rPr>
      </w:pPr>
    </w:p>
    <w:p w:rsidR="00A34AA4" w:rsidRPr="00F55786" w:rsidRDefault="00A34AA4" w:rsidP="006F5BA1">
      <w:pPr>
        <w:ind w:left="720"/>
        <w:rPr>
          <w:sz w:val="22"/>
        </w:rPr>
      </w:pPr>
      <w:r w:rsidRPr="00F55786">
        <w:rPr>
          <w:sz w:val="22"/>
        </w:rPr>
        <w:t>A</w:t>
      </w:r>
      <w:r w:rsidRPr="00F55786">
        <w:rPr>
          <w:sz w:val="22"/>
        </w:rPr>
        <w:tab/>
        <w:t>90 – 100%</w:t>
      </w:r>
    </w:p>
    <w:p w:rsidR="00A34AA4" w:rsidRPr="00F55786" w:rsidRDefault="00A34AA4" w:rsidP="006F5BA1">
      <w:pPr>
        <w:ind w:left="720"/>
        <w:rPr>
          <w:sz w:val="22"/>
        </w:rPr>
      </w:pPr>
      <w:r w:rsidRPr="00F55786">
        <w:rPr>
          <w:sz w:val="22"/>
        </w:rPr>
        <w:t>B</w:t>
      </w:r>
      <w:r w:rsidRPr="00F55786">
        <w:rPr>
          <w:sz w:val="22"/>
        </w:rPr>
        <w:tab/>
        <w:t>80 – 89%</w:t>
      </w:r>
    </w:p>
    <w:p w:rsidR="00A34AA4" w:rsidRPr="00F55786" w:rsidRDefault="00A34AA4" w:rsidP="006F5BA1">
      <w:pPr>
        <w:ind w:left="720"/>
        <w:rPr>
          <w:sz w:val="22"/>
        </w:rPr>
      </w:pPr>
      <w:r w:rsidRPr="00F55786">
        <w:rPr>
          <w:sz w:val="22"/>
        </w:rPr>
        <w:t>C</w:t>
      </w:r>
      <w:r w:rsidRPr="00F55786">
        <w:rPr>
          <w:sz w:val="22"/>
        </w:rPr>
        <w:tab/>
        <w:t>70 – 79%</w:t>
      </w:r>
    </w:p>
    <w:p w:rsidR="00A34AA4" w:rsidRPr="00F55786" w:rsidRDefault="00A34AA4" w:rsidP="006F5BA1">
      <w:pPr>
        <w:ind w:left="720"/>
        <w:rPr>
          <w:sz w:val="22"/>
        </w:rPr>
      </w:pPr>
      <w:r w:rsidRPr="00F55786">
        <w:rPr>
          <w:sz w:val="22"/>
        </w:rPr>
        <w:t>D</w:t>
      </w:r>
      <w:r w:rsidRPr="00F55786">
        <w:rPr>
          <w:sz w:val="22"/>
        </w:rPr>
        <w:tab/>
        <w:t>60 – 69%</w:t>
      </w:r>
    </w:p>
    <w:p w:rsidR="00A34AA4" w:rsidRPr="00F55786" w:rsidRDefault="00A34AA4" w:rsidP="006F5BA1">
      <w:pPr>
        <w:ind w:left="720"/>
        <w:rPr>
          <w:sz w:val="22"/>
        </w:rPr>
      </w:pPr>
      <w:r w:rsidRPr="00F55786">
        <w:rPr>
          <w:sz w:val="22"/>
        </w:rPr>
        <w:t>F</w:t>
      </w:r>
      <w:r w:rsidRPr="00F55786">
        <w:rPr>
          <w:sz w:val="22"/>
        </w:rPr>
        <w:tab/>
        <w:t>59% and below</w:t>
      </w:r>
    </w:p>
    <w:p w:rsidR="00A34AA4" w:rsidRPr="00F55786" w:rsidRDefault="00A34AA4" w:rsidP="006F5BA1">
      <w:pPr>
        <w:rPr>
          <w:sz w:val="22"/>
        </w:rPr>
      </w:pPr>
    </w:p>
    <w:p w:rsidR="00A34AA4" w:rsidRPr="00F55786" w:rsidRDefault="00A34AA4" w:rsidP="006F5BA1">
      <w:pPr>
        <w:rPr>
          <w:sz w:val="22"/>
        </w:rPr>
      </w:pPr>
      <w:r>
        <w:rPr>
          <w:sz w:val="22"/>
        </w:rPr>
        <w:t>Postings:   Grades will be posted</w:t>
      </w:r>
      <w:r w:rsidRPr="00F55786">
        <w:rPr>
          <w:sz w:val="22"/>
        </w:rPr>
        <w:t xml:space="preserve"> in the Gradebook</w:t>
      </w:r>
      <w:r>
        <w:rPr>
          <w:sz w:val="22"/>
        </w:rPr>
        <w:t xml:space="preserve"> as the instructor completes them</w:t>
      </w:r>
      <w:r w:rsidRPr="00F55786">
        <w:rPr>
          <w:sz w:val="22"/>
        </w:rPr>
        <w:t xml:space="preserve">.  </w:t>
      </w:r>
    </w:p>
    <w:p w:rsidR="00A34AA4" w:rsidRDefault="00A34AA4" w:rsidP="00DD7EC9">
      <w:pPr>
        <w:pStyle w:val="BodyText"/>
        <w:rPr>
          <w:b/>
          <w:color w:val="0000FF"/>
          <w:sz w:val="24"/>
          <w:szCs w:val="24"/>
        </w:rPr>
      </w:pPr>
    </w:p>
    <w:p w:rsidR="00A34AA4" w:rsidRDefault="00A34AA4" w:rsidP="00DD7EC9">
      <w:pPr>
        <w:pStyle w:val="BodyText"/>
        <w:rPr>
          <w:b/>
          <w:color w:val="0000FF"/>
          <w:sz w:val="24"/>
          <w:szCs w:val="24"/>
        </w:rPr>
      </w:pPr>
    </w:p>
    <w:p w:rsidR="00A34AA4" w:rsidRDefault="00A34AA4" w:rsidP="00DD7EC9">
      <w:pPr>
        <w:pStyle w:val="BodyText"/>
        <w:rPr>
          <w:b/>
          <w:color w:val="0000FF"/>
          <w:sz w:val="24"/>
          <w:szCs w:val="24"/>
        </w:rPr>
      </w:pPr>
    </w:p>
    <w:p w:rsidR="00A34AA4" w:rsidRDefault="00A34AA4" w:rsidP="00DD7EC9">
      <w:pPr>
        <w:pStyle w:val="BodyText"/>
        <w:rPr>
          <w:b/>
          <w:color w:val="0000FF"/>
          <w:sz w:val="24"/>
          <w:szCs w:val="24"/>
        </w:rPr>
      </w:pPr>
      <w:r w:rsidRPr="006F5BA1">
        <w:rPr>
          <w:b/>
          <w:color w:val="0000FF"/>
          <w:sz w:val="24"/>
          <w:szCs w:val="24"/>
        </w:rPr>
        <w:t>SUBMITTING ASSIGNMENTS:</w:t>
      </w:r>
    </w:p>
    <w:p w:rsidR="00A34AA4" w:rsidRDefault="00A34AA4" w:rsidP="0062108C">
      <w:pPr>
        <w:ind w:left="360"/>
        <w:rPr>
          <w:i/>
          <w:sz w:val="22"/>
          <w:szCs w:val="24"/>
        </w:rPr>
      </w:pPr>
    </w:p>
    <w:p w:rsidR="00A34AA4" w:rsidRPr="0062108C" w:rsidRDefault="00A34AA4"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 xml:space="preserve">.  </w:t>
      </w:r>
    </w:p>
    <w:p w:rsidR="00A34AA4" w:rsidRPr="00433684" w:rsidRDefault="00A34AA4" w:rsidP="00433684">
      <w:pPr>
        <w:numPr>
          <w:ilvl w:val="0"/>
          <w:numId w:val="14"/>
        </w:numPr>
        <w:rPr>
          <w:i/>
          <w:sz w:val="22"/>
          <w:szCs w:val="24"/>
        </w:rPr>
      </w:pPr>
      <w:r>
        <w:rPr>
          <w:sz w:val="22"/>
          <w:szCs w:val="24"/>
        </w:rPr>
        <w:t>Lab reports and exams are expected to be submitted on or before posted due dates.</w:t>
      </w:r>
    </w:p>
    <w:p w:rsidR="00A34AA4" w:rsidRDefault="00A34AA4" w:rsidP="006A5F6D">
      <w:pPr>
        <w:rPr>
          <w:szCs w:val="24"/>
        </w:rPr>
      </w:pPr>
    </w:p>
    <w:p w:rsidR="00A34AA4" w:rsidRDefault="00A34AA4" w:rsidP="006A5F6D">
      <w:pPr>
        <w:rPr>
          <w:b/>
          <w:bCs/>
          <w:color w:val="0000FF"/>
          <w:szCs w:val="24"/>
        </w:rPr>
      </w:pPr>
      <w:r w:rsidRPr="00687A7D">
        <w:rPr>
          <w:b/>
          <w:bCs/>
          <w:color w:val="0000FF"/>
          <w:szCs w:val="24"/>
        </w:rPr>
        <w:t>EXAMINATION SCHEDULE &amp; INSTRUCTIONS:</w:t>
      </w:r>
    </w:p>
    <w:p w:rsidR="00A34AA4" w:rsidRPr="00C77111" w:rsidRDefault="00A34AA4" w:rsidP="00C77111">
      <w:pPr>
        <w:pStyle w:val="BodyText"/>
        <w:rPr>
          <w:szCs w:val="24"/>
        </w:rPr>
      </w:pPr>
    </w:p>
    <w:p w:rsidR="00A34AA4" w:rsidRPr="0062108C" w:rsidRDefault="00A34AA4" w:rsidP="006A5F6D">
      <w:pPr>
        <w:pStyle w:val="BodyText"/>
        <w:numPr>
          <w:ilvl w:val="0"/>
          <w:numId w:val="17"/>
        </w:numPr>
        <w:rPr>
          <w:szCs w:val="24"/>
        </w:rPr>
      </w:pPr>
      <w:r w:rsidRPr="00BC64B0">
        <w:rPr>
          <w:b/>
          <w:szCs w:val="24"/>
        </w:rPr>
        <w:t>Exams will be available for a specific time period.</w:t>
      </w:r>
      <w:r w:rsidRPr="0062108C">
        <w:rPr>
          <w:szCs w:val="24"/>
        </w:rPr>
        <w:t xml:space="preserve"> See the Course Schedule in the back of this syllabus for the dates during which time the exams will be available. </w:t>
      </w:r>
    </w:p>
    <w:p w:rsidR="00A34AA4" w:rsidRPr="00847528" w:rsidRDefault="00A34AA4" w:rsidP="00847528">
      <w:pPr>
        <w:pStyle w:val="BodyText"/>
        <w:numPr>
          <w:ilvl w:val="0"/>
          <w:numId w:val="17"/>
        </w:numPr>
        <w:rPr>
          <w:b/>
          <w:color w:val="0000FF"/>
        </w:rPr>
      </w:pPr>
      <w:r w:rsidRPr="00BC64B0">
        <w:rPr>
          <w:b/>
        </w:rPr>
        <w:t>The exams will be timed. Points will be deducted if the student overruns the time limit for the exam.</w:t>
      </w:r>
      <w:r>
        <w:t xml:space="preserve"> </w:t>
      </w:r>
    </w:p>
    <w:p w:rsidR="00A34AA4" w:rsidRDefault="00A34AA4" w:rsidP="00847528">
      <w:pPr>
        <w:pStyle w:val="BodyText"/>
        <w:ind w:left="360"/>
        <w:rPr>
          <w:b/>
          <w:color w:val="0000FF"/>
        </w:rPr>
      </w:pPr>
      <w:r>
        <w:rPr>
          <w:b/>
          <w:color w:val="0000FF"/>
        </w:rPr>
        <w:t xml:space="preserve"> </w:t>
      </w:r>
    </w:p>
    <w:p w:rsidR="00A34AA4" w:rsidRPr="002D79E6" w:rsidRDefault="00A34AA4" w:rsidP="00A85C23">
      <w:pPr>
        <w:rPr>
          <w:color w:val="0000FF"/>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A34AA4" w:rsidRPr="00F55786" w:rsidRDefault="00A34AA4" w:rsidP="00A74530">
      <w:pPr>
        <w:rPr>
          <w:bCs/>
          <w:sz w:val="22"/>
          <w:szCs w:val="24"/>
        </w:rPr>
      </w:pPr>
      <w:r w:rsidRPr="00F55786">
        <w:rPr>
          <w:bCs/>
          <w:sz w:val="22"/>
          <w:szCs w:val="24"/>
        </w:rPr>
        <w:t xml:space="preserve">Students must have: </w:t>
      </w:r>
    </w:p>
    <w:p w:rsidR="00A34AA4" w:rsidRPr="00F55786" w:rsidRDefault="00A34AA4"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A34AA4" w:rsidRPr="00F55786" w:rsidRDefault="00A34AA4"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A34AA4" w:rsidRPr="00F55786" w:rsidRDefault="00A34AA4"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A34AA4" w:rsidRPr="00F55786" w:rsidRDefault="00A34AA4"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A34AA4" w:rsidRPr="00F55786" w:rsidRDefault="00A34AA4"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A34AA4" w:rsidRPr="00F55786" w:rsidRDefault="00A34AA4"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A34AA4" w:rsidRPr="003569CB" w:rsidRDefault="00A34AA4" w:rsidP="00531D46">
      <w:pPr>
        <w:rPr>
          <w:sz w:val="22"/>
          <w:szCs w:val="24"/>
        </w:rPr>
      </w:pPr>
    </w:p>
    <w:p w:rsidR="00A34AA4" w:rsidRPr="00F910D7" w:rsidRDefault="00A34AA4" w:rsidP="00AE2413">
      <w:pPr>
        <w:rPr>
          <w:rFonts w:ascii="Arial" w:hAnsi="Arial" w:cs="Arial"/>
          <w:bCs/>
          <w:sz w:val="20"/>
        </w:rPr>
      </w:pPr>
    </w:p>
    <w:p w:rsidR="00A34AA4" w:rsidRPr="003569CB" w:rsidRDefault="00A34AA4" w:rsidP="003569CB">
      <w:pPr>
        <w:pStyle w:val="BodyTextIndent"/>
        <w:spacing w:after="0"/>
        <w:ind w:left="0"/>
        <w:rPr>
          <w:b/>
          <w:color w:val="0000FF"/>
          <w:sz w:val="22"/>
        </w:rPr>
      </w:pPr>
      <w:r w:rsidRPr="003569CB">
        <w:rPr>
          <w:b/>
          <w:color w:val="0000FF"/>
          <w:sz w:val="22"/>
        </w:rPr>
        <w:t>Internet Access:</w:t>
      </w:r>
    </w:p>
    <w:p w:rsidR="00A34AA4" w:rsidRPr="00F55786" w:rsidRDefault="00A34AA4"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A34AA4" w:rsidRPr="00F55786" w:rsidRDefault="00A34AA4" w:rsidP="00E84E82">
      <w:pPr>
        <w:pStyle w:val="BodyTextIndent"/>
        <w:numPr>
          <w:ilvl w:val="0"/>
          <w:numId w:val="6"/>
        </w:numPr>
        <w:spacing w:after="0"/>
        <w:rPr>
          <w:sz w:val="22"/>
        </w:rPr>
      </w:pPr>
      <w:r w:rsidRPr="00F55786">
        <w:rPr>
          <w:sz w:val="22"/>
        </w:rPr>
        <w:t>“Not having a computer” or “computer crashes” are not acceptable excuses for late work.</w:t>
      </w:r>
    </w:p>
    <w:p w:rsidR="00A34AA4" w:rsidRPr="003569CB" w:rsidRDefault="00A34AA4" w:rsidP="003569CB">
      <w:pPr>
        <w:rPr>
          <w:rFonts w:ascii="Arial" w:hAnsi="Arial" w:cs="Arial"/>
          <w:b/>
          <w:bCs/>
          <w:color w:val="000000"/>
          <w:sz w:val="22"/>
          <w:szCs w:val="24"/>
        </w:rPr>
      </w:pPr>
    </w:p>
    <w:p w:rsidR="00A34AA4" w:rsidRDefault="00A34AA4" w:rsidP="003569CB">
      <w:pPr>
        <w:rPr>
          <w:b/>
          <w:color w:val="0000FF"/>
        </w:rPr>
      </w:pPr>
    </w:p>
    <w:p w:rsidR="00A34AA4" w:rsidRPr="003569CB" w:rsidRDefault="00A34AA4" w:rsidP="003569CB">
      <w:pPr>
        <w:rPr>
          <w:b/>
          <w:color w:val="0000FF"/>
        </w:rPr>
      </w:pPr>
      <w:r w:rsidRPr="003569CB">
        <w:rPr>
          <w:b/>
          <w:color w:val="0000FF"/>
        </w:rPr>
        <w:t>NON-HARASSMENT, HOSTILE WORK/CLASS ENVIRONMENT:</w:t>
      </w:r>
    </w:p>
    <w:p w:rsidR="00A34AA4" w:rsidRPr="00F55786" w:rsidRDefault="00A34AA4"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A34AA4" w:rsidRDefault="00A34AA4" w:rsidP="004A6199">
      <w:pPr>
        <w:rPr>
          <w:b/>
          <w:color w:val="000000"/>
          <w:szCs w:val="24"/>
        </w:rPr>
      </w:pPr>
    </w:p>
    <w:p w:rsidR="00A34AA4" w:rsidRPr="003569CB" w:rsidRDefault="00A34AA4" w:rsidP="004A6199">
      <w:pPr>
        <w:rPr>
          <w:b/>
          <w:color w:val="0000FF"/>
          <w:szCs w:val="24"/>
        </w:rPr>
      </w:pPr>
      <w:r w:rsidRPr="003569CB">
        <w:rPr>
          <w:b/>
          <w:color w:val="0000FF"/>
          <w:szCs w:val="24"/>
        </w:rPr>
        <w:t xml:space="preserve">AMERICANS WITH DISABILITY ACT (ADA):  </w:t>
      </w:r>
    </w:p>
    <w:p w:rsidR="00A34AA4" w:rsidRPr="00D37B2D" w:rsidRDefault="00A34AA4"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A34AA4" w:rsidRPr="00F55786" w:rsidRDefault="00A34AA4" w:rsidP="00D53802">
      <w:pPr>
        <w:rPr>
          <w:sz w:val="22"/>
          <w:szCs w:val="24"/>
        </w:rPr>
      </w:pPr>
    </w:p>
    <w:p w:rsidR="00A34AA4" w:rsidRPr="00F55786" w:rsidRDefault="00A34AA4" w:rsidP="004A6199">
      <w:pPr>
        <w:rPr>
          <w:sz w:val="22"/>
          <w:szCs w:val="22"/>
        </w:rPr>
      </w:pPr>
    </w:p>
    <w:p w:rsidR="00A34AA4" w:rsidRPr="002D79E6" w:rsidRDefault="00A34AA4" w:rsidP="004A6199">
      <w:pPr>
        <w:rPr>
          <w:b/>
          <w:color w:val="0000FF"/>
          <w:szCs w:val="24"/>
        </w:rPr>
      </w:pPr>
      <w:r w:rsidRPr="002D79E6">
        <w:rPr>
          <w:b/>
          <w:color w:val="0000FF"/>
          <w:szCs w:val="24"/>
        </w:rPr>
        <w:t xml:space="preserve">HONESTY AND PLAGIARISM:  </w:t>
      </w:r>
    </w:p>
    <w:p w:rsidR="00A34AA4" w:rsidRPr="00F55786" w:rsidRDefault="00A34AA4"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A34AA4" w:rsidRPr="00F55786" w:rsidRDefault="00A34AA4" w:rsidP="00AA2BA2">
      <w:pPr>
        <w:rPr>
          <w:sz w:val="22"/>
          <w:szCs w:val="24"/>
        </w:rPr>
      </w:pPr>
    </w:p>
    <w:p w:rsidR="00A34AA4" w:rsidRPr="00F55786" w:rsidRDefault="00A34AA4"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A34AA4" w:rsidRPr="00F55786" w:rsidRDefault="00A34AA4" w:rsidP="00AA2BA2">
      <w:pPr>
        <w:rPr>
          <w:sz w:val="22"/>
          <w:szCs w:val="24"/>
        </w:rPr>
      </w:pPr>
    </w:p>
    <w:p w:rsidR="00A34AA4" w:rsidRPr="00C77111" w:rsidRDefault="00A34AA4"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A34AA4" w:rsidRPr="00F55786" w:rsidRDefault="00A34AA4"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A34AA4" w:rsidRPr="00A07874" w:rsidRDefault="00A34AA4" w:rsidP="00AA2BA2">
      <w:pPr>
        <w:rPr>
          <w:color w:val="0000FF"/>
          <w:sz w:val="22"/>
          <w:szCs w:val="24"/>
        </w:rPr>
      </w:pPr>
    </w:p>
    <w:p w:rsidR="00A34AA4" w:rsidRPr="004D7554" w:rsidRDefault="00A34AA4">
      <w:pPr>
        <w:rPr>
          <w:b/>
          <w:color w:val="000000"/>
          <w:szCs w:val="24"/>
        </w:rPr>
      </w:pPr>
    </w:p>
    <w:p w:rsidR="00A34AA4" w:rsidRPr="00A07874" w:rsidRDefault="00A34AA4"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A34AA4" w:rsidRPr="00F55786" w:rsidRDefault="00A34AA4"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A34AA4" w:rsidRPr="00F55786" w:rsidRDefault="00A34AA4" w:rsidP="00A07874">
      <w:pPr>
        <w:rPr>
          <w:sz w:val="22"/>
          <w:szCs w:val="24"/>
        </w:rPr>
      </w:pPr>
    </w:p>
    <w:p w:rsidR="00A34AA4" w:rsidRPr="00437DCE" w:rsidRDefault="00A34AA4"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w:t>
      </w:r>
      <w:r>
        <w:rPr>
          <w:sz w:val="22"/>
          <w:szCs w:val="24"/>
        </w:rPr>
        <w:t>.  Prepare and study early in the week</w:t>
      </w:r>
      <w:r w:rsidRPr="00F55786">
        <w:rPr>
          <w:sz w:val="22"/>
          <w:szCs w:val="24"/>
        </w:rPr>
        <w:t xml:space="preserve">.  Do not wait until the </w:t>
      </w:r>
      <w:r>
        <w:rPr>
          <w:sz w:val="22"/>
          <w:szCs w:val="24"/>
        </w:rPr>
        <w:t>last minute and “cram” for the</w:t>
      </w:r>
      <w:r w:rsidRPr="00F55786">
        <w:rPr>
          <w:sz w:val="22"/>
          <w:szCs w:val="24"/>
        </w:rPr>
        <w:t xml:space="preserve"> exams</w:t>
      </w:r>
      <w:r>
        <w:rPr>
          <w:sz w:val="22"/>
          <w:szCs w:val="24"/>
        </w:rPr>
        <w:t xml:space="preserve"> or hastily write your lab reports</w:t>
      </w:r>
      <w:r w:rsidRPr="00F55786">
        <w:rPr>
          <w:sz w:val="22"/>
          <w:szCs w:val="24"/>
        </w:rPr>
        <w:t xml:space="preserve">.  You should review the material frequently, so you will be prepared to take the exams. </w:t>
      </w: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u w:val="single"/>
        </w:rPr>
      </w:pPr>
    </w:p>
    <w:p w:rsidR="00A34AA4" w:rsidRDefault="00A34AA4" w:rsidP="00A72F1C">
      <w:pPr>
        <w:rPr>
          <w:b/>
          <w:color w:val="0000FF"/>
          <w:szCs w:val="24"/>
        </w:rPr>
      </w:pPr>
      <w:r w:rsidRPr="0014544E">
        <w:rPr>
          <w:b/>
          <w:color w:val="0000FF"/>
          <w:szCs w:val="24"/>
          <w:u w:val="single"/>
        </w:rPr>
        <w:t>TENTATIVE</w:t>
      </w:r>
      <w:r>
        <w:rPr>
          <w:b/>
          <w:color w:val="0000FF"/>
          <w:szCs w:val="24"/>
        </w:rPr>
        <w:t xml:space="preserve"> </w:t>
      </w:r>
      <w:r w:rsidRPr="00A72F1C">
        <w:rPr>
          <w:b/>
          <w:color w:val="0000FF"/>
          <w:szCs w:val="24"/>
        </w:rPr>
        <w:t>COURSE SCHEDULE:</w:t>
      </w:r>
    </w:p>
    <w:p w:rsidR="00A34AA4" w:rsidRDefault="00A34AA4" w:rsidP="00A72F1C">
      <w:pPr>
        <w:rPr>
          <w:b/>
          <w:color w:val="0000FF"/>
          <w:szCs w:val="24"/>
        </w:rPr>
      </w:pPr>
    </w:p>
    <w:p w:rsidR="00A34AA4" w:rsidRDefault="00A34AA4" w:rsidP="00A72F1C">
      <w:pPr>
        <w:rPr>
          <w:b/>
          <w:color w:val="0000FF"/>
          <w:szCs w:val="24"/>
        </w:rPr>
      </w:pPr>
      <w:r>
        <w:rPr>
          <w:b/>
          <w:color w:val="0000FF"/>
          <w:szCs w:val="24"/>
        </w:rPr>
        <w:t>THE COURSE DATES WILL BE POSTED IN YOUR CLASS SHELL ON THE FIRST DAY OF CLASS</w:t>
      </w:r>
    </w:p>
    <w:p w:rsidR="00A34AA4" w:rsidRDefault="00A34AA4" w:rsidP="00A72F1C">
      <w:pPr>
        <w:rPr>
          <w:b/>
          <w:color w:val="0000FF"/>
          <w:szCs w:val="24"/>
        </w:rPr>
      </w:pPr>
    </w:p>
    <w:p w:rsidR="00A34AA4" w:rsidRPr="00C77111" w:rsidRDefault="00A34AA4" w:rsidP="00A72F1C">
      <w:pPr>
        <w:rPr>
          <w:b/>
          <w:color w:val="0000FF"/>
          <w:szCs w:val="24"/>
        </w:rPr>
      </w:pPr>
      <w:r>
        <w:rPr>
          <w:b/>
          <w:color w:val="0000FF"/>
          <w:szCs w:val="24"/>
        </w:rPr>
        <w:t xml:space="preserve">***PLEASE NOTE*** </w:t>
      </w:r>
    </w:p>
    <w:p w:rsidR="00A34AA4" w:rsidRDefault="00A34AA4" w:rsidP="00A72F1C">
      <w:pPr>
        <w:rPr>
          <w:b/>
          <w:szCs w:val="24"/>
        </w:rPr>
      </w:pPr>
      <w:r>
        <w:rPr>
          <w:b/>
          <w:szCs w:val="24"/>
        </w:rPr>
        <w:t>For specific dates and directions please refer to the weekly units tab in the navigation tree.</w:t>
      </w:r>
    </w:p>
    <w:p w:rsidR="00A34AA4" w:rsidRDefault="00A34AA4" w:rsidP="00A72F1C">
      <w:pPr>
        <w:rPr>
          <w:b/>
          <w:szCs w:val="24"/>
        </w:rPr>
      </w:pPr>
      <w:r>
        <w:rPr>
          <w:b/>
          <w:szCs w:val="24"/>
        </w:rPr>
        <w:t xml:space="preserve">You will be responsible for all material covered in the lab experiments.  </w:t>
      </w:r>
    </w:p>
    <w:p w:rsidR="00A34AA4" w:rsidRDefault="00A34AA4" w:rsidP="00A72F1C">
      <w:pPr>
        <w:rPr>
          <w:b/>
          <w:szCs w:val="24"/>
        </w:rPr>
      </w:pPr>
    </w:p>
    <w:p w:rsidR="00A34AA4" w:rsidRDefault="00A34AA4" w:rsidP="00A72F1C">
      <w:pPr>
        <w:rPr>
          <w:b/>
          <w:szCs w:val="24"/>
        </w:rPr>
      </w:pPr>
      <w:r>
        <w:rPr>
          <w:b/>
          <w:szCs w:val="24"/>
        </w:rPr>
        <w:t>Due dates will be posted in the syllabus in your class shell at the beginning of the term.</w:t>
      </w:r>
    </w:p>
    <w:p w:rsidR="00A34AA4" w:rsidRDefault="00A34AA4" w:rsidP="00A72F1C">
      <w:pPr>
        <w:rPr>
          <w:b/>
          <w:szCs w:val="24"/>
        </w:rPr>
      </w:pPr>
      <w:r>
        <w:rPr>
          <w:b/>
          <w:szCs w:val="24"/>
        </w:rPr>
        <w:t>THE DATES MAY BE ADJUSTED PRIOR TO THE START OF THE TERM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
        <w:gridCol w:w="1180"/>
        <w:gridCol w:w="1884"/>
        <w:gridCol w:w="2160"/>
        <w:gridCol w:w="2070"/>
        <w:gridCol w:w="1998"/>
      </w:tblGrid>
      <w:tr w:rsidR="00A34AA4" w:rsidTr="004B1563">
        <w:trPr>
          <w:trHeight w:val="467"/>
        </w:trPr>
        <w:tc>
          <w:tcPr>
            <w:tcW w:w="284" w:type="dxa"/>
          </w:tcPr>
          <w:p w:rsidR="00A34AA4" w:rsidRDefault="00A34AA4" w:rsidP="004B1563">
            <w:pPr>
              <w:rPr>
                <w:rFonts w:ascii="Comic Sans MS" w:hAnsi="Comic Sans MS"/>
                <w:color w:val="002060"/>
                <w:sz w:val="36"/>
                <w:szCs w:val="36"/>
              </w:rPr>
            </w:pPr>
          </w:p>
        </w:tc>
        <w:tc>
          <w:tcPr>
            <w:tcW w:w="1180" w:type="dxa"/>
          </w:tcPr>
          <w:p w:rsidR="00A34AA4" w:rsidRDefault="00A34AA4" w:rsidP="004B1563">
            <w:pPr>
              <w:jc w:val="center"/>
              <w:rPr>
                <w:rFonts w:ascii="Comic Sans MS" w:hAnsi="Comic Sans MS"/>
                <w:color w:val="002060"/>
                <w:sz w:val="36"/>
                <w:szCs w:val="36"/>
              </w:rPr>
            </w:pPr>
            <w:r>
              <w:rPr>
                <w:rFonts w:ascii="Comic Sans MS" w:hAnsi="Comic Sans MS"/>
                <w:color w:val="002060"/>
                <w:sz w:val="36"/>
                <w:szCs w:val="36"/>
              </w:rPr>
              <w:t>Week</w:t>
            </w:r>
          </w:p>
        </w:tc>
        <w:tc>
          <w:tcPr>
            <w:tcW w:w="1884" w:type="dxa"/>
          </w:tcPr>
          <w:p w:rsidR="00A34AA4" w:rsidRDefault="00A34AA4" w:rsidP="004B1563">
            <w:pPr>
              <w:jc w:val="center"/>
              <w:rPr>
                <w:rFonts w:ascii="Comic Sans MS" w:hAnsi="Comic Sans MS"/>
                <w:color w:val="002060"/>
                <w:sz w:val="36"/>
                <w:szCs w:val="36"/>
              </w:rPr>
            </w:pPr>
          </w:p>
        </w:tc>
        <w:tc>
          <w:tcPr>
            <w:tcW w:w="2160" w:type="dxa"/>
          </w:tcPr>
          <w:p w:rsidR="00A34AA4" w:rsidRDefault="00A34AA4" w:rsidP="004B1563">
            <w:pPr>
              <w:jc w:val="center"/>
              <w:rPr>
                <w:rFonts w:ascii="Comic Sans MS" w:hAnsi="Comic Sans MS"/>
                <w:color w:val="002060"/>
                <w:sz w:val="36"/>
                <w:szCs w:val="36"/>
              </w:rPr>
            </w:pPr>
            <w:r>
              <w:rPr>
                <w:rFonts w:ascii="Comic Sans MS" w:hAnsi="Comic Sans MS"/>
                <w:color w:val="002060"/>
                <w:sz w:val="36"/>
                <w:szCs w:val="36"/>
              </w:rPr>
              <w:t>Labs</w:t>
            </w:r>
          </w:p>
        </w:tc>
        <w:tc>
          <w:tcPr>
            <w:tcW w:w="2070" w:type="dxa"/>
          </w:tcPr>
          <w:p w:rsidR="00A34AA4" w:rsidRDefault="00A34AA4" w:rsidP="004B1563">
            <w:pPr>
              <w:jc w:val="center"/>
              <w:rPr>
                <w:rFonts w:ascii="Comic Sans MS" w:hAnsi="Comic Sans MS"/>
                <w:color w:val="002060"/>
                <w:sz w:val="28"/>
                <w:szCs w:val="28"/>
              </w:rPr>
            </w:pPr>
            <w:r>
              <w:rPr>
                <w:rFonts w:ascii="Comic Sans MS" w:hAnsi="Comic Sans MS"/>
                <w:color w:val="002060"/>
                <w:sz w:val="36"/>
                <w:szCs w:val="36"/>
              </w:rPr>
              <w:t>Items Due</w:t>
            </w:r>
          </w:p>
        </w:tc>
        <w:tc>
          <w:tcPr>
            <w:tcW w:w="1998" w:type="dxa"/>
          </w:tcPr>
          <w:p w:rsidR="00A34AA4" w:rsidRDefault="00A34AA4" w:rsidP="004B1563">
            <w:pPr>
              <w:jc w:val="center"/>
              <w:rPr>
                <w:rFonts w:ascii="Comic Sans MS" w:hAnsi="Comic Sans MS"/>
                <w:color w:val="002060"/>
                <w:sz w:val="36"/>
                <w:szCs w:val="36"/>
              </w:rPr>
            </w:pPr>
            <w:r>
              <w:rPr>
                <w:rFonts w:ascii="Comic Sans MS" w:hAnsi="Comic Sans MS"/>
                <w:color w:val="002060"/>
                <w:sz w:val="36"/>
                <w:szCs w:val="36"/>
              </w:rPr>
              <w:t>Due Date</w:t>
            </w: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p>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1</w:t>
            </w: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Default="00A34AA4" w:rsidP="004B1563">
            <w:pPr>
              <w:rPr>
                <w:rFonts w:ascii="Comic Sans MS" w:hAnsi="Comic Sans MS"/>
                <w:color w:val="002060"/>
                <w:sz w:val="28"/>
                <w:szCs w:val="28"/>
              </w:rPr>
            </w:pPr>
            <w:r>
              <w:rPr>
                <w:rFonts w:ascii="Comic Sans MS" w:hAnsi="Comic Sans MS"/>
                <w:color w:val="002060"/>
                <w:sz w:val="28"/>
                <w:szCs w:val="28"/>
              </w:rPr>
              <w:t xml:space="preserve">  Confirm you have access to virtual labs</w:t>
            </w:r>
          </w:p>
          <w:p w:rsidR="00A34AA4" w:rsidRDefault="00A34AA4" w:rsidP="004B1563">
            <w:pPr>
              <w:rPr>
                <w:rFonts w:ascii="Comic Sans MS" w:hAnsi="Comic Sans MS"/>
                <w:color w:val="002060"/>
                <w:sz w:val="28"/>
                <w:szCs w:val="28"/>
              </w:rPr>
            </w:pPr>
          </w:p>
        </w:tc>
        <w:tc>
          <w:tcPr>
            <w:tcW w:w="2070" w:type="dxa"/>
          </w:tcPr>
          <w:p w:rsidR="00A34AA4" w:rsidRDefault="00A34AA4" w:rsidP="004B1563">
            <w:pPr>
              <w:rPr>
                <w:rFonts w:ascii="Comic Sans MS" w:hAnsi="Comic Sans MS"/>
                <w:color w:val="002060"/>
                <w:szCs w:val="24"/>
              </w:rPr>
            </w:pPr>
          </w:p>
          <w:p w:rsidR="00A34AA4" w:rsidRDefault="00A34AA4" w:rsidP="004B1563">
            <w:pPr>
              <w:jc w:val="center"/>
              <w:rPr>
                <w:rFonts w:ascii="Comic Sans MS" w:hAnsi="Comic Sans MS"/>
                <w:color w:val="002060"/>
                <w:sz w:val="28"/>
                <w:szCs w:val="28"/>
              </w:rPr>
            </w:pPr>
            <w:r>
              <w:rPr>
                <w:rFonts w:ascii="Comic Sans MS" w:hAnsi="Comic Sans MS"/>
                <w:color w:val="002060"/>
                <w:szCs w:val="24"/>
              </w:rPr>
              <w:t>Policy quiz</w:t>
            </w: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2</w:t>
            </w: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Pr="0000085B" w:rsidRDefault="00A34AA4" w:rsidP="004B1563">
            <w:pPr>
              <w:jc w:val="center"/>
              <w:rPr>
                <w:rFonts w:ascii="Comic Sans MS" w:hAnsi="Comic Sans MS"/>
                <w:color w:val="002060"/>
                <w:szCs w:val="22"/>
              </w:rPr>
            </w:pPr>
            <w:r w:rsidRPr="0000085B">
              <w:rPr>
                <w:rFonts w:ascii="Comic Sans MS" w:hAnsi="Comic Sans MS"/>
                <w:color w:val="002060"/>
                <w:sz w:val="22"/>
                <w:szCs w:val="22"/>
              </w:rPr>
              <w:t xml:space="preserve">Orientation </w:t>
            </w:r>
            <w:r>
              <w:rPr>
                <w:rFonts w:ascii="Comic Sans MS" w:hAnsi="Comic Sans MS"/>
                <w:color w:val="002060"/>
                <w:sz w:val="22"/>
                <w:szCs w:val="22"/>
              </w:rPr>
              <w:t>(virtual)</w:t>
            </w:r>
          </w:p>
          <w:p w:rsidR="00A34AA4" w:rsidRPr="0000085B" w:rsidRDefault="00A34AA4" w:rsidP="004B1563">
            <w:pPr>
              <w:jc w:val="center"/>
              <w:rPr>
                <w:rFonts w:ascii="Comic Sans MS" w:hAnsi="Comic Sans MS"/>
                <w:color w:val="002060"/>
                <w:szCs w:val="22"/>
              </w:rPr>
            </w:pPr>
            <w:r w:rsidRPr="0000085B">
              <w:rPr>
                <w:rFonts w:ascii="Comic Sans MS" w:hAnsi="Comic Sans MS"/>
                <w:color w:val="002060"/>
                <w:sz w:val="22"/>
                <w:szCs w:val="22"/>
              </w:rPr>
              <w:t>&amp;</w:t>
            </w:r>
          </w:p>
          <w:p w:rsidR="00A34AA4" w:rsidRDefault="00A34AA4" w:rsidP="004B1563">
            <w:pPr>
              <w:jc w:val="center"/>
              <w:rPr>
                <w:rFonts w:ascii="Comic Sans MS" w:hAnsi="Comic Sans MS"/>
                <w:color w:val="002060"/>
                <w:szCs w:val="22"/>
              </w:rPr>
            </w:pPr>
            <w:r w:rsidRPr="0000085B">
              <w:rPr>
                <w:rFonts w:ascii="Comic Sans MS" w:hAnsi="Comic Sans MS"/>
                <w:color w:val="002060"/>
                <w:sz w:val="22"/>
                <w:szCs w:val="22"/>
              </w:rPr>
              <w:t>Scientific method (“kitchen”)</w:t>
            </w:r>
          </w:p>
          <w:p w:rsidR="00A34AA4" w:rsidRDefault="00A34AA4" w:rsidP="004B1563">
            <w:pPr>
              <w:jc w:val="center"/>
              <w:rPr>
                <w:rFonts w:ascii="Comic Sans MS" w:hAnsi="Comic Sans MS"/>
                <w:color w:val="002060"/>
                <w:sz w:val="28"/>
                <w:szCs w:val="28"/>
              </w:rPr>
            </w:pPr>
          </w:p>
        </w:tc>
        <w:tc>
          <w:tcPr>
            <w:tcW w:w="2070" w:type="dxa"/>
          </w:tcPr>
          <w:p w:rsidR="00A34AA4" w:rsidRDefault="00A34AA4" w:rsidP="004B1563">
            <w:pPr>
              <w:jc w:val="center"/>
              <w:rPr>
                <w:rFonts w:ascii="Comic Sans MS" w:hAnsi="Comic Sans MS"/>
                <w:color w:val="002060"/>
                <w:szCs w:val="24"/>
              </w:rPr>
            </w:pPr>
          </w:p>
          <w:p w:rsidR="00A34AA4" w:rsidRDefault="00A34AA4" w:rsidP="004B1563">
            <w:pPr>
              <w:jc w:val="center"/>
              <w:rPr>
                <w:rFonts w:ascii="Comic Sans MS" w:hAnsi="Comic Sans MS"/>
                <w:color w:val="002060"/>
                <w:szCs w:val="24"/>
              </w:rPr>
            </w:pPr>
            <w:r>
              <w:rPr>
                <w:rFonts w:ascii="Comic Sans MS" w:hAnsi="Comic Sans MS"/>
                <w:color w:val="002060"/>
                <w:szCs w:val="24"/>
              </w:rPr>
              <w:t>Lab report</w:t>
            </w:r>
          </w:p>
          <w:p w:rsidR="00A34AA4" w:rsidRPr="003E2C76" w:rsidRDefault="00A34AA4" w:rsidP="004B1563">
            <w:pPr>
              <w:jc w:val="center"/>
              <w:rPr>
                <w:rFonts w:ascii="Comic Sans MS" w:hAnsi="Comic Sans MS"/>
                <w:color w:val="002060"/>
                <w:szCs w:val="24"/>
              </w:rPr>
            </w:pPr>
            <w:r>
              <w:rPr>
                <w:rFonts w:ascii="Comic Sans MS" w:hAnsi="Comic Sans MS"/>
                <w:color w:val="002060"/>
                <w:szCs w:val="24"/>
              </w:rPr>
              <w:t>(for scientific method)</w:t>
            </w: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3</w:t>
            </w: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Default="00A34AA4" w:rsidP="004B1563">
            <w:pPr>
              <w:jc w:val="center"/>
              <w:rPr>
                <w:rFonts w:ascii="Comic Sans MS" w:hAnsi="Comic Sans MS"/>
                <w:color w:val="002060"/>
                <w:szCs w:val="22"/>
              </w:rPr>
            </w:pPr>
            <w:r>
              <w:rPr>
                <w:rFonts w:ascii="Comic Sans MS" w:hAnsi="Comic Sans MS"/>
                <w:color w:val="002060"/>
                <w:sz w:val="22"/>
                <w:szCs w:val="22"/>
              </w:rPr>
              <w:t>Microscopy (virtual)</w:t>
            </w:r>
          </w:p>
          <w:p w:rsidR="00A34AA4" w:rsidRDefault="00A34AA4" w:rsidP="004B1563">
            <w:pPr>
              <w:jc w:val="center"/>
              <w:rPr>
                <w:rFonts w:ascii="Comic Sans MS" w:hAnsi="Comic Sans MS"/>
                <w:color w:val="002060"/>
                <w:szCs w:val="22"/>
              </w:rPr>
            </w:pPr>
            <w:r>
              <w:rPr>
                <w:rFonts w:ascii="Comic Sans MS" w:hAnsi="Comic Sans MS"/>
                <w:color w:val="002060"/>
                <w:szCs w:val="22"/>
              </w:rPr>
              <w:t>&amp;</w:t>
            </w:r>
          </w:p>
          <w:p w:rsidR="00A34AA4" w:rsidRPr="008B6FC2" w:rsidRDefault="00A34AA4" w:rsidP="004B1563">
            <w:pPr>
              <w:jc w:val="center"/>
              <w:rPr>
                <w:rFonts w:ascii="Comic Sans MS" w:hAnsi="Comic Sans MS"/>
                <w:color w:val="002060"/>
                <w:szCs w:val="22"/>
              </w:rPr>
            </w:pPr>
            <w:r>
              <w:rPr>
                <w:rFonts w:ascii="Comic Sans MS" w:hAnsi="Comic Sans MS"/>
                <w:color w:val="002060"/>
                <w:sz w:val="22"/>
                <w:szCs w:val="22"/>
              </w:rPr>
              <w:t>Movement of molecu</w:t>
            </w:r>
            <w:r w:rsidRPr="008B6FC2">
              <w:rPr>
                <w:rFonts w:ascii="Comic Sans MS" w:hAnsi="Comic Sans MS"/>
                <w:color w:val="002060"/>
                <w:sz w:val="22"/>
                <w:szCs w:val="22"/>
              </w:rPr>
              <w:t>les</w:t>
            </w:r>
            <w:r>
              <w:rPr>
                <w:rFonts w:ascii="Comic Sans MS" w:hAnsi="Comic Sans MS"/>
                <w:color w:val="002060"/>
                <w:sz w:val="22"/>
                <w:szCs w:val="22"/>
              </w:rPr>
              <w:t xml:space="preserve"> (“kitchen”)</w:t>
            </w:r>
          </w:p>
        </w:tc>
        <w:tc>
          <w:tcPr>
            <w:tcW w:w="2070" w:type="dxa"/>
          </w:tcPr>
          <w:p w:rsidR="00A34AA4" w:rsidRDefault="00A34AA4" w:rsidP="004B1563">
            <w:pPr>
              <w:jc w:val="center"/>
              <w:rPr>
                <w:rFonts w:ascii="Comic Sans MS" w:hAnsi="Comic Sans MS"/>
                <w:color w:val="002060"/>
                <w:szCs w:val="24"/>
              </w:rPr>
            </w:pPr>
          </w:p>
          <w:p w:rsidR="00A34AA4" w:rsidRDefault="00A34AA4" w:rsidP="004B1563">
            <w:pPr>
              <w:jc w:val="center"/>
              <w:rPr>
                <w:rFonts w:ascii="Comic Sans MS" w:hAnsi="Comic Sans MS"/>
                <w:color w:val="002060"/>
                <w:szCs w:val="24"/>
              </w:rPr>
            </w:pPr>
            <w:r>
              <w:rPr>
                <w:rFonts w:ascii="Comic Sans MS" w:hAnsi="Comic Sans MS"/>
                <w:color w:val="002060"/>
                <w:szCs w:val="24"/>
              </w:rPr>
              <w:t>Lab report</w:t>
            </w:r>
          </w:p>
          <w:p w:rsidR="00A34AA4" w:rsidRPr="003E2C76" w:rsidRDefault="00A34AA4" w:rsidP="004B1563">
            <w:pPr>
              <w:jc w:val="center"/>
              <w:rPr>
                <w:rFonts w:ascii="Comic Sans MS" w:hAnsi="Comic Sans MS"/>
                <w:color w:val="002060"/>
                <w:szCs w:val="24"/>
              </w:rPr>
            </w:pPr>
            <w:r>
              <w:rPr>
                <w:rFonts w:ascii="Comic Sans MS" w:hAnsi="Comic Sans MS"/>
                <w:color w:val="002060"/>
                <w:szCs w:val="24"/>
              </w:rPr>
              <w:t>(for movement of molecules)</w:t>
            </w: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4</w:t>
            </w:r>
          </w:p>
        </w:tc>
        <w:tc>
          <w:tcPr>
            <w:tcW w:w="1884" w:type="dxa"/>
          </w:tcPr>
          <w:p w:rsidR="00A34AA4" w:rsidRDefault="00A34AA4" w:rsidP="004B1563">
            <w:pPr>
              <w:jc w:val="center"/>
              <w:rPr>
                <w:rFonts w:ascii="Comic Sans MS" w:hAnsi="Comic Sans MS"/>
                <w:color w:val="002060"/>
                <w:szCs w:val="24"/>
              </w:rPr>
            </w:pPr>
          </w:p>
          <w:p w:rsidR="00A34AA4" w:rsidRDefault="00A34AA4" w:rsidP="004B1563">
            <w:pPr>
              <w:jc w:val="center"/>
              <w:rPr>
                <w:rFonts w:ascii="Comic Sans MS" w:hAnsi="Comic Sans MS"/>
                <w:color w:val="002060"/>
                <w:szCs w:val="24"/>
              </w:rPr>
            </w:pPr>
          </w:p>
        </w:tc>
        <w:tc>
          <w:tcPr>
            <w:tcW w:w="2160" w:type="dxa"/>
          </w:tcPr>
          <w:p w:rsidR="00A34AA4" w:rsidRDefault="00A34AA4" w:rsidP="004B1563">
            <w:pPr>
              <w:jc w:val="center"/>
              <w:rPr>
                <w:rFonts w:ascii="Comic Sans MS" w:hAnsi="Comic Sans MS"/>
                <w:b/>
                <w:color w:val="002060"/>
                <w:szCs w:val="24"/>
              </w:rPr>
            </w:pPr>
          </w:p>
          <w:p w:rsidR="00A34AA4" w:rsidRDefault="00A34AA4" w:rsidP="004B1563">
            <w:pPr>
              <w:jc w:val="center"/>
              <w:rPr>
                <w:rFonts w:ascii="Comic Sans MS" w:hAnsi="Comic Sans MS"/>
                <w:b/>
                <w:color w:val="002060"/>
                <w:szCs w:val="24"/>
              </w:rPr>
            </w:pPr>
            <w:r w:rsidRPr="008B6FC2">
              <w:rPr>
                <w:rFonts w:ascii="Comic Sans MS" w:hAnsi="Comic Sans MS"/>
                <w:b/>
                <w:color w:val="002060"/>
                <w:szCs w:val="24"/>
              </w:rPr>
              <w:t>No Lab</w:t>
            </w:r>
          </w:p>
          <w:p w:rsidR="00A34AA4" w:rsidRDefault="00A34AA4" w:rsidP="007E4841">
            <w:pPr>
              <w:jc w:val="center"/>
              <w:rPr>
                <w:rFonts w:ascii="Comic Sans MS" w:hAnsi="Comic Sans MS"/>
                <w:szCs w:val="24"/>
              </w:rPr>
            </w:pPr>
          </w:p>
          <w:p w:rsidR="00A34AA4" w:rsidRDefault="00A34AA4" w:rsidP="007E4841">
            <w:pPr>
              <w:jc w:val="center"/>
              <w:rPr>
                <w:rFonts w:ascii="Comic Sans MS" w:hAnsi="Comic Sans MS"/>
                <w:szCs w:val="24"/>
              </w:rPr>
            </w:pPr>
          </w:p>
          <w:p w:rsidR="00A34AA4" w:rsidRPr="007E4841" w:rsidRDefault="00A34AA4" w:rsidP="007E4841">
            <w:pPr>
              <w:jc w:val="center"/>
              <w:rPr>
                <w:rFonts w:ascii="Comic Sans MS" w:hAnsi="Comic Sans MS"/>
                <w:szCs w:val="24"/>
              </w:rPr>
            </w:pPr>
          </w:p>
        </w:tc>
        <w:tc>
          <w:tcPr>
            <w:tcW w:w="2070" w:type="dxa"/>
          </w:tcPr>
          <w:p w:rsidR="00A34AA4" w:rsidRDefault="00A34AA4" w:rsidP="004B1563">
            <w:pPr>
              <w:jc w:val="center"/>
              <w:rPr>
                <w:rFonts w:ascii="Comic Sans MS" w:hAnsi="Comic Sans MS"/>
                <w:b/>
                <w:color w:val="002060"/>
                <w:szCs w:val="24"/>
              </w:rPr>
            </w:pPr>
          </w:p>
          <w:p w:rsidR="00A34AA4" w:rsidRDefault="00A34AA4" w:rsidP="004B1563">
            <w:pPr>
              <w:jc w:val="center"/>
              <w:rPr>
                <w:rFonts w:ascii="Comic Sans MS" w:hAnsi="Comic Sans MS"/>
                <w:b/>
                <w:color w:val="002060"/>
                <w:szCs w:val="24"/>
              </w:rPr>
            </w:pPr>
            <w:r w:rsidRPr="008B6FC2">
              <w:rPr>
                <w:rFonts w:ascii="Comic Sans MS" w:hAnsi="Comic Sans MS"/>
                <w:b/>
                <w:color w:val="002060"/>
                <w:szCs w:val="24"/>
              </w:rPr>
              <w:t>EXAM 1</w:t>
            </w:r>
          </w:p>
          <w:p w:rsidR="00A34AA4" w:rsidRDefault="00A34AA4" w:rsidP="004B1563">
            <w:pPr>
              <w:jc w:val="center"/>
              <w:rPr>
                <w:rFonts w:ascii="Comic Sans MS" w:hAnsi="Comic Sans MS"/>
                <w:b/>
                <w:color w:val="002060"/>
                <w:szCs w:val="24"/>
              </w:rPr>
            </w:pPr>
          </w:p>
          <w:p w:rsidR="00A34AA4" w:rsidRPr="008B6FC2" w:rsidRDefault="00A34AA4" w:rsidP="004B1563">
            <w:pPr>
              <w:jc w:val="center"/>
              <w:rPr>
                <w:rFonts w:ascii="Comic Sans MS" w:hAnsi="Comic Sans MS"/>
                <w:b/>
                <w:color w:val="002060"/>
                <w:szCs w:val="24"/>
              </w:rPr>
            </w:pP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p>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5</w:t>
            </w:r>
          </w:p>
          <w:p w:rsidR="00A34AA4" w:rsidRDefault="00A34AA4" w:rsidP="004B1563">
            <w:pPr>
              <w:jc w:val="center"/>
              <w:rPr>
                <w:rFonts w:ascii="Comic Sans MS" w:hAnsi="Comic Sans MS"/>
                <w:color w:val="002060"/>
                <w:sz w:val="28"/>
                <w:szCs w:val="28"/>
              </w:rPr>
            </w:pP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Pr="000F41B7" w:rsidRDefault="00A34AA4" w:rsidP="004B1563">
            <w:pPr>
              <w:jc w:val="center"/>
              <w:rPr>
                <w:rFonts w:ascii="Comic Sans MS" w:hAnsi="Comic Sans MS"/>
                <w:color w:val="002060"/>
                <w:szCs w:val="22"/>
              </w:rPr>
            </w:pPr>
            <w:r w:rsidRPr="000F41B7">
              <w:rPr>
                <w:rFonts w:ascii="Comic Sans MS" w:hAnsi="Comic Sans MS"/>
                <w:color w:val="002060"/>
                <w:sz w:val="22"/>
                <w:szCs w:val="22"/>
              </w:rPr>
              <w:t>Photosynthesis &amp; respiration (virtual)</w:t>
            </w:r>
          </w:p>
        </w:tc>
        <w:tc>
          <w:tcPr>
            <w:tcW w:w="2070" w:type="dxa"/>
          </w:tcPr>
          <w:p w:rsidR="00A34AA4" w:rsidRDefault="00A34AA4" w:rsidP="004B1563">
            <w:pPr>
              <w:jc w:val="center"/>
              <w:rPr>
                <w:rFonts w:ascii="Comic Sans MS" w:hAnsi="Comic Sans MS"/>
                <w:color w:val="002060"/>
                <w:szCs w:val="24"/>
              </w:rPr>
            </w:pPr>
          </w:p>
          <w:p w:rsidR="00A34AA4" w:rsidRDefault="00A34AA4" w:rsidP="004B1563">
            <w:pPr>
              <w:jc w:val="center"/>
              <w:rPr>
                <w:rFonts w:ascii="Comic Sans MS" w:hAnsi="Comic Sans MS"/>
                <w:color w:val="002060"/>
                <w:szCs w:val="24"/>
              </w:rPr>
            </w:pPr>
            <w:r>
              <w:rPr>
                <w:rFonts w:ascii="Comic Sans MS" w:hAnsi="Comic Sans MS"/>
                <w:color w:val="002060"/>
                <w:szCs w:val="24"/>
              </w:rPr>
              <w:t>No lab report (but make sure you take good notes)</w:t>
            </w:r>
          </w:p>
          <w:p w:rsidR="00A34AA4" w:rsidRPr="003E2C76" w:rsidRDefault="00A34AA4" w:rsidP="004B1563">
            <w:pPr>
              <w:jc w:val="center"/>
              <w:rPr>
                <w:rFonts w:ascii="Comic Sans MS" w:hAnsi="Comic Sans MS"/>
                <w:color w:val="002060"/>
                <w:szCs w:val="24"/>
              </w:rPr>
            </w:pP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6</w:t>
            </w: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Default="00A34AA4" w:rsidP="004B1563">
            <w:pPr>
              <w:jc w:val="center"/>
              <w:rPr>
                <w:rFonts w:ascii="Comic Sans MS" w:hAnsi="Comic Sans MS"/>
                <w:color w:val="002060"/>
                <w:szCs w:val="22"/>
              </w:rPr>
            </w:pPr>
          </w:p>
          <w:p w:rsidR="00A34AA4" w:rsidRDefault="00A34AA4" w:rsidP="004B1563">
            <w:pPr>
              <w:jc w:val="center"/>
              <w:rPr>
                <w:rFonts w:ascii="Comic Sans MS" w:hAnsi="Comic Sans MS"/>
                <w:color w:val="002060"/>
                <w:szCs w:val="22"/>
              </w:rPr>
            </w:pPr>
            <w:r>
              <w:rPr>
                <w:rFonts w:ascii="Comic Sans MS" w:hAnsi="Comic Sans MS"/>
                <w:color w:val="002060"/>
                <w:sz w:val="22"/>
                <w:szCs w:val="22"/>
              </w:rPr>
              <w:t>Cell division &amp; heredity (virtual and “kitchen”)</w:t>
            </w:r>
          </w:p>
          <w:p w:rsidR="00A34AA4" w:rsidRPr="000F41B7" w:rsidRDefault="00A34AA4" w:rsidP="004B1563">
            <w:pPr>
              <w:jc w:val="center"/>
              <w:rPr>
                <w:rFonts w:ascii="Comic Sans MS" w:hAnsi="Comic Sans MS"/>
                <w:color w:val="002060"/>
                <w:szCs w:val="22"/>
              </w:rPr>
            </w:pPr>
          </w:p>
        </w:tc>
        <w:tc>
          <w:tcPr>
            <w:tcW w:w="2070" w:type="dxa"/>
          </w:tcPr>
          <w:p w:rsidR="00A34AA4" w:rsidRDefault="00A34AA4" w:rsidP="004B1563">
            <w:pPr>
              <w:jc w:val="center"/>
              <w:rPr>
                <w:rFonts w:ascii="Comic Sans MS" w:hAnsi="Comic Sans MS"/>
                <w:color w:val="002060"/>
                <w:szCs w:val="24"/>
              </w:rPr>
            </w:pPr>
          </w:p>
          <w:p w:rsidR="00A34AA4" w:rsidRDefault="00A34AA4" w:rsidP="004B1563">
            <w:pPr>
              <w:jc w:val="center"/>
              <w:rPr>
                <w:rFonts w:ascii="Comic Sans MS" w:hAnsi="Comic Sans MS"/>
                <w:color w:val="002060"/>
                <w:szCs w:val="24"/>
              </w:rPr>
            </w:pPr>
            <w:r>
              <w:rPr>
                <w:rFonts w:ascii="Comic Sans MS" w:hAnsi="Comic Sans MS"/>
                <w:color w:val="002060"/>
                <w:szCs w:val="24"/>
              </w:rPr>
              <w:t>Lab report</w:t>
            </w:r>
          </w:p>
          <w:p w:rsidR="00A34AA4" w:rsidRDefault="00A34AA4" w:rsidP="004B1563">
            <w:pPr>
              <w:jc w:val="center"/>
              <w:rPr>
                <w:rFonts w:ascii="Comic Sans MS" w:hAnsi="Comic Sans MS"/>
                <w:color w:val="002060"/>
                <w:szCs w:val="24"/>
              </w:rPr>
            </w:pPr>
          </w:p>
          <w:p w:rsidR="00A34AA4" w:rsidRPr="003E2C76" w:rsidRDefault="00A34AA4" w:rsidP="004B1563">
            <w:pPr>
              <w:jc w:val="center"/>
              <w:rPr>
                <w:rFonts w:ascii="Comic Sans MS" w:hAnsi="Comic Sans MS"/>
                <w:color w:val="002060"/>
                <w:szCs w:val="24"/>
              </w:rPr>
            </w:pPr>
            <w:r>
              <w:rPr>
                <w:rFonts w:ascii="Comic Sans MS" w:hAnsi="Comic Sans MS"/>
                <w:color w:val="002060"/>
                <w:szCs w:val="24"/>
              </w:rPr>
              <w:t>(for heredity</w:t>
            </w: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7</w:t>
            </w:r>
          </w:p>
          <w:p w:rsidR="00A34AA4" w:rsidRDefault="00A34AA4" w:rsidP="004B1563">
            <w:pPr>
              <w:jc w:val="center"/>
              <w:rPr>
                <w:rFonts w:ascii="Comic Sans MS" w:hAnsi="Comic Sans MS"/>
                <w:color w:val="002060"/>
                <w:sz w:val="28"/>
                <w:szCs w:val="28"/>
              </w:rPr>
            </w:pP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Default="00A34AA4" w:rsidP="004B1563">
            <w:pPr>
              <w:jc w:val="center"/>
              <w:rPr>
                <w:rFonts w:ascii="Comic Sans MS" w:hAnsi="Comic Sans MS"/>
                <w:color w:val="002060"/>
                <w:szCs w:val="22"/>
              </w:rPr>
            </w:pPr>
          </w:p>
          <w:p w:rsidR="00A34AA4" w:rsidRPr="008B6FC2" w:rsidRDefault="00A34AA4" w:rsidP="004B1563">
            <w:pPr>
              <w:jc w:val="center"/>
              <w:rPr>
                <w:rFonts w:ascii="Comic Sans MS" w:hAnsi="Comic Sans MS"/>
                <w:b/>
                <w:color w:val="002060"/>
                <w:szCs w:val="24"/>
              </w:rPr>
            </w:pPr>
            <w:r w:rsidRPr="008B6FC2">
              <w:rPr>
                <w:rFonts w:ascii="Comic Sans MS" w:hAnsi="Comic Sans MS"/>
                <w:b/>
                <w:color w:val="002060"/>
                <w:szCs w:val="24"/>
              </w:rPr>
              <w:t>No Lab</w:t>
            </w:r>
          </w:p>
        </w:tc>
        <w:tc>
          <w:tcPr>
            <w:tcW w:w="2070" w:type="dxa"/>
          </w:tcPr>
          <w:p w:rsidR="00A34AA4" w:rsidRPr="008B6FC2" w:rsidRDefault="00A34AA4" w:rsidP="004B1563">
            <w:pPr>
              <w:jc w:val="center"/>
              <w:rPr>
                <w:rFonts w:ascii="Comic Sans MS" w:hAnsi="Comic Sans MS"/>
                <w:b/>
                <w:color w:val="002060"/>
                <w:szCs w:val="24"/>
              </w:rPr>
            </w:pPr>
            <w:r w:rsidRPr="008B6FC2">
              <w:rPr>
                <w:rFonts w:ascii="Comic Sans MS" w:hAnsi="Comic Sans MS"/>
                <w:b/>
                <w:color w:val="002060"/>
                <w:szCs w:val="24"/>
              </w:rPr>
              <w:t>Lab exam</w:t>
            </w:r>
          </w:p>
          <w:p w:rsidR="00A34AA4" w:rsidRDefault="00A34AA4" w:rsidP="004B1563">
            <w:pPr>
              <w:jc w:val="center"/>
              <w:rPr>
                <w:rFonts w:ascii="Comic Sans MS" w:hAnsi="Comic Sans MS"/>
                <w:color w:val="002060"/>
                <w:szCs w:val="24"/>
              </w:rPr>
            </w:pPr>
            <w:r>
              <w:rPr>
                <w:rFonts w:ascii="Comic Sans MS" w:hAnsi="Comic Sans MS"/>
                <w:color w:val="002060"/>
                <w:szCs w:val="24"/>
              </w:rPr>
              <w:t>(covers week 4 and 5 material)</w:t>
            </w:r>
          </w:p>
          <w:p w:rsidR="00A34AA4" w:rsidRPr="003E2C76" w:rsidRDefault="00A34AA4" w:rsidP="004B1563">
            <w:pPr>
              <w:jc w:val="center"/>
              <w:rPr>
                <w:rFonts w:ascii="Comic Sans MS" w:hAnsi="Comic Sans MS"/>
                <w:color w:val="002060"/>
                <w:szCs w:val="24"/>
              </w:rPr>
            </w:pP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Default="00A34AA4" w:rsidP="004B1563">
            <w:pPr>
              <w:jc w:val="center"/>
              <w:rPr>
                <w:rFonts w:ascii="Comic Sans MS" w:hAnsi="Comic Sans MS"/>
                <w:color w:val="002060"/>
                <w:sz w:val="28"/>
                <w:szCs w:val="28"/>
              </w:rPr>
            </w:pPr>
            <w:r>
              <w:rPr>
                <w:rFonts w:ascii="Comic Sans MS" w:hAnsi="Comic Sans MS"/>
                <w:color w:val="002060"/>
                <w:sz w:val="28"/>
                <w:szCs w:val="28"/>
              </w:rPr>
              <w:t>8</w:t>
            </w: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Default="00A34AA4" w:rsidP="004B1563">
            <w:pPr>
              <w:jc w:val="center"/>
              <w:rPr>
                <w:rFonts w:ascii="Comic Sans MS" w:hAnsi="Comic Sans MS"/>
                <w:color w:val="002060"/>
                <w:szCs w:val="22"/>
              </w:rPr>
            </w:pPr>
            <w:r>
              <w:rPr>
                <w:rFonts w:ascii="Comic Sans MS" w:hAnsi="Comic Sans MS"/>
                <w:color w:val="002060"/>
                <w:sz w:val="22"/>
                <w:szCs w:val="22"/>
              </w:rPr>
              <w:t xml:space="preserve"> Natural S</w:t>
            </w:r>
            <w:r w:rsidRPr="000F41B7">
              <w:rPr>
                <w:rFonts w:ascii="Comic Sans MS" w:hAnsi="Comic Sans MS"/>
                <w:color w:val="002060"/>
                <w:sz w:val="22"/>
                <w:szCs w:val="22"/>
              </w:rPr>
              <w:t>election</w:t>
            </w:r>
          </w:p>
          <w:p w:rsidR="00A34AA4" w:rsidRDefault="00A34AA4" w:rsidP="004B1563">
            <w:pPr>
              <w:jc w:val="center"/>
              <w:rPr>
                <w:rFonts w:ascii="Comic Sans MS" w:hAnsi="Comic Sans MS"/>
                <w:color w:val="002060"/>
                <w:szCs w:val="22"/>
              </w:rPr>
            </w:pPr>
            <w:r>
              <w:rPr>
                <w:rFonts w:ascii="Comic Sans MS" w:hAnsi="Comic Sans MS"/>
                <w:color w:val="002060"/>
                <w:sz w:val="22"/>
                <w:szCs w:val="22"/>
              </w:rPr>
              <w:t>&amp; Animal Behavior</w:t>
            </w:r>
          </w:p>
          <w:p w:rsidR="00A34AA4" w:rsidRPr="000F41B7" w:rsidRDefault="00A34AA4" w:rsidP="004B1563">
            <w:pPr>
              <w:jc w:val="center"/>
              <w:rPr>
                <w:rFonts w:ascii="Comic Sans MS" w:hAnsi="Comic Sans MS"/>
                <w:color w:val="002060"/>
                <w:szCs w:val="22"/>
              </w:rPr>
            </w:pPr>
            <w:r>
              <w:rPr>
                <w:rFonts w:ascii="Comic Sans MS" w:hAnsi="Comic Sans MS"/>
                <w:color w:val="002060"/>
                <w:sz w:val="22"/>
                <w:szCs w:val="22"/>
              </w:rPr>
              <w:t>(virtual and “kitchen”)</w:t>
            </w:r>
          </w:p>
        </w:tc>
        <w:tc>
          <w:tcPr>
            <w:tcW w:w="2070" w:type="dxa"/>
          </w:tcPr>
          <w:p w:rsidR="00A34AA4" w:rsidRDefault="00A34AA4" w:rsidP="004B1563">
            <w:pPr>
              <w:jc w:val="center"/>
              <w:rPr>
                <w:rFonts w:ascii="Comic Sans MS" w:hAnsi="Comic Sans MS"/>
                <w:color w:val="002060"/>
                <w:szCs w:val="24"/>
              </w:rPr>
            </w:pPr>
          </w:p>
          <w:p w:rsidR="00A34AA4" w:rsidRDefault="00A34AA4" w:rsidP="004B1563">
            <w:pPr>
              <w:jc w:val="center"/>
              <w:rPr>
                <w:rFonts w:ascii="Comic Sans MS" w:hAnsi="Comic Sans MS"/>
                <w:color w:val="002060"/>
                <w:szCs w:val="24"/>
              </w:rPr>
            </w:pPr>
            <w:r>
              <w:rPr>
                <w:rFonts w:ascii="Comic Sans MS" w:hAnsi="Comic Sans MS"/>
                <w:color w:val="002060"/>
                <w:szCs w:val="24"/>
              </w:rPr>
              <w:t>Lab report</w:t>
            </w:r>
          </w:p>
          <w:p w:rsidR="00A34AA4" w:rsidRDefault="00A34AA4" w:rsidP="004B1563">
            <w:pPr>
              <w:jc w:val="center"/>
              <w:rPr>
                <w:rFonts w:ascii="Comic Sans MS" w:hAnsi="Comic Sans MS"/>
                <w:color w:val="002060"/>
                <w:szCs w:val="24"/>
              </w:rPr>
            </w:pPr>
            <w:r>
              <w:rPr>
                <w:rFonts w:ascii="Comic Sans MS" w:hAnsi="Comic Sans MS"/>
                <w:color w:val="002060"/>
                <w:szCs w:val="24"/>
              </w:rPr>
              <w:t>(for natural selection)</w:t>
            </w:r>
          </w:p>
          <w:p w:rsidR="00A34AA4" w:rsidRDefault="00A34AA4" w:rsidP="004B1563">
            <w:pPr>
              <w:jc w:val="center"/>
              <w:rPr>
                <w:rFonts w:ascii="Comic Sans MS" w:hAnsi="Comic Sans MS"/>
                <w:color w:val="002060"/>
                <w:szCs w:val="24"/>
              </w:rPr>
            </w:pPr>
          </w:p>
          <w:p w:rsidR="00A34AA4" w:rsidRPr="003E2C76" w:rsidRDefault="00A34AA4" w:rsidP="004B1563">
            <w:pPr>
              <w:jc w:val="center"/>
              <w:rPr>
                <w:rFonts w:ascii="Comic Sans MS" w:hAnsi="Comic Sans MS"/>
                <w:color w:val="002060"/>
                <w:szCs w:val="24"/>
              </w:rPr>
            </w:pP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Default="00A34AA4" w:rsidP="004B1563">
            <w:pPr>
              <w:rPr>
                <w:rFonts w:ascii="Comic Sans MS" w:hAnsi="Comic Sans MS"/>
                <w:color w:val="002060"/>
                <w:sz w:val="28"/>
                <w:szCs w:val="28"/>
              </w:rPr>
            </w:pPr>
          </w:p>
        </w:tc>
        <w:tc>
          <w:tcPr>
            <w:tcW w:w="1180" w:type="dxa"/>
          </w:tcPr>
          <w:p w:rsidR="00A34AA4" w:rsidRPr="003E2C76" w:rsidRDefault="00A34AA4" w:rsidP="004B1563">
            <w:pPr>
              <w:jc w:val="center"/>
              <w:rPr>
                <w:rFonts w:ascii="Comic Sans MS" w:hAnsi="Comic Sans MS"/>
                <w:color w:val="002060"/>
                <w:sz w:val="28"/>
                <w:szCs w:val="28"/>
              </w:rPr>
            </w:pPr>
            <w:r>
              <w:rPr>
                <w:rFonts w:ascii="Comic Sans MS" w:hAnsi="Comic Sans MS"/>
                <w:color w:val="002060"/>
                <w:sz w:val="28"/>
                <w:szCs w:val="28"/>
              </w:rPr>
              <w:t>9</w:t>
            </w:r>
          </w:p>
        </w:tc>
        <w:tc>
          <w:tcPr>
            <w:tcW w:w="1884" w:type="dxa"/>
          </w:tcPr>
          <w:p w:rsidR="00A34AA4" w:rsidRDefault="00A34AA4" w:rsidP="004B1563">
            <w:pPr>
              <w:jc w:val="center"/>
              <w:rPr>
                <w:rFonts w:ascii="Comic Sans MS" w:hAnsi="Comic Sans MS"/>
                <w:color w:val="002060"/>
                <w:szCs w:val="24"/>
              </w:rPr>
            </w:pPr>
          </w:p>
        </w:tc>
        <w:tc>
          <w:tcPr>
            <w:tcW w:w="2160" w:type="dxa"/>
          </w:tcPr>
          <w:p w:rsidR="00A34AA4" w:rsidRDefault="00A34AA4" w:rsidP="004B1563">
            <w:pPr>
              <w:jc w:val="center"/>
              <w:rPr>
                <w:rFonts w:ascii="Comic Sans MS" w:hAnsi="Comic Sans MS"/>
                <w:color w:val="002060"/>
                <w:szCs w:val="22"/>
              </w:rPr>
            </w:pPr>
            <w:r w:rsidRPr="000F41B7">
              <w:rPr>
                <w:rFonts w:ascii="Comic Sans MS" w:hAnsi="Comic Sans MS"/>
                <w:color w:val="002060"/>
                <w:sz w:val="22"/>
                <w:szCs w:val="22"/>
              </w:rPr>
              <w:t>Ecology: mark-recapture with beans</w:t>
            </w:r>
            <w:r>
              <w:rPr>
                <w:rFonts w:ascii="Comic Sans MS" w:hAnsi="Comic Sans MS"/>
                <w:color w:val="002060"/>
                <w:sz w:val="22"/>
                <w:szCs w:val="22"/>
              </w:rPr>
              <w:t xml:space="preserve"> (“kitchen”)</w:t>
            </w:r>
          </w:p>
          <w:p w:rsidR="00A34AA4" w:rsidRPr="000F41B7" w:rsidRDefault="00A34AA4" w:rsidP="004B1563">
            <w:pPr>
              <w:jc w:val="center"/>
              <w:rPr>
                <w:rFonts w:ascii="Comic Sans MS" w:hAnsi="Comic Sans MS"/>
                <w:color w:val="002060"/>
                <w:szCs w:val="22"/>
              </w:rPr>
            </w:pPr>
          </w:p>
        </w:tc>
        <w:tc>
          <w:tcPr>
            <w:tcW w:w="2070" w:type="dxa"/>
          </w:tcPr>
          <w:p w:rsidR="00A34AA4" w:rsidRDefault="00A34AA4" w:rsidP="004B1563">
            <w:pPr>
              <w:rPr>
                <w:rFonts w:ascii="Comic Sans MS" w:hAnsi="Comic Sans MS"/>
                <w:color w:val="002060"/>
                <w:szCs w:val="24"/>
              </w:rPr>
            </w:pPr>
          </w:p>
          <w:p w:rsidR="00A34AA4" w:rsidRPr="003E2C76" w:rsidRDefault="00A34AA4" w:rsidP="004B1563">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A34AA4" w:rsidRDefault="00A34AA4" w:rsidP="004B1563">
            <w:pPr>
              <w:jc w:val="center"/>
              <w:rPr>
                <w:rFonts w:ascii="Comic Sans MS" w:hAnsi="Comic Sans MS"/>
                <w:color w:val="002060"/>
                <w:sz w:val="28"/>
                <w:szCs w:val="28"/>
              </w:rPr>
            </w:pPr>
          </w:p>
        </w:tc>
      </w:tr>
      <w:tr w:rsidR="00A34AA4" w:rsidTr="004B1563">
        <w:tc>
          <w:tcPr>
            <w:tcW w:w="284" w:type="dxa"/>
          </w:tcPr>
          <w:p w:rsidR="00A34AA4" w:rsidRPr="003E2C76" w:rsidRDefault="00A34AA4" w:rsidP="004B1563">
            <w:pPr>
              <w:rPr>
                <w:rFonts w:ascii="Comic Sans MS" w:hAnsi="Comic Sans MS"/>
                <w:color w:val="002060"/>
                <w:sz w:val="28"/>
                <w:szCs w:val="28"/>
              </w:rPr>
            </w:pPr>
          </w:p>
        </w:tc>
        <w:tc>
          <w:tcPr>
            <w:tcW w:w="1180" w:type="dxa"/>
          </w:tcPr>
          <w:p w:rsidR="00A34AA4" w:rsidRPr="003E2C76" w:rsidRDefault="00A34AA4" w:rsidP="004B1563">
            <w:pPr>
              <w:jc w:val="center"/>
              <w:rPr>
                <w:rFonts w:ascii="Comic Sans MS" w:hAnsi="Comic Sans MS"/>
                <w:color w:val="002060"/>
                <w:sz w:val="28"/>
                <w:szCs w:val="28"/>
              </w:rPr>
            </w:pPr>
          </w:p>
        </w:tc>
        <w:tc>
          <w:tcPr>
            <w:tcW w:w="1884" w:type="dxa"/>
          </w:tcPr>
          <w:p w:rsidR="00A34AA4" w:rsidRDefault="00A34AA4" w:rsidP="004B1563">
            <w:pPr>
              <w:jc w:val="center"/>
              <w:rPr>
                <w:rFonts w:ascii="Comic Sans MS" w:hAnsi="Comic Sans MS"/>
                <w:color w:val="002060"/>
                <w:szCs w:val="24"/>
              </w:rPr>
            </w:pPr>
            <w:r>
              <w:rPr>
                <w:rFonts w:ascii="Comic Sans MS" w:hAnsi="Comic Sans MS"/>
                <w:color w:val="002060"/>
                <w:sz w:val="28"/>
                <w:szCs w:val="28"/>
              </w:rPr>
              <w:t xml:space="preserve">Final exam must be completed on or before </w:t>
            </w:r>
          </w:p>
        </w:tc>
        <w:tc>
          <w:tcPr>
            <w:tcW w:w="2160" w:type="dxa"/>
          </w:tcPr>
          <w:p w:rsidR="00A34AA4" w:rsidRPr="003E2C76" w:rsidRDefault="00A34AA4" w:rsidP="004B1563">
            <w:pPr>
              <w:jc w:val="center"/>
              <w:rPr>
                <w:rFonts w:ascii="Comic Sans MS" w:hAnsi="Comic Sans MS"/>
                <w:color w:val="002060"/>
                <w:sz w:val="28"/>
                <w:szCs w:val="28"/>
              </w:rPr>
            </w:pPr>
            <w:r>
              <w:rPr>
                <w:rFonts w:ascii="Comic Sans MS" w:hAnsi="Comic Sans MS"/>
                <w:color w:val="002060"/>
                <w:sz w:val="28"/>
                <w:szCs w:val="28"/>
              </w:rPr>
              <w:t xml:space="preserve">The lab exam will be taken at the same time as your lecture final.  </w:t>
            </w:r>
          </w:p>
        </w:tc>
        <w:tc>
          <w:tcPr>
            <w:tcW w:w="2070" w:type="dxa"/>
          </w:tcPr>
          <w:p w:rsidR="00A34AA4" w:rsidRPr="000F41B7" w:rsidRDefault="00A34AA4" w:rsidP="004B1563">
            <w:pPr>
              <w:jc w:val="center"/>
              <w:rPr>
                <w:rFonts w:ascii="Comic Sans MS" w:hAnsi="Comic Sans MS"/>
                <w:color w:val="002060"/>
                <w:szCs w:val="24"/>
                <w:highlight w:val="yellow"/>
              </w:rPr>
            </w:pPr>
            <w:r w:rsidRPr="000F41B7">
              <w:rPr>
                <w:rFonts w:ascii="Comic Sans MS" w:hAnsi="Comic Sans MS"/>
                <w:color w:val="002060"/>
                <w:szCs w:val="24"/>
                <w:highlight w:val="yellow"/>
              </w:rPr>
              <w:t>Final proctored Exam</w:t>
            </w:r>
          </w:p>
          <w:p w:rsidR="00A34AA4" w:rsidRPr="003E2C76" w:rsidRDefault="00A34AA4" w:rsidP="004B1563">
            <w:pPr>
              <w:jc w:val="center"/>
              <w:rPr>
                <w:rFonts w:ascii="Comic Sans MS" w:hAnsi="Comic Sans MS"/>
                <w:color w:val="002060"/>
                <w:szCs w:val="24"/>
              </w:rPr>
            </w:pPr>
            <w:r w:rsidRPr="000F41B7">
              <w:rPr>
                <w:rFonts w:ascii="Comic Sans MS" w:hAnsi="Comic Sans MS"/>
                <w:color w:val="002060"/>
                <w:szCs w:val="24"/>
                <w:highlight w:val="yellow"/>
              </w:rPr>
              <w:t>Comprehensive</w:t>
            </w:r>
          </w:p>
        </w:tc>
        <w:tc>
          <w:tcPr>
            <w:tcW w:w="1998" w:type="dxa"/>
          </w:tcPr>
          <w:p w:rsidR="00A34AA4" w:rsidRPr="003E2C76" w:rsidRDefault="00A34AA4" w:rsidP="004B1563">
            <w:pPr>
              <w:jc w:val="center"/>
              <w:rPr>
                <w:rFonts w:ascii="Comic Sans MS" w:hAnsi="Comic Sans MS"/>
                <w:color w:val="002060"/>
                <w:sz w:val="28"/>
                <w:szCs w:val="28"/>
              </w:rPr>
            </w:pPr>
          </w:p>
        </w:tc>
      </w:tr>
      <w:tr w:rsidR="00A34AA4" w:rsidTr="004B1563">
        <w:tc>
          <w:tcPr>
            <w:tcW w:w="284" w:type="dxa"/>
          </w:tcPr>
          <w:p w:rsidR="00A34AA4" w:rsidRPr="003E2C76" w:rsidRDefault="00A34AA4" w:rsidP="004B1563">
            <w:pPr>
              <w:rPr>
                <w:rFonts w:ascii="Comic Sans MS" w:hAnsi="Comic Sans MS"/>
                <w:color w:val="002060"/>
                <w:sz w:val="28"/>
                <w:szCs w:val="28"/>
              </w:rPr>
            </w:pPr>
          </w:p>
        </w:tc>
        <w:tc>
          <w:tcPr>
            <w:tcW w:w="1180" w:type="dxa"/>
          </w:tcPr>
          <w:p w:rsidR="00A34AA4" w:rsidRPr="003E2C76" w:rsidRDefault="00A34AA4" w:rsidP="004B1563">
            <w:pPr>
              <w:jc w:val="center"/>
              <w:rPr>
                <w:rFonts w:ascii="Comic Sans MS" w:hAnsi="Comic Sans MS"/>
                <w:color w:val="002060"/>
                <w:sz w:val="28"/>
                <w:szCs w:val="28"/>
              </w:rPr>
            </w:pPr>
          </w:p>
        </w:tc>
        <w:tc>
          <w:tcPr>
            <w:tcW w:w="1884" w:type="dxa"/>
          </w:tcPr>
          <w:p w:rsidR="00A34AA4" w:rsidRDefault="00A34AA4" w:rsidP="004B1563">
            <w:pPr>
              <w:rPr>
                <w:rFonts w:ascii="Comic Sans MS" w:hAnsi="Comic Sans MS"/>
                <w:color w:val="002060"/>
                <w:sz w:val="28"/>
                <w:szCs w:val="28"/>
              </w:rPr>
            </w:pPr>
          </w:p>
        </w:tc>
        <w:tc>
          <w:tcPr>
            <w:tcW w:w="2160" w:type="dxa"/>
          </w:tcPr>
          <w:p w:rsidR="00A34AA4" w:rsidRPr="003E2C76" w:rsidRDefault="00A34AA4" w:rsidP="004B1563">
            <w:pPr>
              <w:jc w:val="center"/>
              <w:rPr>
                <w:rFonts w:ascii="Comic Sans MS" w:hAnsi="Comic Sans MS"/>
                <w:color w:val="002060"/>
                <w:sz w:val="28"/>
                <w:szCs w:val="28"/>
              </w:rPr>
            </w:pPr>
          </w:p>
        </w:tc>
        <w:tc>
          <w:tcPr>
            <w:tcW w:w="2070" w:type="dxa"/>
          </w:tcPr>
          <w:p w:rsidR="00A34AA4" w:rsidRPr="000F41B7" w:rsidRDefault="00A34AA4" w:rsidP="004B1563">
            <w:pPr>
              <w:jc w:val="center"/>
              <w:rPr>
                <w:rFonts w:ascii="Comic Sans MS" w:hAnsi="Comic Sans MS"/>
                <w:color w:val="002060"/>
                <w:szCs w:val="24"/>
                <w:highlight w:val="yellow"/>
              </w:rPr>
            </w:pPr>
          </w:p>
        </w:tc>
        <w:tc>
          <w:tcPr>
            <w:tcW w:w="1998" w:type="dxa"/>
          </w:tcPr>
          <w:p w:rsidR="00A34AA4" w:rsidRDefault="00A34AA4" w:rsidP="004B1563">
            <w:pPr>
              <w:jc w:val="center"/>
              <w:rPr>
                <w:rFonts w:ascii="Comic Sans MS" w:hAnsi="Comic Sans MS"/>
                <w:color w:val="002060"/>
                <w:sz w:val="28"/>
                <w:szCs w:val="28"/>
              </w:rPr>
            </w:pPr>
          </w:p>
        </w:tc>
      </w:tr>
    </w:tbl>
    <w:p w:rsidR="00A34AA4" w:rsidRPr="007F128E" w:rsidRDefault="00A34AA4" w:rsidP="008E4B62"/>
    <w:sectPr w:rsidR="00A34AA4" w:rsidRPr="007F128E" w:rsidSect="00591C4A">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4AA4" w:rsidRDefault="00A34AA4">
      <w:r>
        <w:separator/>
      </w:r>
    </w:p>
  </w:endnote>
  <w:endnote w:type="continuationSeparator" w:id="0">
    <w:p w:rsidR="00A34AA4" w:rsidRDefault="00A34A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AA4" w:rsidRDefault="00A34AA4">
    <w:pPr>
      <w:pStyle w:val="Footer"/>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Pr>
        <w:noProof/>
        <w:sz w:val="18"/>
        <w:szCs w:val="18"/>
      </w:rPr>
      <w:t>9</w:t>
    </w:r>
    <w:r>
      <w:rPr>
        <w:sz w:val="18"/>
        <w:szCs w:val="18"/>
      </w:rPr>
      <w:fldChar w:fldCharType="end"/>
    </w:r>
  </w:p>
  <w:p w:rsidR="00A34AA4" w:rsidRDefault="00A34AA4">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4AA4" w:rsidRDefault="00A34AA4">
      <w:r>
        <w:separator/>
      </w:r>
    </w:p>
  </w:footnote>
  <w:footnote w:type="continuationSeparator" w:id="0">
    <w:p w:rsidR="00A34AA4" w:rsidRDefault="00A34A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085B"/>
    <w:rsid w:val="00004588"/>
    <w:rsid w:val="00006532"/>
    <w:rsid w:val="00011D7E"/>
    <w:rsid w:val="00017327"/>
    <w:rsid w:val="000360E0"/>
    <w:rsid w:val="00036495"/>
    <w:rsid w:val="000466CE"/>
    <w:rsid w:val="00064BF3"/>
    <w:rsid w:val="0007237E"/>
    <w:rsid w:val="00075C8D"/>
    <w:rsid w:val="0007649B"/>
    <w:rsid w:val="000912F7"/>
    <w:rsid w:val="00096597"/>
    <w:rsid w:val="000B297D"/>
    <w:rsid w:val="000B68DF"/>
    <w:rsid w:val="000C4D62"/>
    <w:rsid w:val="000C4E4E"/>
    <w:rsid w:val="000C7828"/>
    <w:rsid w:val="000D2984"/>
    <w:rsid w:val="000F1F94"/>
    <w:rsid w:val="000F22BE"/>
    <w:rsid w:val="000F41B7"/>
    <w:rsid w:val="00102C7E"/>
    <w:rsid w:val="00114DD5"/>
    <w:rsid w:val="00115616"/>
    <w:rsid w:val="00116261"/>
    <w:rsid w:val="001206A3"/>
    <w:rsid w:val="0012156B"/>
    <w:rsid w:val="00123B63"/>
    <w:rsid w:val="00124459"/>
    <w:rsid w:val="00126713"/>
    <w:rsid w:val="00127763"/>
    <w:rsid w:val="001412BA"/>
    <w:rsid w:val="00141320"/>
    <w:rsid w:val="0014544E"/>
    <w:rsid w:val="001457E2"/>
    <w:rsid w:val="00160F2C"/>
    <w:rsid w:val="00162BAE"/>
    <w:rsid w:val="00163E1E"/>
    <w:rsid w:val="00164193"/>
    <w:rsid w:val="00182984"/>
    <w:rsid w:val="00191A16"/>
    <w:rsid w:val="001A13B1"/>
    <w:rsid w:val="001C14A2"/>
    <w:rsid w:val="001C4A5F"/>
    <w:rsid w:val="001C53DD"/>
    <w:rsid w:val="001C57D1"/>
    <w:rsid w:val="001D344E"/>
    <w:rsid w:val="001D57D9"/>
    <w:rsid w:val="001D6991"/>
    <w:rsid w:val="001E0247"/>
    <w:rsid w:val="001F1FC6"/>
    <w:rsid w:val="001F2465"/>
    <w:rsid w:val="001F68BD"/>
    <w:rsid w:val="00225B68"/>
    <w:rsid w:val="00227674"/>
    <w:rsid w:val="00237208"/>
    <w:rsid w:val="00237537"/>
    <w:rsid w:val="00237D67"/>
    <w:rsid w:val="00247119"/>
    <w:rsid w:val="00255C6B"/>
    <w:rsid w:val="00255CC0"/>
    <w:rsid w:val="00271899"/>
    <w:rsid w:val="00273F30"/>
    <w:rsid w:val="00277DB6"/>
    <w:rsid w:val="002851FD"/>
    <w:rsid w:val="0029077B"/>
    <w:rsid w:val="00294B38"/>
    <w:rsid w:val="002955EB"/>
    <w:rsid w:val="002A1566"/>
    <w:rsid w:val="002B365C"/>
    <w:rsid w:val="002B49D5"/>
    <w:rsid w:val="002C6E11"/>
    <w:rsid w:val="002C75AB"/>
    <w:rsid w:val="002D44A6"/>
    <w:rsid w:val="002D6379"/>
    <w:rsid w:val="002D6633"/>
    <w:rsid w:val="002D79E6"/>
    <w:rsid w:val="002E7345"/>
    <w:rsid w:val="002F0235"/>
    <w:rsid w:val="002F0F4D"/>
    <w:rsid w:val="003022CF"/>
    <w:rsid w:val="00303A49"/>
    <w:rsid w:val="00303EA7"/>
    <w:rsid w:val="00304555"/>
    <w:rsid w:val="00320213"/>
    <w:rsid w:val="00324EC2"/>
    <w:rsid w:val="0032725A"/>
    <w:rsid w:val="0034184D"/>
    <w:rsid w:val="003450DA"/>
    <w:rsid w:val="003569CB"/>
    <w:rsid w:val="00357387"/>
    <w:rsid w:val="00362034"/>
    <w:rsid w:val="00382E6B"/>
    <w:rsid w:val="003870CD"/>
    <w:rsid w:val="00390F02"/>
    <w:rsid w:val="003916CA"/>
    <w:rsid w:val="0039227B"/>
    <w:rsid w:val="0039272B"/>
    <w:rsid w:val="003938A5"/>
    <w:rsid w:val="003A05CD"/>
    <w:rsid w:val="003A39F7"/>
    <w:rsid w:val="003B03AD"/>
    <w:rsid w:val="003B06E3"/>
    <w:rsid w:val="003B5F69"/>
    <w:rsid w:val="003B677F"/>
    <w:rsid w:val="003C56A2"/>
    <w:rsid w:val="003E2C76"/>
    <w:rsid w:val="003E3A70"/>
    <w:rsid w:val="003F16D2"/>
    <w:rsid w:val="003F4E16"/>
    <w:rsid w:val="003F5716"/>
    <w:rsid w:val="00402E59"/>
    <w:rsid w:val="0040352E"/>
    <w:rsid w:val="004063F5"/>
    <w:rsid w:val="00415794"/>
    <w:rsid w:val="0041716A"/>
    <w:rsid w:val="004214AF"/>
    <w:rsid w:val="00424C0C"/>
    <w:rsid w:val="0043018A"/>
    <w:rsid w:val="00433684"/>
    <w:rsid w:val="00437DCE"/>
    <w:rsid w:val="004426ED"/>
    <w:rsid w:val="00451E94"/>
    <w:rsid w:val="004539FF"/>
    <w:rsid w:val="004653A8"/>
    <w:rsid w:val="00473B1A"/>
    <w:rsid w:val="00475144"/>
    <w:rsid w:val="00480330"/>
    <w:rsid w:val="004A2458"/>
    <w:rsid w:val="004A452E"/>
    <w:rsid w:val="004A6199"/>
    <w:rsid w:val="004A699B"/>
    <w:rsid w:val="004A7A6A"/>
    <w:rsid w:val="004B1563"/>
    <w:rsid w:val="004B2AC3"/>
    <w:rsid w:val="004B2B18"/>
    <w:rsid w:val="004B3A10"/>
    <w:rsid w:val="004B697C"/>
    <w:rsid w:val="004B7395"/>
    <w:rsid w:val="004C2852"/>
    <w:rsid w:val="004C2EE7"/>
    <w:rsid w:val="004C67AD"/>
    <w:rsid w:val="004D33BE"/>
    <w:rsid w:val="004D7554"/>
    <w:rsid w:val="004E0623"/>
    <w:rsid w:val="004E2AFA"/>
    <w:rsid w:val="004E47FC"/>
    <w:rsid w:val="004F03AB"/>
    <w:rsid w:val="004F36A0"/>
    <w:rsid w:val="004F6A98"/>
    <w:rsid w:val="005036CA"/>
    <w:rsid w:val="005166AD"/>
    <w:rsid w:val="005203A2"/>
    <w:rsid w:val="00520501"/>
    <w:rsid w:val="0052426C"/>
    <w:rsid w:val="00531D46"/>
    <w:rsid w:val="005338EA"/>
    <w:rsid w:val="005431FF"/>
    <w:rsid w:val="005459C5"/>
    <w:rsid w:val="00552252"/>
    <w:rsid w:val="00554C40"/>
    <w:rsid w:val="00560460"/>
    <w:rsid w:val="00574757"/>
    <w:rsid w:val="005819B3"/>
    <w:rsid w:val="00591C4A"/>
    <w:rsid w:val="00592611"/>
    <w:rsid w:val="005952A4"/>
    <w:rsid w:val="00596180"/>
    <w:rsid w:val="005A4987"/>
    <w:rsid w:val="005B2E65"/>
    <w:rsid w:val="005B4A34"/>
    <w:rsid w:val="005B5217"/>
    <w:rsid w:val="005C1CE5"/>
    <w:rsid w:val="005C3553"/>
    <w:rsid w:val="005C72E1"/>
    <w:rsid w:val="005E78F7"/>
    <w:rsid w:val="005F1213"/>
    <w:rsid w:val="006013FA"/>
    <w:rsid w:val="00602445"/>
    <w:rsid w:val="0062108C"/>
    <w:rsid w:val="00625163"/>
    <w:rsid w:val="0062571C"/>
    <w:rsid w:val="00626A81"/>
    <w:rsid w:val="00626F13"/>
    <w:rsid w:val="006271EF"/>
    <w:rsid w:val="0063333B"/>
    <w:rsid w:val="00633A70"/>
    <w:rsid w:val="006371BE"/>
    <w:rsid w:val="00645D04"/>
    <w:rsid w:val="00646229"/>
    <w:rsid w:val="00653FA1"/>
    <w:rsid w:val="006561E9"/>
    <w:rsid w:val="00673053"/>
    <w:rsid w:val="00674936"/>
    <w:rsid w:val="00687A7D"/>
    <w:rsid w:val="0069346B"/>
    <w:rsid w:val="006A15C6"/>
    <w:rsid w:val="006A230C"/>
    <w:rsid w:val="006A5F6D"/>
    <w:rsid w:val="006B0085"/>
    <w:rsid w:val="006B496F"/>
    <w:rsid w:val="006B6B6B"/>
    <w:rsid w:val="006B6FF0"/>
    <w:rsid w:val="006E741F"/>
    <w:rsid w:val="006F2302"/>
    <w:rsid w:val="006F3700"/>
    <w:rsid w:val="006F3F78"/>
    <w:rsid w:val="006F4E78"/>
    <w:rsid w:val="006F5BA1"/>
    <w:rsid w:val="007022E4"/>
    <w:rsid w:val="0070353B"/>
    <w:rsid w:val="0071099F"/>
    <w:rsid w:val="007130A8"/>
    <w:rsid w:val="007253B5"/>
    <w:rsid w:val="00737F46"/>
    <w:rsid w:val="00754B43"/>
    <w:rsid w:val="00756C0B"/>
    <w:rsid w:val="0076591D"/>
    <w:rsid w:val="007718DF"/>
    <w:rsid w:val="00772C26"/>
    <w:rsid w:val="007944D3"/>
    <w:rsid w:val="00796769"/>
    <w:rsid w:val="007976DC"/>
    <w:rsid w:val="007A00C8"/>
    <w:rsid w:val="007A35A7"/>
    <w:rsid w:val="007C5971"/>
    <w:rsid w:val="007D3CDF"/>
    <w:rsid w:val="007D57B5"/>
    <w:rsid w:val="007E19D9"/>
    <w:rsid w:val="007E4841"/>
    <w:rsid w:val="007F128E"/>
    <w:rsid w:val="007F661E"/>
    <w:rsid w:val="008058A3"/>
    <w:rsid w:val="00805D9D"/>
    <w:rsid w:val="00815ADB"/>
    <w:rsid w:val="00833478"/>
    <w:rsid w:val="0083533F"/>
    <w:rsid w:val="008366D5"/>
    <w:rsid w:val="00837E1B"/>
    <w:rsid w:val="00847528"/>
    <w:rsid w:val="00850D5D"/>
    <w:rsid w:val="00851F42"/>
    <w:rsid w:val="00864A4F"/>
    <w:rsid w:val="008660B4"/>
    <w:rsid w:val="00870E52"/>
    <w:rsid w:val="008746BE"/>
    <w:rsid w:val="00881818"/>
    <w:rsid w:val="008A009C"/>
    <w:rsid w:val="008A32A3"/>
    <w:rsid w:val="008B1062"/>
    <w:rsid w:val="008B6FC2"/>
    <w:rsid w:val="008B7CBC"/>
    <w:rsid w:val="008C5B0A"/>
    <w:rsid w:val="008D21D8"/>
    <w:rsid w:val="008D6B80"/>
    <w:rsid w:val="008D78FF"/>
    <w:rsid w:val="008E4B62"/>
    <w:rsid w:val="008F45C3"/>
    <w:rsid w:val="009022E4"/>
    <w:rsid w:val="00902CC8"/>
    <w:rsid w:val="009036EE"/>
    <w:rsid w:val="009108E1"/>
    <w:rsid w:val="00913719"/>
    <w:rsid w:val="009146AE"/>
    <w:rsid w:val="009179A7"/>
    <w:rsid w:val="00935DC7"/>
    <w:rsid w:val="00941431"/>
    <w:rsid w:val="0094731B"/>
    <w:rsid w:val="00951D4A"/>
    <w:rsid w:val="00961399"/>
    <w:rsid w:val="00967EF0"/>
    <w:rsid w:val="00972118"/>
    <w:rsid w:val="00972EFB"/>
    <w:rsid w:val="0098281D"/>
    <w:rsid w:val="009871EC"/>
    <w:rsid w:val="009928F8"/>
    <w:rsid w:val="009A217C"/>
    <w:rsid w:val="009A61C6"/>
    <w:rsid w:val="009A7F30"/>
    <w:rsid w:val="009B0D53"/>
    <w:rsid w:val="009B1120"/>
    <w:rsid w:val="009C3943"/>
    <w:rsid w:val="009D38AB"/>
    <w:rsid w:val="009D650B"/>
    <w:rsid w:val="009D78B9"/>
    <w:rsid w:val="009E3FA3"/>
    <w:rsid w:val="009F17A0"/>
    <w:rsid w:val="00A020EE"/>
    <w:rsid w:val="00A025C9"/>
    <w:rsid w:val="00A07874"/>
    <w:rsid w:val="00A14909"/>
    <w:rsid w:val="00A176D5"/>
    <w:rsid w:val="00A2534B"/>
    <w:rsid w:val="00A30A65"/>
    <w:rsid w:val="00A34AA4"/>
    <w:rsid w:val="00A34EB3"/>
    <w:rsid w:val="00A53742"/>
    <w:rsid w:val="00A57659"/>
    <w:rsid w:val="00A60C61"/>
    <w:rsid w:val="00A676C3"/>
    <w:rsid w:val="00A72BC4"/>
    <w:rsid w:val="00A72F1C"/>
    <w:rsid w:val="00A74530"/>
    <w:rsid w:val="00A85C23"/>
    <w:rsid w:val="00A928F7"/>
    <w:rsid w:val="00A93720"/>
    <w:rsid w:val="00A941B8"/>
    <w:rsid w:val="00A95462"/>
    <w:rsid w:val="00A96956"/>
    <w:rsid w:val="00AA2BA2"/>
    <w:rsid w:val="00AA5B0A"/>
    <w:rsid w:val="00AA61B9"/>
    <w:rsid w:val="00AB55BC"/>
    <w:rsid w:val="00AB5885"/>
    <w:rsid w:val="00AC287B"/>
    <w:rsid w:val="00AD0934"/>
    <w:rsid w:val="00AD4607"/>
    <w:rsid w:val="00AD56E8"/>
    <w:rsid w:val="00AE2413"/>
    <w:rsid w:val="00AE262D"/>
    <w:rsid w:val="00AE6CD1"/>
    <w:rsid w:val="00AE7F0D"/>
    <w:rsid w:val="00AF7422"/>
    <w:rsid w:val="00B0115A"/>
    <w:rsid w:val="00B028B3"/>
    <w:rsid w:val="00B1236A"/>
    <w:rsid w:val="00B20F3E"/>
    <w:rsid w:val="00B34B37"/>
    <w:rsid w:val="00B374F3"/>
    <w:rsid w:val="00B402F3"/>
    <w:rsid w:val="00B45C87"/>
    <w:rsid w:val="00B51573"/>
    <w:rsid w:val="00B52588"/>
    <w:rsid w:val="00B52B34"/>
    <w:rsid w:val="00B5623E"/>
    <w:rsid w:val="00B66DD1"/>
    <w:rsid w:val="00B675B7"/>
    <w:rsid w:val="00B67BD6"/>
    <w:rsid w:val="00B75B70"/>
    <w:rsid w:val="00B75F74"/>
    <w:rsid w:val="00B81414"/>
    <w:rsid w:val="00B8744A"/>
    <w:rsid w:val="00B930D6"/>
    <w:rsid w:val="00BA154A"/>
    <w:rsid w:val="00BA4415"/>
    <w:rsid w:val="00BA6DD1"/>
    <w:rsid w:val="00BA75BB"/>
    <w:rsid w:val="00BA7839"/>
    <w:rsid w:val="00BB554E"/>
    <w:rsid w:val="00BB7819"/>
    <w:rsid w:val="00BC028A"/>
    <w:rsid w:val="00BC2E95"/>
    <w:rsid w:val="00BC3046"/>
    <w:rsid w:val="00BC3A11"/>
    <w:rsid w:val="00BC50A6"/>
    <w:rsid w:val="00BC64B0"/>
    <w:rsid w:val="00BD0738"/>
    <w:rsid w:val="00BD67B5"/>
    <w:rsid w:val="00BE0B64"/>
    <w:rsid w:val="00BE0CB4"/>
    <w:rsid w:val="00BE375D"/>
    <w:rsid w:val="00BF023D"/>
    <w:rsid w:val="00BF1B2D"/>
    <w:rsid w:val="00BF5885"/>
    <w:rsid w:val="00C026FA"/>
    <w:rsid w:val="00C029A6"/>
    <w:rsid w:val="00C0599C"/>
    <w:rsid w:val="00C109E5"/>
    <w:rsid w:val="00C11811"/>
    <w:rsid w:val="00C12022"/>
    <w:rsid w:val="00C12292"/>
    <w:rsid w:val="00C134FA"/>
    <w:rsid w:val="00C17707"/>
    <w:rsid w:val="00C17B46"/>
    <w:rsid w:val="00C22A85"/>
    <w:rsid w:val="00C25452"/>
    <w:rsid w:val="00C3763F"/>
    <w:rsid w:val="00C41BE5"/>
    <w:rsid w:val="00C57F14"/>
    <w:rsid w:val="00C60A25"/>
    <w:rsid w:val="00C62563"/>
    <w:rsid w:val="00C66CB6"/>
    <w:rsid w:val="00C77111"/>
    <w:rsid w:val="00C83FB7"/>
    <w:rsid w:val="00C846AE"/>
    <w:rsid w:val="00C84AA9"/>
    <w:rsid w:val="00C862CD"/>
    <w:rsid w:val="00C877EF"/>
    <w:rsid w:val="00C93E8E"/>
    <w:rsid w:val="00CA514C"/>
    <w:rsid w:val="00CB258B"/>
    <w:rsid w:val="00CB7371"/>
    <w:rsid w:val="00CC3364"/>
    <w:rsid w:val="00CC69B1"/>
    <w:rsid w:val="00CC7E94"/>
    <w:rsid w:val="00CD3E5B"/>
    <w:rsid w:val="00CD4929"/>
    <w:rsid w:val="00CE181A"/>
    <w:rsid w:val="00CE1839"/>
    <w:rsid w:val="00CE2F42"/>
    <w:rsid w:val="00CE41D2"/>
    <w:rsid w:val="00CF2700"/>
    <w:rsid w:val="00D0338A"/>
    <w:rsid w:val="00D100B5"/>
    <w:rsid w:val="00D1109C"/>
    <w:rsid w:val="00D114C1"/>
    <w:rsid w:val="00D17F47"/>
    <w:rsid w:val="00D20C57"/>
    <w:rsid w:val="00D22D14"/>
    <w:rsid w:val="00D33A96"/>
    <w:rsid w:val="00D368C8"/>
    <w:rsid w:val="00D37B2D"/>
    <w:rsid w:val="00D37B80"/>
    <w:rsid w:val="00D442B1"/>
    <w:rsid w:val="00D45A0C"/>
    <w:rsid w:val="00D51F92"/>
    <w:rsid w:val="00D53802"/>
    <w:rsid w:val="00D65D99"/>
    <w:rsid w:val="00D70F5E"/>
    <w:rsid w:val="00D71CD9"/>
    <w:rsid w:val="00D8083D"/>
    <w:rsid w:val="00D80D76"/>
    <w:rsid w:val="00D83593"/>
    <w:rsid w:val="00D85767"/>
    <w:rsid w:val="00D91C17"/>
    <w:rsid w:val="00DB2478"/>
    <w:rsid w:val="00DB40EE"/>
    <w:rsid w:val="00DC331C"/>
    <w:rsid w:val="00DC4019"/>
    <w:rsid w:val="00DC4DBB"/>
    <w:rsid w:val="00DC7E0E"/>
    <w:rsid w:val="00DD17A0"/>
    <w:rsid w:val="00DD1C1C"/>
    <w:rsid w:val="00DD5197"/>
    <w:rsid w:val="00DD7EC9"/>
    <w:rsid w:val="00DE040D"/>
    <w:rsid w:val="00DE2421"/>
    <w:rsid w:val="00DE59F7"/>
    <w:rsid w:val="00DE7A7E"/>
    <w:rsid w:val="00E0559C"/>
    <w:rsid w:val="00E07ABE"/>
    <w:rsid w:val="00E2234F"/>
    <w:rsid w:val="00E25493"/>
    <w:rsid w:val="00E44748"/>
    <w:rsid w:val="00E611FC"/>
    <w:rsid w:val="00E6149A"/>
    <w:rsid w:val="00E66914"/>
    <w:rsid w:val="00E77CAC"/>
    <w:rsid w:val="00E84E82"/>
    <w:rsid w:val="00E9351C"/>
    <w:rsid w:val="00E93787"/>
    <w:rsid w:val="00EA1A69"/>
    <w:rsid w:val="00EA4E57"/>
    <w:rsid w:val="00EA7CB3"/>
    <w:rsid w:val="00EB1881"/>
    <w:rsid w:val="00EB5BE5"/>
    <w:rsid w:val="00EB5F08"/>
    <w:rsid w:val="00EC03C5"/>
    <w:rsid w:val="00EC63D3"/>
    <w:rsid w:val="00EC7BD5"/>
    <w:rsid w:val="00ED626E"/>
    <w:rsid w:val="00EE4260"/>
    <w:rsid w:val="00EE4568"/>
    <w:rsid w:val="00EF1217"/>
    <w:rsid w:val="00EF7ADA"/>
    <w:rsid w:val="00F013B7"/>
    <w:rsid w:val="00F020B3"/>
    <w:rsid w:val="00F02304"/>
    <w:rsid w:val="00F1222A"/>
    <w:rsid w:val="00F31F56"/>
    <w:rsid w:val="00F32A10"/>
    <w:rsid w:val="00F3748A"/>
    <w:rsid w:val="00F44D73"/>
    <w:rsid w:val="00F54911"/>
    <w:rsid w:val="00F55786"/>
    <w:rsid w:val="00F641E1"/>
    <w:rsid w:val="00F67DE8"/>
    <w:rsid w:val="00F70941"/>
    <w:rsid w:val="00F83BDA"/>
    <w:rsid w:val="00F84739"/>
    <w:rsid w:val="00F87714"/>
    <w:rsid w:val="00F910D7"/>
    <w:rsid w:val="00FA06A8"/>
    <w:rsid w:val="00FA381D"/>
    <w:rsid w:val="00FB34B8"/>
    <w:rsid w:val="00FB7219"/>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Typewriter">
    <w:name w:val="HTML Typewriter"/>
    <w:basedOn w:val="DefaultParagraphFont"/>
    <w:uiPriority w:val="99"/>
    <w:rsid w:val="00851F42"/>
    <w:rPr>
      <w:rFonts w:ascii="Courier New" w:hAnsi="Courier New" w:cs="Courier New"/>
      <w:sz w:val="20"/>
      <w:szCs w:val="20"/>
    </w:rPr>
  </w:style>
  <w:style w:type="character" w:customStyle="1" w:styleId="skypepnhprintcontainer">
    <w:name w:val="skype_pnh_print_container"/>
    <w:basedOn w:val="DefaultParagraphFont"/>
    <w:uiPriority w:val="99"/>
    <w:rsid w:val="00A53742"/>
    <w:rPr>
      <w:rFonts w:cs="Times New Roman"/>
    </w:rPr>
  </w:style>
  <w:style w:type="character" w:customStyle="1" w:styleId="skypepnhcontainer">
    <w:name w:val="skype_pnh_container"/>
    <w:basedOn w:val="DefaultParagraphFont"/>
    <w:uiPriority w:val="99"/>
    <w:rsid w:val="00A53742"/>
    <w:rPr>
      <w:rFonts w:cs="Times New Roman"/>
    </w:rPr>
  </w:style>
  <w:style w:type="character" w:customStyle="1" w:styleId="skypepnhmark">
    <w:name w:val="skype_pnh_mark"/>
    <w:basedOn w:val="DefaultParagraphFont"/>
    <w:uiPriority w:val="99"/>
    <w:rsid w:val="00A53742"/>
    <w:rPr>
      <w:rFonts w:cs="Times New Roman"/>
    </w:rPr>
  </w:style>
  <w:style w:type="character" w:customStyle="1" w:styleId="skypepnhleftspan">
    <w:name w:val="skype_pnh_left_span"/>
    <w:basedOn w:val="DefaultParagraphFont"/>
    <w:uiPriority w:val="99"/>
    <w:rsid w:val="00A53742"/>
    <w:rPr>
      <w:rFonts w:cs="Times New Roman"/>
    </w:rPr>
  </w:style>
  <w:style w:type="character" w:customStyle="1" w:styleId="skypepnhdropartspan">
    <w:name w:val="skype_pnh_dropart_span"/>
    <w:basedOn w:val="DefaultParagraphFont"/>
    <w:uiPriority w:val="99"/>
    <w:rsid w:val="00A53742"/>
    <w:rPr>
      <w:rFonts w:cs="Times New Roman"/>
    </w:rPr>
  </w:style>
  <w:style w:type="character" w:customStyle="1" w:styleId="skypepnhdropartflagspan">
    <w:name w:val="skype_pnh_dropart_flag_span"/>
    <w:basedOn w:val="DefaultParagraphFont"/>
    <w:uiPriority w:val="99"/>
    <w:rsid w:val="00A53742"/>
    <w:rPr>
      <w:rFonts w:cs="Times New Roman"/>
    </w:rPr>
  </w:style>
  <w:style w:type="character" w:customStyle="1" w:styleId="skypepnhtextspan">
    <w:name w:val="skype_pnh_text_span"/>
    <w:basedOn w:val="DefaultParagraphFont"/>
    <w:uiPriority w:val="99"/>
    <w:rsid w:val="00A53742"/>
    <w:rPr>
      <w:rFonts w:cs="Times New Roman"/>
    </w:rPr>
  </w:style>
  <w:style w:type="character" w:customStyle="1" w:styleId="skypepnhrightspan">
    <w:name w:val="skype_pnh_right_span"/>
    <w:basedOn w:val="DefaultParagraphFont"/>
    <w:uiPriority w:val="99"/>
    <w:rsid w:val="00A53742"/>
    <w:rPr>
      <w:rFonts w:cs="Times New Roman"/>
    </w:rPr>
  </w:style>
</w:styles>
</file>

<file path=word/webSettings.xml><?xml version="1.0" encoding="utf-8"?>
<w:webSettings xmlns:r="http://schemas.openxmlformats.org/officeDocument/2006/relationships" xmlns:w="http://schemas.openxmlformats.org/wordprocessingml/2006/main">
  <w:divs>
    <w:div w:id="1044448357">
      <w:marLeft w:val="0"/>
      <w:marRight w:val="0"/>
      <w:marTop w:val="0"/>
      <w:marBottom w:val="0"/>
      <w:divBdr>
        <w:top w:val="none" w:sz="0" w:space="0" w:color="auto"/>
        <w:left w:val="none" w:sz="0" w:space="0" w:color="auto"/>
        <w:bottom w:val="none" w:sz="0" w:space="0" w:color="auto"/>
        <w:right w:val="none" w:sz="0" w:space="0" w:color="auto"/>
      </w:divBdr>
    </w:div>
    <w:div w:id="1044448358">
      <w:marLeft w:val="0"/>
      <w:marRight w:val="0"/>
      <w:marTop w:val="0"/>
      <w:marBottom w:val="0"/>
      <w:divBdr>
        <w:top w:val="none" w:sz="0" w:space="0" w:color="auto"/>
        <w:left w:val="none" w:sz="0" w:space="0" w:color="auto"/>
        <w:bottom w:val="none" w:sz="0" w:space="0" w:color="auto"/>
        <w:right w:val="none" w:sz="0" w:space="0" w:color="auto"/>
      </w:divBdr>
    </w:div>
    <w:div w:id="1044448360">
      <w:marLeft w:val="0"/>
      <w:marRight w:val="0"/>
      <w:marTop w:val="0"/>
      <w:marBottom w:val="0"/>
      <w:divBdr>
        <w:top w:val="none" w:sz="0" w:space="0" w:color="auto"/>
        <w:left w:val="none" w:sz="0" w:space="0" w:color="auto"/>
        <w:bottom w:val="none" w:sz="0" w:space="0" w:color="auto"/>
        <w:right w:val="none" w:sz="0" w:space="0" w:color="auto"/>
      </w:divBdr>
    </w:div>
    <w:div w:id="1044448361">
      <w:marLeft w:val="0"/>
      <w:marRight w:val="0"/>
      <w:marTop w:val="0"/>
      <w:marBottom w:val="0"/>
      <w:divBdr>
        <w:top w:val="none" w:sz="0" w:space="0" w:color="auto"/>
        <w:left w:val="none" w:sz="0" w:space="0" w:color="auto"/>
        <w:bottom w:val="none" w:sz="0" w:space="0" w:color="auto"/>
        <w:right w:val="none" w:sz="0" w:space="0" w:color="auto"/>
      </w:divBdr>
    </w:div>
    <w:div w:id="1044448362">
      <w:marLeft w:val="0"/>
      <w:marRight w:val="0"/>
      <w:marTop w:val="0"/>
      <w:marBottom w:val="0"/>
      <w:divBdr>
        <w:top w:val="none" w:sz="0" w:space="0" w:color="auto"/>
        <w:left w:val="none" w:sz="0" w:space="0" w:color="auto"/>
        <w:bottom w:val="none" w:sz="0" w:space="0" w:color="auto"/>
        <w:right w:val="none" w:sz="0" w:space="0" w:color="auto"/>
      </w:divBdr>
      <w:divsChild>
        <w:div w:id="1044448365">
          <w:marLeft w:val="75"/>
          <w:marRight w:val="0"/>
          <w:marTop w:val="0"/>
          <w:marBottom w:val="0"/>
          <w:divBdr>
            <w:top w:val="none" w:sz="0" w:space="0" w:color="auto"/>
            <w:left w:val="single" w:sz="6" w:space="4" w:color="CCCCCC"/>
            <w:bottom w:val="none" w:sz="0" w:space="0" w:color="auto"/>
            <w:right w:val="none" w:sz="0" w:space="0" w:color="auto"/>
          </w:divBdr>
          <w:divsChild>
            <w:div w:id="1044448359">
              <w:marLeft w:val="0"/>
              <w:marRight w:val="0"/>
              <w:marTop w:val="0"/>
              <w:marBottom w:val="0"/>
              <w:divBdr>
                <w:top w:val="none" w:sz="0" w:space="0" w:color="auto"/>
                <w:left w:val="none" w:sz="0" w:space="0" w:color="auto"/>
                <w:bottom w:val="none" w:sz="0" w:space="0" w:color="auto"/>
                <w:right w:val="none" w:sz="0" w:space="0" w:color="auto"/>
              </w:divBdr>
            </w:div>
            <w:div w:id="1044448363">
              <w:marLeft w:val="0"/>
              <w:marRight w:val="0"/>
              <w:marTop w:val="0"/>
              <w:marBottom w:val="0"/>
              <w:divBdr>
                <w:top w:val="none" w:sz="0" w:space="0" w:color="auto"/>
                <w:left w:val="none" w:sz="0" w:space="0" w:color="auto"/>
                <w:bottom w:val="none" w:sz="0" w:space="0" w:color="auto"/>
                <w:right w:val="none" w:sz="0" w:space="0" w:color="auto"/>
              </w:divBdr>
            </w:div>
          </w:divsChild>
        </w:div>
        <w:div w:id="1044448368">
          <w:marLeft w:val="0"/>
          <w:marRight w:val="0"/>
          <w:marTop w:val="420"/>
          <w:marBottom w:val="135"/>
          <w:divBdr>
            <w:top w:val="none" w:sz="0" w:space="0" w:color="auto"/>
            <w:left w:val="none" w:sz="0" w:space="0" w:color="auto"/>
            <w:bottom w:val="none" w:sz="0" w:space="0" w:color="auto"/>
            <w:right w:val="none" w:sz="0" w:space="0" w:color="auto"/>
          </w:divBdr>
        </w:div>
      </w:divsChild>
    </w:div>
    <w:div w:id="1044448366">
      <w:marLeft w:val="0"/>
      <w:marRight w:val="0"/>
      <w:marTop w:val="0"/>
      <w:marBottom w:val="0"/>
      <w:divBdr>
        <w:top w:val="none" w:sz="0" w:space="0" w:color="auto"/>
        <w:left w:val="none" w:sz="0" w:space="0" w:color="auto"/>
        <w:bottom w:val="none" w:sz="0" w:space="0" w:color="auto"/>
        <w:right w:val="none" w:sz="0" w:space="0" w:color="auto"/>
      </w:divBdr>
    </w:div>
    <w:div w:id="1044448367">
      <w:marLeft w:val="0"/>
      <w:marRight w:val="0"/>
      <w:marTop w:val="0"/>
      <w:marBottom w:val="0"/>
      <w:divBdr>
        <w:top w:val="none" w:sz="0" w:space="0" w:color="auto"/>
        <w:left w:val="none" w:sz="0" w:space="0" w:color="auto"/>
        <w:bottom w:val="none" w:sz="0" w:space="0" w:color="auto"/>
        <w:right w:val="none" w:sz="0" w:space="0" w:color="auto"/>
      </w:divBdr>
    </w:div>
    <w:div w:id="1044448370">
      <w:marLeft w:val="0"/>
      <w:marRight w:val="0"/>
      <w:marTop w:val="0"/>
      <w:marBottom w:val="0"/>
      <w:divBdr>
        <w:top w:val="none" w:sz="0" w:space="0" w:color="auto"/>
        <w:left w:val="none" w:sz="0" w:space="0" w:color="auto"/>
        <w:bottom w:val="none" w:sz="0" w:space="0" w:color="auto"/>
        <w:right w:val="none" w:sz="0" w:space="0" w:color="auto"/>
      </w:divBdr>
      <w:divsChild>
        <w:div w:id="1044448364">
          <w:marLeft w:val="0"/>
          <w:marRight w:val="0"/>
          <w:marTop w:val="420"/>
          <w:marBottom w:val="135"/>
          <w:divBdr>
            <w:top w:val="none" w:sz="0" w:space="0" w:color="auto"/>
            <w:left w:val="none" w:sz="0" w:space="0" w:color="auto"/>
            <w:bottom w:val="none" w:sz="0" w:space="0" w:color="auto"/>
            <w:right w:val="none" w:sz="0" w:space="0" w:color="auto"/>
          </w:divBdr>
        </w:div>
        <w:div w:id="1044448369">
          <w:marLeft w:val="75"/>
          <w:marRight w:val="0"/>
          <w:marTop w:val="0"/>
          <w:marBottom w:val="0"/>
          <w:divBdr>
            <w:top w:val="none" w:sz="0" w:space="0" w:color="auto"/>
            <w:left w:val="single" w:sz="6" w:space="4" w:color="CCCCCC"/>
            <w:bottom w:val="none" w:sz="0" w:space="0" w:color="auto"/>
            <w:right w:val="none" w:sz="0" w:space="0" w:color="auto"/>
          </w:divBdr>
          <w:divsChild>
            <w:div w:id="1044448372">
              <w:marLeft w:val="0"/>
              <w:marRight w:val="0"/>
              <w:marTop w:val="0"/>
              <w:marBottom w:val="0"/>
              <w:divBdr>
                <w:top w:val="none" w:sz="0" w:space="0" w:color="auto"/>
                <w:left w:val="none" w:sz="0" w:space="0" w:color="auto"/>
                <w:bottom w:val="none" w:sz="0" w:space="0" w:color="auto"/>
                <w:right w:val="none" w:sz="0" w:space="0" w:color="auto"/>
              </w:divBdr>
            </w:div>
            <w:div w:id="104444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448371">
      <w:marLeft w:val="0"/>
      <w:marRight w:val="0"/>
      <w:marTop w:val="0"/>
      <w:marBottom w:val="0"/>
      <w:divBdr>
        <w:top w:val="none" w:sz="0" w:space="0" w:color="auto"/>
        <w:left w:val="none" w:sz="0" w:space="0" w:color="auto"/>
        <w:bottom w:val="none" w:sz="0" w:space="0" w:color="auto"/>
        <w:right w:val="none" w:sz="0" w:space="0" w:color="auto"/>
      </w:divBdr>
    </w:div>
    <w:div w:id="1044448374">
      <w:marLeft w:val="0"/>
      <w:marRight w:val="0"/>
      <w:marTop w:val="0"/>
      <w:marBottom w:val="0"/>
      <w:divBdr>
        <w:top w:val="none" w:sz="0" w:space="0" w:color="auto"/>
        <w:left w:val="none" w:sz="0" w:space="0" w:color="auto"/>
        <w:bottom w:val="none" w:sz="0" w:space="0" w:color="auto"/>
        <w:right w:val="none" w:sz="0" w:space="0" w:color="auto"/>
      </w:divBdr>
    </w:div>
    <w:div w:id="1044448375">
      <w:marLeft w:val="0"/>
      <w:marRight w:val="0"/>
      <w:marTop w:val="0"/>
      <w:marBottom w:val="0"/>
      <w:divBdr>
        <w:top w:val="none" w:sz="0" w:space="0" w:color="auto"/>
        <w:left w:val="none" w:sz="0" w:space="0" w:color="auto"/>
        <w:bottom w:val="none" w:sz="0" w:space="0" w:color="auto"/>
        <w:right w:val="none" w:sz="0" w:space="0" w:color="auto"/>
      </w:divBdr>
    </w:div>
    <w:div w:id="10444483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yoshi@chaminade.edu" TargetMode="External"/><Relationship Id="rId3" Type="http://schemas.openxmlformats.org/officeDocument/2006/relationships/settings" Target="settings.xml"/><Relationship Id="rId7" Type="http://schemas.openxmlformats.org/officeDocument/2006/relationships/hyperlink" Target="http://coursedirector.mbsdirect.net/cdr/BookDetail.php?CAT=Y&amp;BKN=8257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1699</TotalTime>
  <Pages>9</Pages>
  <Words>2546</Words>
  <Characters>14518</Characters>
  <Application>Microsoft Office Outlook</Application>
  <DocSecurity>0</DocSecurity>
  <Lines>0</Lines>
  <Paragraphs>0</Paragraphs>
  <ScaleCrop>false</ScaleCrop>
  <Company>Troy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mgrilliot</cp:lastModifiedBy>
  <cp:revision>76</cp:revision>
  <cp:lastPrinted>2010-03-03T20:11:00Z</cp:lastPrinted>
  <dcterms:created xsi:type="dcterms:W3CDTF">2009-07-09T21:01:00Z</dcterms:created>
  <dcterms:modified xsi:type="dcterms:W3CDTF">2012-09-24T15:47:00Z</dcterms:modified>
</cp:coreProperties>
</file>