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4F3" w:rsidRPr="00626A81" w:rsidRDefault="001804F3"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1804F3" w:rsidRPr="00626A81" w:rsidRDefault="001804F3" w:rsidP="00AD4607">
      <w:pPr>
        <w:pStyle w:val="Title"/>
        <w:rPr>
          <w:color w:val="0000FF"/>
        </w:rPr>
      </w:pPr>
      <w:r>
        <w:rPr>
          <w:color w:val="0000FF"/>
        </w:rPr>
        <w:t>ONLINE</w:t>
      </w:r>
      <w:r w:rsidRPr="00626A81">
        <w:rPr>
          <w:color w:val="0000FF"/>
        </w:rPr>
        <w:t xml:space="preserve"> LEARNING</w:t>
      </w:r>
    </w:p>
    <w:p w:rsidR="001804F3" w:rsidRDefault="001804F3" w:rsidP="00AD4607">
      <w:pPr>
        <w:jc w:val="center"/>
        <w:rPr>
          <w:b/>
          <w:bCs/>
          <w:noProof/>
        </w:rPr>
      </w:pPr>
      <w:r>
        <w:rPr>
          <w:b/>
          <w:bCs/>
          <w:noProof/>
        </w:rPr>
        <w:t>BI 101</w:t>
      </w:r>
    </w:p>
    <w:p w:rsidR="001804F3" w:rsidRDefault="001804F3" w:rsidP="00AD4607">
      <w:pPr>
        <w:jc w:val="center"/>
        <w:rPr>
          <w:b/>
          <w:bCs/>
          <w:noProof/>
        </w:rPr>
      </w:pPr>
      <w:r>
        <w:rPr>
          <w:b/>
          <w:bCs/>
          <w:noProof/>
        </w:rPr>
        <w:t>General Biology (non-major)</w:t>
      </w:r>
    </w:p>
    <w:p w:rsidR="001804F3" w:rsidRDefault="001804F3" w:rsidP="00AD4607">
      <w:pPr>
        <w:jc w:val="center"/>
        <w:rPr>
          <w:b/>
          <w:bCs/>
        </w:rPr>
      </w:pPr>
    </w:p>
    <w:p w:rsidR="001804F3" w:rsidRDefault="001804F3" w:rsidP="00AD4607">
      <w:pPr>
        <w:jc w:val="center"/>
        <w:rPr>
          <w:b/>
          <w:color w:val="0000FF"/>
        </w:rPr>
      </w:pPr>
      <w:r w:rsidRPr="00A72F1C">
        <w:rPr>
          <w:b/>
          <w:color w:val="0000FF"/>
        </w:rPr>
        <w:t>COURSE SYLLABUS</w:t>
      </w:r>
    </w:p>
    <w:p w:rsidR="001804F3" w:rsidRDefault="001804F3" w:rsidP="00AD4607">
      <w:pPr>
        <w:jc w:val="center"/>
        <w:rPr>
          <w:b/>
          <w:color w:val="0000FF"/>
        </w:rPr>
      </w:pPr>
      <w:r>
        <w:rPr>
          <w:b/>
          <w:color w:val="0000FF"/>
        </w:rPr>
        <w:t>Fall Evening Term 2012</w:t>
      </w:r>
    </w:p>
    <w:p w:rsidR="001804F3" w:rsidRPr="00A72F1C" w:rsidRDefault="001804F3" w:rsidP="00AD4607">
      <w:pPr>
        <w:jc w:val="center"/>
        <w:rPr>
          <w:b/>
          <w:color w:val="0000FF"/>
        </w:rPr>
      </w:pPr>
    </w:p>
    <w:p w:rsidR="001804F3" w:rsidRDefault="001804F3" w:rsidP="000912F7">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1804F3" w:rsidRPr="000912F7" w:rsidRDefault="001804F3" w:rsidP="00AD4607">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1804F3" w:rsidRDefault="001804F3" w:rsidP="00AD4607">
      <w:pPr>
        <w:rPr>
          <w:color w:val="FF0000"/>
          <w:sz w:val="22"/>
        </w:rPr>
      </w:pPr>
    </w:p>
    <w:p w:rsidR="001804F3" w:rsidRDefault="001804F3" w:rsidP="008746BE">
      <w:pPr>
        <w:rPr>
          <w:color w:val="FF0000"/>
          <w:sz w:val="22"/>
        </w:rPr>
      </w:pPr>
      <w:r>
        <w:rPr>
          <w:noProof/>
        </w:rPr>
        <w:pict>
          <v:rect id="_x0000_s1026" style="position:absolute;margin-left:4.05pt;margin-top:4.25pt;width:3in;height:113.65pt;z-index:251658240" stroked="f">
            <v:textbox style="mso-next-textbox:#_x0000_s1026">
              <w:txbxContent>
                <w:p w:rsidR="001804F3" w:rsidRPr="00A72F1C" w:rsidRDefault="001804F3" w:rsidP="00AD4607">
                  <w:pPr>
                    <w:rPr>
                      <w:b/>
                      <w:bCs/>
                      <w:color w:val="0000FF"/>
                    </w:rPr>
                  </w:pPr>
                  <w:r w:rsidRPr="00A72F1C">
                    <w:rPr>
                      <w:b/>
                      <w:bCs/>
                      <w:color w:val="0000FF"/>
                    </w:rPr>
                    <w:t>INSTRUCTOR INFORMATION:</w:t>
                  </w:r>
                </w:p>
                <w:p w:rsidR="001804F3" w:rsidRPr="00164193" w:rsidRDefault="001804F3" w:rsidP="00AD4607">
                  <w:pPr>
                    <w:rPr>
                      <w:sz w:val="22"/>
                    </w:rPr>
                  </w:pPr>
                  <w:r>
                    <w:rPr>
                      <w:sz w:val="22"/>
                    </w:rPr>
                    <w:t>Dr. Matthew E. Grilliot</w:t>
                  </w:r>
                </w:p>
                <w:p w:rsidR="001804F3" w:rsidRPr="00164193" w:rsidRDefault="001804F3" w:rsidP="00AD4607">
                  <w:pPr>
                    <w:rPr>
                      <w:sz w:val="22"/>
                    </w:rPr>
                  </w:pPr>
                  <w:r>
                    <w:rPr>
                      <w:sz w:val="22"/>
                    </w:rPr>
                    <w:t>Assistant Professor</w:t>
                  </w:r>
                </w:p>
                <w:p w:rsidR="001804F3" w:rsidRPr="00164193" w:rsidRDefault="001804F3" w:rsidP="00AD4607">
                  <w:pPr>
                    <w:rPr>
                      <w:sz w:val="22"/>
                    </w:rPr>
                  </w:pPr>
                  <w:r>
                    <w:rPr>
                      <w:sz w:val="22"/>
                    </w:rPr>
                    <w:t>Office: 334-241-5929</w:t>
                  </w:r>
                </w:p>
                <w:p w:rsidR="001804F3" w:rsidRPr="00164193" w:rsidRDefault="001804F3" w:rsidP="00AD4607">
                  <w:pPr>
                    <w:rPr>
                      <w:sz w:val="22"/>
                    </w:rPr>
                  </w:pPr>
                  <w:r>
                    <w:rPr>
                      <w:sz w:val="22"/>
                    </w:rPr>
                    <w:t>matthew.grilliot@adjunct.chaminade.edu</w:t>
                  </w:r>
                </w:p>
                <w:p w:rsidR="001804F3" w:rsidRPr="00A928F7" w:rsidRDefault="001804F3" w:rsidP="00AD4607">
                  <w:pPr>
                    <w:rPr>
                      <w:b/>
                      <w:color w:val="0000FF"/>
                      <w:sz w:val="22"/>
                    </w:rPr>
                  </w:pPr>
                  <w:r w:rsidRPr="0039272B">
                    <w:rPr>
                      <w:b/>
                      <w:color w:val="0000FF"/>
                      <w:sz w:val="22"/>
                      <w:highlight w:val="yellow"/>
                    </w:rPr>
                    <w:t>Students: Please include c</w:t>
                  </w:r>
                  <w:r>
                    <w:rPr>
                      <w:b/>
                      <w:color w:val="0000FF"/>
                      <w:sz w:val="22"/>
                      <w:highlight w:val="yellow"/>
                    </w:rPr>
                    <w:t xml:space="preserve">ourse section and your name in </w:t>
                  </w:r>
                  <w:r w:rsidRPr="0039272B">
                    <w:rPr>
                      <w:b/>
                      <w:color w:val="0000FF"/>
                      <w:sz w:val="22"/>
                      <w:highlight w:val="yellow"/>
                    </w:rPr>
                    <w:t>any emails sent to the instructor.</w:t>
                  </w:r>
                </w:p>
                <w:p w:rsidR="001804F3" w:rsidRDefault="001804F3" w:rsidP="00AD4607"/>
              </w:txbxContent>
            </v:textbox>
          </v:rect>
        </w:pict>
      </w:r>
      <w:r>
        <w:rPr>
          <w:color w:val="FF0000"/>
          <w:sz w:val="22"/>
        </w:rPr>
        <w:tab/>
      </w:r>
      <w:r>
        <w:rPr>
          <w:color w:val="FF0000"/>
          <w:sz w:val="22"/>
        </w:rPr>
        <w:tab/>
      </w:r>
      <w:r>
        <w:rPr>
          <w:color w:val="FF0000"/>
          <w:sz w:val="22"/>
        </w:rPr>
        <w:tab/>
      </w:r>
      <w:r>
        <w:rPr>
          <w:color w:val="FF0000"/>
          <w:sz w:val="22"/>
        </w:rPr>
        <w:tab/>
      </w:r>
      <w:r>
        <w:rPr>
          <w:color w:val="FF0000"/>
          <w:sz w:val="22"/>
        </w:rPr>
        <w:tab/>
      </w:r>
      <w:r>
        <w:rPr>
          <w:color w:val="FF0000"/>
          <w:sz w:val="22"/>
        </w:rPr>
        <w:tab/>
        <w:t xml:space="preserve">                   </w:t>
      </w:r>
    </w:p>
    <w:p w:rsidR="001804F3" w:rsidRDefault="001804F3" w:rsidP="008746BE">
      <w:pPr>
        <w:ind w:left="4320" w:firstLine="720"/>
        <w:rPr>
          <w:szCs w:val="24"/>
          <w:lang w:val="fr-FR"/>
        </w:rPr>
      </w:pPr>
      <w:r>
        <w:rPr>
          <w:color w:val="FF0000"/>
          <w:sz w:val="22"/>
        </w:rPr>
        <w:t xml:space="preserve">  </w:t>
      </w:r>
      <w:r w:rsidRPr="00A72F1C">
        <w:rPr>
          <w:b/>
          <w:color w:val="0000FF"/>
        </w:rPr>
        <w:t>INSTRUCTOR EDUCATION:</w:t>
      </w:r>
    </w:p>
    <w:p w:rsidR="001804F3" w:rsidRDefault="001804F3" w:rsidP="008746BE">
      <w:pPr>
        <w:tabs>
          <w:tab w:val="left" w:pos="5670"/>
        </w:tabs>
        <w:rPr>
          <w:szCs w:val="24"/>
          <w:lang w:val="fr-FR"/>
        </w:rPr>
      </w:pPr>
      <w:r>
        <w:rPr>
          <w:szCs w:val="24"/>
          <w:lang w:val="fr-FR"/>
        </w:rPr>
        <w:tab/>
        <w:t>BS Wildlife Biology</w:t>
      </w:r>
    </w:p>
    <w:p w:rsidR="001804F3" w:rsidRPr="00E07ABE" w:rsidRDefault="001804F3" w:rsidP="008746BE">
      <w:pPr>
        <w:tabs>
          <w:tab w:val="left" w:pos="5670"/>
        </w:tabs>
        <w:rPr>
          <w:szCs w:val="24"/>
          <w:lang w:val="fr-FR"/>
        </w:rPr>
      </w:pPr>
      <w:r>
        <w:rPr>
          <w:szCs w:val="24"/>
          <w:lang w:val="fr-FR"/>
        </w:rPr>
        <w:tab/>
        <w:t>PhD Biology</w:t>
      </w:r>
    </w:p>
    <w:p w:rsidR="001804F3" w:rsidRPr="00626A81" w:rsidRDefault="001804F3" w:rsidP="008746BE">
      <w:pPr>
        <w:tabs>
          <w:tab w:val="center" w:pos="4680"/>
        </w:tabs>
        <w:rPr>
          <w:color w:val="FF0000"/>
          <w:sz w:val="22"/>
        </w:rPr>
      </w:pPr>
      <w:r>
        <w:rPr>
          <w:color w:val="FF0000"/>
          <w:sz w:val="22"/>
        </w:rPr>
        <w:t xml:space="preserve">   </w:t>
      </w:r>
    </w:p>
    <w:p w:rsidR="001804F3" w:rsidRDefault="001804F3" w:rsidP="00AD4607"/>
    <w:p w:rsidR="001804F3" w:rsidRDefault="001804F3" w:rsidP="00AD4607"/>
    <w:p w:rsidR="001804F3" w:rsidRDefault="001804F3" w:rsidP="00AD4607"/>
    <w:p w:rsidR="001804F3" w:rsidRDefault="001804F3" w:rsidP="00AD4607"/>
    <w:p w:rsidR="001804F3" w:rsidRDefault="001804F3" w:rsidP="00AD4607"/>
    <w:p w:rsidR="001804F3" w:rsidRDefault="001804F3" w:rsidP="00AD4607"/>
    <w:p w:rsidR="001804F3" w:rsidRPr="00A96956" w:rsidRDefault="001804F3" w:rsidP="00AD4607">
      <w:pPr>
        <w:pStyle w:val="BodyTextIndent"/>
        <w:ind w:left="0"/>
        <w:rPr>
          <w:sz w:val="22"/>
        </w:rPr>
      </w:pPr>
      <w:r w:rsidRPr="00A72F1C">
        <w:rPr>
          <w:iCs/>
          <w:color w:val="0000FF"/>
          <w:sz w:val="22"/>
        </w:rPr>
        <w:t xml:space="preserve">NOTE: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1804F3" w:rsidRDefault="001804F3" w:rsidP="00A72F1C">
      <w:pPr>
        <w:rPr>
          <w:b/>
          <w:color w:val="0000FF"/>
        </w:rPr>
      </w:pPr>
    </w:p>
    <w:p w:rsidR="001804F3" w:rsidRPr="00A72F1C" w:rsidRDefault="001804F3" w:rsidP="00A72F1C">
      <w:pPr>
        <w:rPr>
          <w:b/>
          <w:color w:val="0000FF"/>
        </w:rPr>
      </w:pPr>
    </w:p>
    <w:p w:rsidR="001804F3" w:rsidRDefault="001804F3">
      <w:pPr>
        <w:rPr>
          <w:b/>
          <w:bCs/>
          <w:color w:val="0000FF"/>
        </w:rPr>
      </w:pPr>
      <w:r w:rsidRPr="00687A7D">
        <w:rPr>
          <w:b/>
          <w:bCs/>
          <w:color w:val="0000FF"/>
        </w:rPr>
        <w:t>OFFICE HOURS:</w:t>
      </w:r>
    </w:p>
    <w:p w:rsidR="001804F3" w:rsidRPr="00303A49" w:rsidRDefault="001804F3" w:rsidP="00FA06A8">
      <w:pPr>
        <w:tabs>
          <w:tab w:val="left" w:pos="5670"/>
        </w:tabs>
        <w:rPr>
          <w:bCs/>
          <w:szCs w:val="24"/>
        </w:rPr>
      </w:pPr>
      <w:r>
        <w:rPr>
          <w:bCs/>
          <w:iCs/>
          <w:szCs w:val="24"/>
        </w:rPr>
        <w:t>**</w:t>
      </w:r>
      <w:r w:rsidRPr="00303A49">
        <w:rPr>
          <w:bCs/>
          <w:iCs/>
          <w:szCs w:val="24"/>
        </w:rPr>
        <w:t>Always available via e-mail</w:t>
      </w:r>
      <w:r>
        <w:rPr>
          <w:bCs/>
          <w:iCs/>
          <w:szCs w:val="24"/>
        </w:rPr>
        <w:t>**</w:t>
      </w:r>
    </w:p>
    <w:p w:rsidR="001804F3" w:rsidRPr="00F44D73" w:rsidRDefault="001804F3" w:rsidP="0014544E">
      <w:pPr>
        <w:tabs>
          <w:tab w:val="left" w:pos="5670"/>
        </w:tabs>
        <w:rPr>
          <w:bCs/>
          <w:iCs/>
          <w:szCs w:val="24"/>
        </w:rPr>
      </w:pPr>
      <w:r>
        <w:rPr>
          <w:bCs/>
          <w:iCs/>
          <w:szCs w:val="24"/>
        </w:rPr>
        <w:t>Office hours: You can call my office 24/7.  If I am not available, I will get back with you.</w:t>
      </w:r>
    </w:p>
    <w:p w:rsidR="001804F3" w:rsidRPr="00A34EB3" w:rsidRDefault="001804F3" w:rsidP="0039272B">
      <w:pPr>
        <w:tabs>
          <w:tab w:val="left" w:pos="5670"/>
        </w:tabs>
        <w:rPr>
          <w:bCs/>
          <w:szCs w:val="24"/>
        </w:rPr>
      </w:pPr>
      <w:r w:rsidRPr="00303A49">
        <w:rPr>
          <w:bCs/>
          <w:szCs w:val="24"/>
        </w:rPr>
        <w:t> </w:t>
      </w:r>
    </w:p>
    <w:p w:rsidR="001804F3" w:rsidRPr="00A34EB3" w:rsidRDefault="001804F3"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1804F3" w:rsidRDefault="001804F3">
      <w:pPr>
        <w:pStyle w:val="BodyText"/>
        <w:rPr>
          <w:b/>
          <w:color w:val="0000FF"/>
          <w:sz w:val="24"/>
          <w:szCs w:val="24"/>
        </w:rPr>
      </w:pPr>
    </w:p>
    <w:p w:rsidR="001804F3" w:rsidRPr="001A13B1" w:rsidRDefault="001804F3">
      <w:pPr>
        <w:pStyle w:val="BodyText"/>
        <w:rPr>
          <w:b/>
          <w:color w:val="0000FF"/>
          <w:sz w:val="24"/>
          <w:szCs w:val="24"/>
        </w:rPr>
      </w:pPr>
      <w:r>
        <w:rPr>
          <w:b/>
          <w:color w:val="0000FF"/>
          <w:sz w:val="24"/>
          <w:szCs w:val="24"/>
        </w:rPr>
        <w:t>CO</w:t>
      </w:r>
      <w:r w:rsidRPr="001A13B1">
        <w:rPr>
          <w:b/>
          <w:color w:val="0000FF"/>
          <w:sz w:val="24"/>
          <w:szCs w:val="24"/>
        </w:rPr>
        <w:t>REQUISITES:</w:t>
      </w:r>
    </w:p>
    <w:p w:rsidR="001804F3" w:rsidRPr="00E611FC" w:rsidRDefault="001804F3" w:rsidP="00E611FC">
      <w:pPr>
        <w:pStyle w:val="BodyText"/>
        <w:rPr>
          <w:sz w:val="24"/>
          <w:szCs w:val="24"/>
        </w:rPr>
      </w:pPr>
      <w:r>
        <w:rPr>
          <w:sz w:val="24"/>
          <w:szCs w:val="24"/>
        </w:rPr>
        <w:t xml:space="preserve">Biology Lab.  </w:t>
      </w:r>
      <w:r w:rsidRPr="00E611FC">
        <w:rPr>
          <w:sz w:val="24"/>
          <w:szCs w:val="24"/>
        </w:rPr>
        <w:t>Students must regi</w:t>
      </w:r>
      <w:r>
        <w:rPr>
          <w:sz w:val="24"/>
          <w:szCs w:val="24"/>
        </w:rPr>
        <w:t>ster for both the lecture (BI 101) and lab (BI L101)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L101</w:t>
      </w:r>
      <w:r w:rsidRPr="00E611FC">
        <w:rPr>
          <w:sz w:val="24"/>
          <w:szCs w:val="24"/>
          <w:u w:val="single"/>
        </w:rPr>
        <w:t>)</w:t>
      </w:r>
      <w:r w:rsidRPr="00E611FC">
        <w:rPr>
          <w:sz w:val="24"/>
          <w:szCs w:val="24"/>
        </w:rPr>
        <w:t>.</w:t>
      </w:r>
    </w:p>
    <w:p w:rsidR="001804F3" w:rsidRDefault="001804F3" w:rsidP="001A13B1">
      <w:pPr>
        <w:pStyle w:val="StyleHeading112pt"/>
      </w:pPr>
    </w:p>
    <w:p w:rsidR="001804F3" w:rsidRPr="00C11811" w:rsidRDefault="001804F3" w:rsidP="001A13B1">
      <w:pPr>
        <w:pStyle w:val="StyleHeading112pt"/>
      </w:pPr>
      <w:r w:rsidRPr="00C11811">
        <w:t xml:space="preserve">ENTRANCE COMPETENCIES: </w:t>
      </w:r>
    </w:p>
    <w:p w:rsidR="001804F3" w:rsidRDefault="001804F3"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1804F3" w:rsidRDefault="001804F3" w:rsidP="001A13B1">
      <w:pPr>
        <w:rPr>
          <w:b/>
          <w:sz w:val="28"/>
          <w:szCs w:val="28"/>
        </w:rPr>
      </w:pPr>
    </w:p>
    <w:p w:rsidR="001804F3" w:rsidRDefault="001804F3" w:rsidP="001A13B1">
      <w:pPr>
        <w:rPr>
          <w:b/>
          <w:sz w:val="28"/>
          <w:szCs w:val="28"/>
        </w:rPr>
      </w:pPr>
      <w:r>
        <w:rPr>
          <w:b/>
          <w:sz w:val="28"/>
          <w:szCs w:val="28"/>
        </w:rPr>
        <w:t xml:space="preserve">To assess student outcomes, students in the non-majors science courses will be given a pre-test at the beginning of the term, and post-test at the end of the term.  </w:t>
      </w:r>
    </w:p>
    <w:p w:rsidR="001804F3" w:rsidRPr="0039272B" w:rsidRDefault="001804F3" w:rsidP="001A13B1"/>
    <w:p w:rsidR="001804F3" w:rsidRDefault="001804F3">
      <w:pPr>
        <w:pStyle w:val="BodyText"/>
        <w:rPr>
          <w:b/>
          <w:color w:val="0000FF"/>
          <w:sz w:val="24"/>
          <w:szCs w:val="24"/>
        </w:rPr>
      </w:pPr>
    </w:p>
    <w:p w:rsidR="001804F3" w:rsidRDefault="001804F3">
      <w:pPr>
        <w:pStyle w:val="BodyText"/>
        <w:rPr>
          <w:b/>
          <w:color w:val="0000FF"/>
          <w:sz w:val="24"/>
          <w:szCs w:val="24"/>
        </w:rPr>
      </w:pPr>
      <w:r w:rsidRPr="001A13B1">
        <w:rPr>
          <w:b/>
          <w:color w:val="0000FF"/>
          <w:sz w:val="24"/>
          <w:szCs w:val="24"/>
        </w:rPr>
        <w:t>STUDENT EXPECTATION STATEMENT:</w:t>
      </w:r>
    </w:p>
    <w:p w:rsidR="001804F3" w:rsidRDefault="001804F3">
      <w:pPr>
        <w:pStyle w:val="BodyText"/>
        <w:rPr>
          <w:b/>
          <w:color w:val="0000FF"/>
          <w:sz w:val="24"/>
          <w:szCs w:val="24"/>
        </w:rPr>
      </w:pPr>
      <w:r>
        <w:rPr>
          <w:b/>
          <w:color w:val="0000FF"/>
          <w:sz w:val="24"/>
          <w:szCs w:val="24"/>
        </w:rPr>
        <w:t>This is not a correspondence course.  You are required to perform your work following the schedule provided by the instructor.  Students will be given weekly assignments or exams to minimize the chance of students falling behind.</w:t>
      </w:r>
    </w:p>
    <w:p w:rsidR="001804F3" w:rsidRPr="001A13B1" w:rsidRDefault="001804F3">
      <w:pPr>
        <w:pStyle w:val="BodyText"/>
        <w:rPr>
          <w:b/>
          <w:color w:val="0000FF"/>
          <w:sz w:val="24"/>
          <w:szCs w:val="24"/>
        </w:rPr>
      </w:pPr>
    </w:p>
    <w:p w:rsidR="001804F3" w:rsidRPr="004063F5" w:rsidRDefault="001804F3" w:rsidP="000B297D">
      <w:pPr>
        <w:numPr>
          <w:ilvl w:val="0"/>
          <w:numId w:val="50"/>
        </w:numPr>
        <w:tabs>
          <w:tab w:val="left" w:pos="576"/>
          <w:tab w:val="left" w:pos="1152"/>
          <w:tab w:val="left" w:pos="1728"/>
          <w:tab w:val="left" w:pos="2304"/>
          <w:tab w:val="left" w:pos="2880"/>
        </w:tabs>
        <w:jc w:val="both"/>
        <w:rPr>
          <w:szCs w:val="24"/>
        </w:rPr>
      </w:pPr>
      <w:r w:rsidRPr="004063F5">
        <w:rPr>
          <w:szCs w:val="24"/>
        </w:rPr>
        <w:t xml:space="preserve">  There will be weekly assignments (writing assignments, discussion boards, exams) in this course.  Therefore students must log-in at least once per week to stay caught up in the course.  </w:t>
      </w:r>
    </w:p>
    <w:p w:rsidR="001804F3" w:rsidRPr="00FA381D" w:rsidRDefault="001804F3" w:rsidP="000B297D">
      <w:pPr>
        <w:numPr>
          <w:ilvl w:val="0"/>
          <w:numId w:val="50"/>
        </w:numPr>
        <w:tabs>
          <w:tab w:val="left" w:pos="2880"/>
        </w:tabs>
        <w:jc w:val="both"/>
        <w:rPr>
          <w:szCs w:val="24"/>
        </w:rPr>
      </w:pPr>
      <w:r w:rsidRPr="004063F5">
        <w:rPr>
          <w:szCs w:val="24"/>
        </w:rPr>
        <w:t>Students must view/read Powerpoint Presentations for course information and to obtain or supplement information for their assignments.  These presentations directly supplement your text material.  The presentations may also provide additional information, links to other sites, and material for discussion.</w:t>
      </w:r>
    </w:p>
    <w:p w:rsidR="001804F3" w:rsidRPr="00FA381D" w:rsidRDefault="001804F3"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1804F3" w:rsidRDefault="001804F3">
      <w:pPr>
        <w:rPr>
          <w:b/>
          <w:bCs/>
          <w:szCs w:val="24"/>
        </w:rPr>
      </w:pPr>
    </w:p>
    <w:p w:rsidR="001804F3" w:rsidRDefault="001804F3" w:rsidP="002C6E11">
      <w:pPr>
        <w:rPr>
          <w:b/>
          <w:bCs/>
          <w:color w:val="0000FF"/>
          <w:szCs w:val="24"/>
        </w:rPr>
      </w:pPr>
    </w:p>
    <w:p w:rsidR="001804F3" w:rsidRDefault="001804F3" w:rsidP="002C6E11">
      <w:pPr>
        <w:rPr>
          <w:b/>
          <w:bCs/>
          <w:color w:val="0000FF"/>
          <w:szCs w:val="24"/>
        </w:rPr>
      </w:pPr>
    </w:p>
    <w:p w:rsidR="001804F3" w:rsidRDefault="001804F3" w:rsidP="002C6E11">
      <w:pPr>
        <w:rPr>
          <w:b/>
          <w:bCs/>
          <w:color w:val="0000FF"/>
          <w:szCs w:val="24"/>
        </w:rPr>
      </w:pPr>
    </w:p>
    <w:p w:rsidR="001804F3" w:rsidRDefault="001804F3" w:rsidP="002C6E11">
      <w:pPr>
        <w:rPr>
          <w:b/>
          <w:bCs/>
          <w:color w:val="0000FF"/>
          <w:szCs w:val="24"/>
        </w:rPr>
      </w:pPr>
    </w:p>
    <w:p w:rsidR="001804F3" w:rsidRDefault="001804F3" w:rsidP="002C6E11">
      <w:pPr>
        <w:rPr>
          <w:b/>
          <w:bCs/>
          <w:color w:val="0000FF"/>
          <w:szCs w:val="24"/>
        </w:rPr>
      </w:pPr>
    </w:p>
    <w:p w:rsidR="001804F3" w:rsidRDefault="001804F3" w:rsidP="002C6E11">
      <w:pPr>
        <w:rPr>
          <w:b/>
          <w:bCs/>
          <w:color w:val="0000FF"/>
          <w:szCs w:val="24"/>
        </w:rPr>
      </w:pPr>
    </w:p>
    <w:p w:rsidR="001804F3" w:rsidRDefault="001804F3" w:rsidP="002C6E11">
      <w:pPr>
        <w:rPr>
          <w:b/>
          <w:bCs/>
          <w:color w:val="0000FF"/>
          <w:szCs w:val="24"/>
        </w:rPr>
      </w:pPr>
      <w:r w:rsidRPr="002C6E11">
        <w:rPr>
          <w:b/>
          <w:bCs/>
          <w:color w:val="0000FF"/>
          <w:szCs w:val="24"/>
        </w:rPr>
        <w:t>CATALOG DESCRIPTION:</w:t>
      </w:r>
    </w:p>
    <w:p w:rsidR="001804F3" w:rsidRPr="00B0115A" w:rsidRDefault="001804F3" w:rsidP="002C6E11">
      <w:pPr>
        <w:rPr>
          <w:sz w:val="22"/>
        </w:rPr>
      </w:pPr>
    </w:p>
    <w:p w:rsidR="001804F3" w:rsidRDefault="001804F3" w:rsidP="000B297D">
      <w:pPr>
        <w:ind w:left="720"/>
        <w:rPr>
          <w:szCs w:val="24"/>
        </w:rPr>
      </w:pPr>
      <w:r>
        <w:rPr>
          <w:szCs w:val="24"/>
        </w:rPr>
        <w:t>BIO 101</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1804F3" w:rsidRDefault="001804F3" w:rsidP="008746BE">
      <w:pPr>
        <w:rPr>
          <w:b/>
          <w:sz w:val="28"/>
          <w:szCs w:val="28"/>
        </w:rPr>
      </w:pPr>
      <w:r>
        <w:rPr>
          <w:b/>
          <w:sz w:val="28"/>
          <w:szCs w:val="28"/>
        </w:rPr>
        <w:tab/>
      </w:r>
    </w:p>
    <w:p w:rsidR="001804F3" w:rsidRDefault="001804F3" w:rsidP="008746BE">
      <w:pPr>
        <w:ind w:firstLine="720"/>
        <w:rPr>
          <w:b/>
          <w:sz w:val="28"/>
          <w:szCs w:val="28"/>
        </w:rPr>
      </w:pPr>
      <w:r>
        <w:rPr>
          <w:b/>
          <w:sz w:val="28"/>
          <w:szCs w:val="28"/>
        </w:rPr>
        <w:t>Collected Program Learning Outcomes – Biology</w:t>
      </w:r>
    </w:p>
    <w:p w:rsidR="001804F3" w:rsidRDefault="001804F3" w:rsidP="008746BE">
      <w:pPr>
        <w:rPr>
          <w:szCs w:val="24"/>
        </w:rPr>
      </w:pPr>
      <w:r>
        <w:rPr>
          <w:b/>
          <w:sz w:val="28"/>
          <w:szCs w:val="28"/>
        </w:rPr>
        <w:tab/>
      </w:r>
      <w:r>
        <w:rPr>
          <w:b/>
          <w:sz w:val="28"/>
          <w:szCs w:val="28"/>
        </w:rPr>
        <w:tab/>
      </w:r>
      <w:r>
        <w:rPr>
          <w:szCs w:val="24"/>
        </w:rPr>
        <w:t xml:space="preserve">Upon completion of the B.A. or B.S. Degree program in the Biological Sciences, </w:t>
      </w:r>
    </w:p>
    <w:p w:rsidR="001804F3" w:rsidRDefault="001804F3" w:rsidP="008746BE">
      <w:pPr>
        <w:rPr>
          <w:szCs w:val="24"/>
        </w:rPr>
      </w:pPr>
      <w:r>
        <w:rPr>
          <w:szCs w:val="24"/>
        </w:rPr>
        <w:tab/>
      </w:r>
      <w:r>
        <w:rPr>
          <w:szCs w:val="24"/>
        </w:rPr>
        <w:tab/>
        <w:t>the student will demonstrate an understanding of the following:</w:t>
      </w:r>
    </w:p>
    <w:p w:rsidR="001804F3" w:rsidRDefault="001804F3" w:rsidP="008746BE">
      <w:pPr>
        <w:rPr>
          <w:szCs w:val="24"/>
        </w:rPr>
      </w:pPr>
      <w:r>
        <w:rPr>
          <w:szCs w:val="24"/>
        </w:rPr>
        <w:tab/>
      </w:r>
      <w:r>
        <w:rPr>
          <w:szCs w:val="24"/>
        </w:rPr>
        <w:tab/>
      </w:r>
      <w:r>
        <w:rPr>
          <w:szCs w:val="24"/>
        </w:rPr>
        <w:tab/>
        <w:t>1. The scientific method and its application in the Biological Sciences</w:t>
      </w:r>
    </w:p>
    <w:p w:rsidR="001804F3" w:rsidRDefault="001804F3" w:rsidP="008746BE">
      <w:pPr>
        <w:ind w:left="2160"/>
        <w:rPr>
          <w:szCs w:val="24"/>
        </w:rPr>
      </w:pPr>
      <w:r>
        <w:rPr>
          <w:szCs w:val="24"/>
        </w:rPr>
        <w:t xml:space="preserve">2. Living organisms and their relationship to each other and the          </w:t>
      </w:r>
    </w:p>
    <w:p w:rsidR="001804F3" w:rsidRDefault="001804F3" w:rsidP="008746BE">
      <w:pPr>
        <w:ind w:left="2160"/>
        <w:rPr>
          <w:szCs w:val="24"/>
        </w:rPr>
      </w:pPr>
      <w:r>
        <w:rPr>
          <w:szCs w:val="24"/>
        </w:rPr>
        <w:t xml:space="preserve">    environment</w:t>
      </w:r>
    </w:p>
    <w:p w:rsidR="001804F3" w:rsidRDefault="001804F3" w:rsidP="008746BE">
      <w:pPr>
        <w:ind w:left="2160"/>
        <w:rPr>
          <w:szCs w:val="24"/>
        </w:rPr>
      </w:pPr>
      <w:r>
        <w:rPr>
          <w:szCs w:val="24"/>
        </w:rPr>
        <w:t>3. Theoretical and practical experiences in Biology</w:t>
      </w:r>
    </w:p>
    <w:p w:rsidR="001804F3" w:rsidRPr="008746BE" w:rsidRDefault="001804F3" w:rsidP="008746BE">
      <w:pPr>
        <w:ind w:left="2160"/>
        <w:rPr>
          <w:szCs w:val="24"/>
        </w:rPr>
      </w:pPr>
      <w:r>
        <w:rPr>
          <w:szCs w:val="24"/>
        </w:rPr>
        <w:t>4. Opportunities available in the Biology Discipline</w:t>
      </w:r>
    </w:p>
    <w:p w:rsidR="001804F3" w:rsidRDefault="001804F3" w:rsidP="003B06E3">
      <w:pPr>
        <w:rPr>
          <w:b/>
        </w:rPr>
      </w:pPr>
    </w:p>
    <w:p w:rsidR="001804F3" w:rsidRDefault="001804F3" w:rsidP="003B06E3">
      <w:pPr>
        <w:rPr>
          <w:b/>
          <w:color w:val="0000FF"/>
        </w:rPr>
      </w:pPr>
      <w:r>
        <w:rPr>
          <w:b/>
          <w:color w:val="0000FF"/>
        </w:rPr>
        <w:t>MORE SPECIFIC STUDENT OBJECTIVES</w:t>
      </w:r>
      <w:r w:rsidRPr="002C6E11">
        <w:rPr>
          <w:b/>
          <w:color w:val="0000FF"/>
        </w:rPr>
        <w:t>:</w:t>
      </w:r>
    </w:p>
    <w:p w:rsidR="001804F3" w:rsidRPr="002C6E11" w:rsidRDefault="001804F3" w:rsidP="003B06E3">
      <w:pPr>
        <w:rPr>
          <w:b/>
          <w:color w:val="0000FF"/>
        </w:rPr>
      </w:pPr>
    </w:p>
    <w:p w:rsidR="001804F3" w:rsidRDefault="001804F3" w:rsidP="00E611FC">
      <w:r>
        <w:rPr>
          <w:b/>
        </w:rPr>
        <w:tab/>
      </w:r>
      <w:r>
        <w:t xml:space="preserve">BIO 101 offers students the following opportunities:  </w:t>
      </w:r>
    </w:p>
    <w:p w:rsidR="001804F3" w:rsidRDefault="001804F3" w:rsidP="00E611FC">
      <w:pPr>
        <w:ind w:firstLine="720"/>
      </w:pPr>
      <w:r>
        <w:t xml:space="preserve">(1) to gain basic knowledge of facts and concepts in biological science; </w:t>
      </w:r>
    </w:p>
    <w:p w:rsidR="001804F3" w:rsidRDefault="001804F3" w:rsidP="00EA000C">
      <w:pPr>
        <w:ind w:left="720"/>
      </w:pPr>
      <w:r>
        <w:t xml:space="preserve">(2) to understand the ultrastructure, cellular processes, chemistry, and anatomy and  </w:t>
      </w:r>
    </w:p>
    <w:p w:rsidR="001804F3" w:rsidRDefault="001804F3" w:rsidP="00EA000C">
      <w:pPr>
        <w:ind w:left="720"/>
      </w:pPr>
      <w:r>
        <w:t xml:space="preserve">      physiology of biological systems; </w:t>
      </w:r>
    </w:p>
    <w:p w:rsidR="001804F3" w:rsidRDefault="001804F3" w:rsidP="00E611FC">
      <w:pPr>
        <w:ind w:left="720"/>
      </w:pPr>
      <w:r>
        <w:t xml:space="preserve">(3) to comprehend molecular and Mendelian genetics and their applications in the allied </w:t>
      </w:r>
    </w:p>
    <w:p w:rsidR="001804F3" w:rsidRDefault="001804F3" w:rsidP="00E611FC">
      <w:pPr>
        <w:ind w:left="720"/>
      </w:pPr>
      <w:r>
        <w:t xml:space="preserve">      health professions; </w:t>
      </w:r>
    </w:p>
    <w:p w:rsidR="001804F3" w:rsidRDefault="001804F3" w:rsidP="00E611FC">
      <w:pPr>
        <w:ind w:firstLine="720"/>
      </w:pPr>
      <w:r>
        <w:t xml:space="preserve">(4) to practice the scientific method of investigation; </w:t>
      </w:r>
    </w:p>
    <w:p w:rsidR="001804F3" w:rsidRDefault="001804F3" w:rsidP="00E611FC">
      <w:pPr>
        <w:ind w:firstLine="720"/>
      </w:pPr>
      <w:r>
        <w:t xml:space="preserve">(5) to realize the impact of humans in shaping the world environment; </w:t>
      </w:r>
    </w:p>
    <w:p w:rsidR="001804F3" w:rsidRDefault="001804F3" w:rsidP="00E611FC">
      <w:pPr>
        <w:ind w:left="720"/>
      </w:pPr>
      <w:r>
        <w:t xml:space="preserve">(6) to gain insight into the complexity of life from the molecular level to the ecological </w:t>
      </w:r>
    </w:p>
    <w:p w:rsidR="001804F3" w:rsidRDefault="001804F3" w:rsidP="00E611FC">
      <w:pPr>
        <w:ind w:left="720"/>
      </w:pPr>
      <w:r>
        <w:t xml:space="preserve">     level; </w:t>
      </w:r>
    </w:p>
    <w:p w:rsidR="001804F3" w:rsidRPr="005D382F" w:rsidRDefault="001804F3" w:rsidP="005D382F">
      <w:pPr>
        <w:ind w:firstLine="720"/>
      </w:pPr>
      <w:r>
        <w:t>(7) to become more aware of the need to conserve natural resources.</w:t>
      </w:r>
    </w:p>
    <w:p w:rsidR="001804F3" w:rsidRDefault="001804F3">
      <w:pPr>
        <w:rPr>
          <w:b/>
          <w:color w:val="0000FF"/>
        </w:rPr>
      </w:pPr>
    </w:p>
    <w:p w:rsidR="001804F3" w:rsidRDefault="001804F3">
      <w:pPr>
        <w:rPr>
          <w:b/>
          <w:color w:val="0000FF"/>
        </w:rPr>
      </w:pPr>
    </w:p>
    <w:p w:rsidR="001804F3" w:rsidRPr="00075C8D" w:rsidRDefault="001804F3" w:rsidP="00075C8D">
      <w:pPr>
        <w:pStyle w:val="NormalWeb"/>
      </w:pPr>
      <w:r w:rsidRPr="002C6E11">
        <w:rPr>
          <w:b/>
          <w:color w:val="0000FF"/>
        </w:rPr>
        <w:t>TEXTBOOK(S) AND/OR OTHER MATERIALS NEEDED:</w:t>
      </w:r>
      <w:hyperlink r:id="rId7" w:history="1">
        <w:r>
          <w:br w:type="textWrapping" w:clear="all"/>
        </w:r>
      </w:hyperlink>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48.75pt">
            <v:imagedata r:id="rId8" o:title=""/>
          </v:shape>
        </w:pict>
      </w:r>
      <w:r w:rsidRPr="005D382F">
        <w:t xml:space="preserve"> Biolog</w:t>
      </w:r>
      <w:r>
        <w:t>y: Life on Earth</w:t>
      </w:r>
      <w:r w:rsidRPr="005D382F">
        <w:t xml:space="preserve">, 9/E </w:t>
      </w:r>
      <w:r w:rsidRPr="005D382F">
        <w:br/>
      </w:r>
      <w:r w:rsidRPr="005D382F">
        <w:rPr>
          <w:b/>
          <w:bCs/>
        </w:rPr>
        <w:t>Gerald Audesirk</w:t>
      </w:r>
      <w:r w:rsidRPr="005D382F">
        <w:t>, </w:t>
      </w:r>
      <w:r w:rsidRPr="005D382F">
        <w:rPr>
          <w:i/>
          <w:iCs/>
        </w:rPr>
        <w:t>University of Colorado, Denver</w:t>
      </w:r>
      <w:r w:rsidRPr="005D382F">
        <w:t xml:space="preserve"> </w:t>
      </w:r>
      <w:r w:rsidRPr="005D382F">
        <w:br/>
      </w:r>
      <w:r w:rsidRPr="005D382F">
        <w:rPr>
          <w:b/>
          <w:bCs/>
        </w:rPr>
        <w:t>Teresa Audesirk</w:t>
      </w:r>
      <w:r w:rsidRPr="005D382F">
        <w:t>, </w:t>
      </w:r>
      <w:r w:rsidRPr="005D382F">
        <w:rPr>
          <w:i/>
          <w:iCs/>
        </w:rPr>
        <w:t>University of Colorado, Denver</w:t>
      </w:r>
      <w:r w:rsidRPr="005D382F">
        <w:t xml:space="preserve"> </w:t>
      </w:r>
      <w:r w:rsidRPr="005D382F">
        <w:br/>
      </w:r>
      <w:r w:rsidRPr="005D382F">
        <w:rPr>
          <w:b/>
          <w:bCs/>
        </w:rPr>
        <w:t>Bruce E. Byers</w:t>
      </w:r>
      <w:r w:rsidRPr="005D382F">
        <w:t>, </w:t>
      </w:r>
      <w:r w:rsidRPr="005D382F">
        <w:rPr>
          <w:i/>
          <w:iCs/>
        </w:rPr>
        <w:t>University of Massachusetts, Amherst</w:t>
      </w:r>
      <w:r w:rsidRPr="005D382F">
        <w:t xml:space="preserve"> </w:t>
      </w:r>
    </w:p>
    <w:p w:rsidR="001804F3" w:rsidRPr="00EA000C" w:rsidRDefault="001804F3" w:rsidP="00075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r>
        <w:rPr>
          <w:b/>
          <w:bCs/>
          <w:sz w:val="28"/>
          <w:szCs w:val="28"/>
        </w:rPr>
        <w:t>The textbook is available in the bookstore. (</w:t>
      </w:r>
      <w:r w:rsidRPr="00EA000C">
        <w:rPr>
          <w:b/>
          <w:bCs/>
          <w:sz w:val="28"/>
          <w:szCs w:val="28"/>
        </w:rPr>
        <w:t>ISBN-</w:t>
      </w:r>
      <w:r w:rsidRPr="00EA000C">
        <w:rPr>
          <w:rStyle w:val="HTMLTypewriter"/>
          <w:rFonts w:ascii="Times New Roman" w:hAnsi="Times New Roman" w:cs="Times New Roman"/>
          <w:b/>
          <w:sz w:val="28"/>
          <w:szCs w:val="28"/>
        </w:rPr>
        <w:t>13-9780321598479</w:t>
      </w:r>
      <w:r>
        <w:rPr>
          <w:rStyle w:val="HTMLTypewriter"/>
          <w:rFonts w:ascii="Times New Roman" w:hAnsi="Times New Roman" w:cs="Times New Roman"/>
          <w:b/>
          <w:sz w:val="28"/>
          <w:szCs w:val="28"/>
        </w:rPr>
        <w:t>)</w:t>
      </w:r>
    </w:p>
    <w:p w:rsidR="001804F3" w:rsidRPr="00075C8D" w:rsidRDefault="001804F3" w:rsidP="005D382F">
      <w:pPr>
        <w:spacing w:before="100" w:beforeAutospacing="1" w:after="100" w:afterAutospacing="1"/>
        <w:rPr>
          <w:b/>
          <w:bCs/>
          <w:sz w:val="28"/>
          <w:szCs w:val="28"/>
        </w:rPr>
      </w:pPr>
      <w:r>
        <w:rPr>
          <w:b/>
          <w:bCs/>
          <w:sz w:val="28"/>
          <w:szCs w:val="28"/>
        </w:rPr>
        <w:t xml:space="preserve">or you can order it online (you can check amazon, textbook.com, etc. for used copies) </w:t>
      </w:r>
    </w:p>
    <w:p w:rsidR="001804F3" w:rsidRPr="00C209C6" w:rsidRDefault="001804F3" w:rsidP="00EA000C">
      <w:pPr>
        <w:spacing w:before="100" w:beforeAutospacing="1" w:after="100" w:afterAutospacing="1"/>
        <w:rPr>
          <w:sz w:val="32"/>
        </w:rPr>
      </w:pPr>
      <w:r>
        <w:rPr>
          <w:bCs/>
        </w:rPr>
        <w:t xml:space="preserve"> </w:t>
      </w:r>
      <w:r w:rsidRPr="00A96956">
        <w:t xml:space="preserve">Students should have their text the </w:t>
      </w:r>
      <w:r w:rsidRPr="00A96956">
        <w:rPr>
          <w:u w:val="single"/>
        </w:rPr>
        <w:t>first week of class</w:t>
      </w:r>
      <w:r w:rsidRPr="00A96956">
        <w:t xml:space="preserve">.  </w:t>
      </w:r>
      <w:r w:rsidRPr="00DE040D">
        <w:rPr>
          <w:sz w:val="32"/>
        </w:rPr>
        <w:t>Not having your book will not be an acceptable excuse for late work.</w:t>
      </w:r>
    </w:p>
    <w:p w:rsidR="001804F3" w:rsidRDefault="001804F3" w:rsidP="00F32A10">
      <w:pPr>
        <w:rPr>
          <w:b/>
          <w:bCs/>
          <w:color w:val="0000FF"/>
          <w:szCs w:val="24"/>
        </w:rPr>
      </w:pPr>
    </w:p>
    <w:p w:rsidR="001804F3" w:rsidRDefault="001804F3" w:rsidP="000B68DF">
      <w:pPr>
        <w:rPr>
          <w:b/>
          <w:bCs/>
          <w:color w:val="0000FF"/>
          <w:szCs w:val="24"/>
        </w:rPr>
      </w:pPr>
    </w:p>
    <w:p w:rsidR="001804F3" w:rsidRDefault="001804F3" w:rsidP="000B68DF">
      <w:pPr>
        <w:rPr>
          <w:b/>
          <w:bCs/>
          <w:color w:val="0000FF"/>
          <w:szCs w:val="24"/>
        </w:rPr>
      </w:pPr>
    </w:p>
    <w:p w:rsidR="001804F3" w:rsidRDefault="001804F3" w:rsidP="000B68DF">
      <w:pPr>
        <w:rPr>
          <w:b/>
          <w:bCs/>
          <w:color w:val="0000FF"/>
          <w:szCs w:val="24"/>
        </w:rPr>
      </w:pPr>
    </w:p>
    <w:p w:rsidR="001804F3" w:rsidRDefault="001804F3" w:rsidP="000B68DF">
      <w:pPr>
        <w:rPr>
          <w:b/>
          <w:bCs/>
          <w:color w:val="0000FF"/>
          <w:szCs w:val="24"/>
        </w:rPr>
      </w:pPr>
    </w:p>
    <w:p w:rsidR="001804F3" w:rsidRDefault="001804F3" w:rsidP="000B68DF">
      <w:pPr>
        <w:rPr>
          <w:b/>
          <w:bCs/>
          <w:color w:val="0000FF"/>
          <w:szCs w:val="24"/>
        </w:rPr>
      </w:pPr>
    </w:p>
    <w:p w:rsidR="001804F3" w:rsidRDefault="001804F3" w:rsidP="00902CC8">
      <w:pPr>
        <w:rPr>
          <w:b/>
          <w:color w:val="0000FF"/>
          <w:szCs w:val="24"/>
        </w:rPr>
      </w:pPr>
      <w:r w:rsidRPr="00902CC8">
        <w:rPr>
          <w:b/>
          <w:color w:val="0000FF"/>
          <w:szCs w:val="24"/>
        </w:rPr>
        <w:t>RESEARCH COMPONENT:</w:t>
      </w:r>
    </w:p>
    <w:p w:rsidR="001804F3" w:rsidRPr="00A74530" w:rsidRDefault="001804F3" w:rsidP="00B0115A">
      <w:pPr>
        <w:rPr>
          <w:b/>
          <w:sz w:val="22"/>
          <w:szCs w:val="24"/>
        </w:rPr>
      </w:pPr>
      <w:r>
        <w:rPr>
          <w:sz w:val="22"/>
          <w:szCs w:val="24"/>
        </w:rPr>
        <w:t>Discussion board assignments and homework may require brief internet research.</w:t>
      </w:r>
    </w:p>
    <w:p w:rsidR="001804F3" w:rsidRDefault="001804F3" w:rsidP="007D3CDF">
      <w:pPr>
        <w:rPr>
          <w:b/>
          <w:color w:val="0000FF"/>
        </w:rPr>
      </w:pPr>
    </w:p>
    <w:p w:rsidR="001804F3" w:rsidRDefault="001804F3" w:rsidP="007D3CDF">
      <w:pPr>
        <w:rPr>
          <w:b/>
          <w:color w:val="0000FF"/>
        </w:rPr>
      </w:pPr>
    </w:p>
    <w:p w:rsidR="001804F3" w:rsidRDefault="001804F3" w:rsidP="007D3CDF">
      <w:pPr>
        <w:rPr>
          <w:b/>
          <w:color w:val="0000FF"/>
        </w:rPr>
      </w:pPr>
    </w:p>
    <w:p w:rsidR="001804F3" w:rsidRDefault="001804F3" w:rsidP="007D3CDF">
      <w:pPr>
        <w:rPr>
          <w:b/>
          <w:color w:val="0000FF"/>
        </w:rPr>
      </w:pPr>
    </w:p>
    <w:p w:rsidR="001804F3" w:rsidRPr="00902CC8" w:rsidRDefault="001804F3"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1804F3" w:rsidRPr="00A96956" w:rsidRDefault="001804F3"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1804F3" w:rsidRDefault="001804F3" w:rsidP="007D3CDF"/>
    <w:p w:rsidR="001804F3" w:rsidRDefault="001804F3" w:rsidP="00DC7E0E">
      <w:pPr>
        <w:rPr>
          <w:b/>
          <w:color w:val="0000FF"/>
        </w:rPr>
      </w:pPr>
    </w:p>
    <w:p w:rsidR="001804F3" w:rsidRPr="00902CC8" w:rsidRDefault="001804F3" w:rsidP="00DC7E0E">
      <w:pPr>
        <w:rPr>
          <w:b/>
          <w:color w:val="0000FF"/>
        </w:rPr>
      </w:pPr>
      <w:r>
        <w:rPr>
          <w:b/>
          <w:color w:val="0000FF"/>
        </w:rPr>
        <w:t>CHAMINADE</w:t>
      </w:r>
      <w:r w:rsidRPr="00902CC8">
        <w:rPr>
          <w:b/>
          <w:color w:val="0000FF"/>
        </w:rPr>
        <w:t xml:space="preserve"> EMAIL:</w:t>
      </w:r>
    </w:p>
    <w:p w:rsidR="001804F3" w:rsidRPr="00902CC8" w:rsidRDefault="001804F3" w:rsidP="00DC7E0E">
      <w:pPr>
        <w:spacing w:before="100" w:beforeAutospacing="1" w:after="100" w:afterAutospacing="1"/>
        <w:rPr>
          <w:b/>
          <w:bCs/>
          <w:color w:val="0000FF"/>
          <w:u w:val="single"/>
        </w:rPr>
      </w:pPr>
      <w:r w:rsidRPr="00902CC8">
        <w:rPr>
          <w:b/>
          <w:bCs/>
          <w:color w:val="0000FF"/>
          <w:u w:val="single"/>
        </w:rPr>
        <w:t>All Students</w:t>
      </w:r>
    </w:p>
    <w:p w:rsidR="001804F3" w:rsidRPr="00A96956" w:rsidRDefault="001804F3"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1804F3" w:rsidRDefault="001804F3"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1804F3" w:rsidRDefault="001804F3" w:rsidP="00AE2413">
      <w:pPr>
        <w:rPr>
          <w:b/>
          <w:bCs/>
          <w:color w:val="0000FF"/>
        </w:rPr>
      </w:pPr>
      <w:r w:rsidRPr="004653A8">
        <w:rPr>
          <w:b/>
          <w:bCs/>
          <w:color w:val="0000FF"/>
        </w:rPr>
        <w:t xml:space="preserve"> </w:t>
      </w:r>
    </w:p>
    <w:p w:rsidR="001804F3" w:rsidRDefault="001804F3" w:rsidP="00AE2413">
      <w:pPr>
        <w:rPr>
          <w:b/>
          <w:bCs/>
          <w:color w:val="0000FF"/>
        </w:rPr>
      </w:pPr>
    </w:p>
    <w:p w:rsidR="001804F3" w:rsidRPr="004653A8" w:rsidRDefault="001804F3" w:rsidP="00AE2413">
      <w:pPr>
        <w:rPr>
          <w:b/>
          <w:bCs/>
          <w:color w:val="0000FF"/>
        </w:rPr>
      </w:pPr>
      <w:r w:rsidRPr="004653A8">
        <w:rPr>
          <w:b/>
          <w:bCs/>
          <w:color w:val="0000FF"/>
        </w:rPr>
        <w:t>COURSE REQUIREMENTS:</w:t>
      </w:r>
    </w:p>
    <w:p w:rsidR="001804F3" w:rsidRDefault="001804F3" w:rsidP="00163E1E">
      <w:pPr>
        <w:rPr>
          <w:sz w:val="22"/>
          <w:szCs w:val="24"/>
        </w:rPr>
      </w:pPr>
    </w:p>
    <w:p w:rsidR="001804F3" w:rsidRPr="00324EC2" w:rsidRDefault="001804F3" w:rsidP="006B0085">
      <w:pPr>
        <w:numPr>
          <w:ilvl w:val="0"/>
          <w:numId w:val="48"/>
        </w:numPr>
        <w:rPr>
          <w:sz w:val="22"/>
          <w:szCs w:val="24"/>
        </w:rPr>
      </w:pPr>
      <w:r w:rsidRPr="00324EC2">
        <w:rPr>
          <w:sz w:val="22"/>
          <w:szCs w:val="24"/>
        </w:rPr>
        <w:t>Upon Enrollment:  check email address!!</w:t>
      </w:r>
    </w:p>
    <w:p w:rsidR="001804F3" w:rsidRDefault="001804F3" w:rsidP="006B0085">
      <w:pPr>
        <w:numPr>
          <w:ilvl w:val="0"/>
          <w:numId w:val="48"/>
        </w:numPr>
        <w:rPr>
          <w:sz w:val="22"/>
          <w:szCs w:val="24"/>
        </w:rPr>
      </w:pPr>
      <w:r>
        <w:rPr>
          <w:sz w:val="22"/>
          <w:szCs w:val="24"/>
        </w:rPr>
        <w:t>Writing assignments/discussion boards</w:t>
      </w:r>
    </w:p>
    <w:p w:rsidR="001804F3" w:rsidRPr="00324EC2" w:rsidRDefault="001804F3" w:rsidP="006B0085">
      <w:pPr>
        <w:numPr>
          <w:ilvl w:val="0"/>
          <w:numId w:val="48"/>
        </w:numPr>
        <w:rPr>
          <w:sz w:val="22"/>
          <w:szCs w:val="24"/>
        </w:rPr>
      </w:pPr>
      <w:r>
        <w:rPr>
          <w:sz w:val="22"/>
          <w:szCs w:val="24"/>
        </w:rPr>
        <w:t>Homework</w:t>
      </w:r>
    </w:p>
    <w:p w:rsidR="001804F3" w:rsidRPr="00324EC2" w:rsidRDefault="001804F3" w:rsidP="006B0085">
      <w:pPr>
        <w:numPr>
          <w:ilvl w:val="0"/>
          <w:numId w:val="48"/>
        </w:numPr>
        <w:rPr>
          <w:sz w:val="22"/>
          <w:szCs w:val="24"/>
        </w:rPr>
      </w:pPr>
      <w:r>
        <w:rPr>
          <w:sz w:val="22"/>
          <w:szCs w:val="24"/>
        </w:rPr>
        <w:t>Exams</w:t>
      </w:r>
    </w:p>
    <w:p w:rsidR="001804F3" w:rsidRPr="00626A81" w:rsidRDefault="001804F3" w:rsidP="00324EC2">
      <w:pPr>
        <w:ind w:left="360"/>
        <w:rPr>
          <w:i/>
          <w:sz w:val="22"/>
          <w:szCs w:val="24"/>
        </w:rPr>
      </w:pPr>
    </w:p>
    <w:p w:rsidR="001804F3" w:rsidRDefault="001804F3" w:rsidP="00CB258B">
      <w:pPr>
        <w:rPr>
          <w:b/>
          <w:color w:val="0000FF"/>
          <w:szCs w:val="24"/>
        </w:rPr>
      </w:pPr>
    </w:p>
    <w:p w:rsidR="001804F3" w:rsidRDefault="001804F3" w:rsidP="00CB258B">
      <w:pPr>
        <w:rPr>
          <w:b/>
          <w:color w:val="0000FF"/>
          <w:szCs w:val="24"/>
        </w:rPr>
      </w:pPr>
      <w:r w:rsidRPr="004653A8">
        <w:rPr>
          <w:b/>
          <w:color w:val="0000FF"/>
          <w:szCs w:val="24"/>
        </w:rPr>
        <w:t>STUDENT/FACULTY INTERACTION:</w:t>
      </w:r>
    </w:p>
    <w:p w:rsidR="001804F3" w:rsidRDefault="001804F3" w:rsidP="00CB258B">
      <w:pPr>
        <w:rPr>
          <w:b/>
          <w:color w:val="0000FF"/>
          <w:szCs w:val="24"/>
        </w:rPr>
      </w:pPr>
    </w:p>
    <w:p w:rsidR="001804F3" w:rsidRPr="00D70F5E" w:rsidRDefault="001804F3" w:rsidP="00CB258B">
      <w:pPr>
        <w:pStyle w:val="BodyText"/>
        <w:numPr>
          <w:ilvl w:val="0"/>
          <w:numId w:val="12"/>
        </w:numPr>
        <w:rPr>
          <w:szCs w:val="24"/>
        </w:rPr>
      </w:pPr>
      <w:r w:rsidRPr="00D70F5E">
        <w:rPr>
          <w:szCs w:val="24"/>
        </w:rPr>
        <w:t xml:space="preserve">Interaction will take place via E-Mail, Telephone, or Office Visits (if needed or possible). </w:t>
      </w:r>
    </w:p>
    <w:p w:rsidR="001804F3" w:rsidRPr="00D70F5E" w:rsidRDefault="001804F3"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 xml:space="preserve">uctor, or </w:t>
      </w:r>
      <w:smartTag w:uri="urn:schemas-microsoft-com:office:smarttags" w:element="PlaceType">
        <w:smartTag w:uri="urn:schemas-microsoft-com:office:smarttags" w:element="PlaceName">
          <w:smartTag w:uri="urn:schemas-microsoft-com:office:smarttags" w:element="PlaceName">
            <w:smartTag w:uri="urn:schemas-microsoft-com:office:smarttags" w:element="place">
              <w:r>
                <w:rPr>
                  <w:szCs w:val="24"/>
                </w:rPr>
                <w:t>Chaminade</w:t>
              </w:r>
            </w:smartTag>
          </w:smartTag>
          <w:r>
            <w:rPr>
              <w:szCs w:val="24"/>
            </w:rPr>
            <w:t xml:space="preserve"> </w:t>
          </w:r>
          <w:smartTag w:uri="urn:schemas-microsoft-com:office:smarttags" w:element="PlaceType">
            <w:r>
              <w:rPr>
                <w:szCs w:val="24"/>
              </w:rPr>
              <w:t>University</w:t>
            </w:r>
          </w:smartTag>
        </w:smartTag>
      </w:smartTag>
    </w:p>
    <w:p w:rsidR="001804F3" w:rsidRPr="00D70F5E" w:rsidRDefault="001804F3"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1804F3" w:rsidRPr="00D70F5E" w:rsidRDefault="001804F3"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1804F3" w:rsidRPr="004653A8" w:rsidRDefault="001804F3" w:rsidP="006A5F6D">
      <w:pPr>
        <w:pStyle w:val="BodyText"/>
        <w:rPr>
          <w:b/>
          <w:i/>
          <w:szCs w:val="24"/>
        </w:rPr>
      </w:pPr>
    </w:p>
    <w:p w:rsidR="001804F3" w:rsidRDefault="001804F3" w:rsidP="00AD0934">
      <w:pPr>
        <w:pStyle w:val="BodyText"/>
        <w:ind w:left="720"/>
        <w:rPr>
          <w:szCs w:val="24"/>
        </w:rPr>
      </w:pPr>
    </w:p>
    <w:p w:rsidR="001804F3" w:rsidRDefault="001804F3" w:rsidP="00AD0934">
      <w:pPr>
        <w:pStyle w:val="BodyText"/>
        <w:ind w:left="720"/>
        <w:rPr>
          <w:szCs w:val="24"/>
        </w:rPr>
      </w:pPr>
    </w:p>
    <w:p w:rsidR="001804F3" w:rsidRDefault="001804F3" w:rsidP="00AD0934">
      <w:pPr>
        <w:pStyle w:val="BodyText"/>
        <w:ind w:left="720"/>
        <w:rPr>
          <w:szCs w:val="24"/>
        </w:rPr>
      </w:pPr>
    </w:p>
    <w:p w:rsidR="001804F3" w:rsidRDefault="001804F3" w:rsidP="00AD0934">
      <w:pPr>
        <w:pStyle w:val="BodyText"/>
        <w:ind w:left="720"/>
        <w:rPr>
          <w:szCs w:val="24"/>
        </w:rPr>
      </w:pPr>
    </w:p>
    <w:p w:rsidR="001804F3" w:rsidRDefault="001804F3" w:rsidP="00AD0934">
      <w:pPr>
        <w:pStyle w:val="BodyText"/>
        <w:ind w:left="720"/>
        <w:rPr>
          <w:szCs w:val="24"/>
        </w:rPr>
      </w:pPr>
    </w:p>
    <w:p w:rsidR="001804F3" w:rsidRDefault="001804F3" w:rsidP="00AD0934">
      <w:pPr>
        <w:pStyle w:val="BodyText"/>
        <w:ind w:left="720"/>
        <w:rPr>
          <w:szCs w:val="24"/>
        </w:rPr>
      </w:pPr>
    </w:p>
    <w:p w:rsidR="001804F3" w:rsidRDefault="001804F3" w:rsidP="00AD0934">
      <w:pPr>
        <w:pStyle w:val="BodyText"/>
        <w:ind w:left="720"/>
        <w:rPr>
          <w:szCs w:val="24"/>
        </w:rPr>
      </w:pPr>
    </w:p>
    <w:p w:rsidR="001804F3" w:rsidRPr="00A96956" w:rsidRDefault="001804F3" w:rsidP="00AD0934">
      <w:pPr>
        <w:pStyle w:val="BodyText"/>
        <w:ind w:left="720"/>
        <w:rPr>
          <w:szCs w:val="24"/>
        </w:rPr>
      </w:pPr>
    </w:p>
    <w:p w:rsidR="001804F3" w:rsidRDefault="001804F3" w:rsidP="00116261">
      <w:pPr>
        <w:pStyle w:val="StyleHeading112pt"/>
      </w:pPr>
      <w:r>
        <w:t xml:space="preserve">MAKE-UP WORK POLICY: </w:t>
      </w:r>
    </w:p>
    <w:p w:rsidR="001804F3" w:rsidRPr="00F55786" w:rsidRDefault="001804F3" w:rsidP="00116261">
      <w:pPr>
        <w:rPr>
          <w:sz w:val="22"/>
        </w:rPr>
      </w:pPr>
      <w:r w:rsidRPr="00F55786">
        <w:rPr>
          <w:sz w:val="22"/>
        </w:rPr>
        <w:t>Missing any part of this schedule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1804F3" w:rsidRPr="00F55786" w:rsidRDefault="001804F3" w:rsidP="002F0235">
      <w:pPr>
        <w:jc w:val="both"/>
        <w:outlineLvl w:val="0"/>
        <w:rPr>
          <w:sz w:val="22"/>
          <w:szCs w:val="24"/>
        </w:rPr>
      </w:pPr>
    </w:p>
    <w:p w:rsidR="001804F3" w:rsidRPr="00AF715F" w:rsidRDefault="001804F3"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1804F3" w:rsidRPr="002F0235" w:rsidRDefault="001804F3" w:rsidP="00116261">
      <w:pPr>
        <w:rPr>
          <w:sz w:val="22"/>
        </w:rPr>
      </w:pPr>
    </w:p>
    <w:p w:rsidR="001804F3" w:rsidRPr="00F87714" w:rsidRDefault="001804F3" w:rsidP="00864A4F">
      <w:pPr>
        <w:pStyle w:val="StyleHeading112pt"/>
      </w:pPr>
      <w:r>
        <w:t>METHOD OF INSTRUCTION:</w:t>
      </w:r>
    </w:p>
    <w:p w:rsidR="001804F3" w:rsidRPr="00F55786" w:rsidRDefault="001804F3"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1804F3" w:rsidRDefault="001804F3" w:rsidP="00451E94">
      <w:pPr>
        <w:pStyle w:val="BodyText"/>
        <w:ind w:left="360"/>
        <w:rPr>
          <w:b/>
          <w:sz w:val="24"/>
          <w:szCs w:val="24"/>
        </w:rPr>
      </w:pPr>
    </w:p>
    <w:p w:rsidR="001804F3" w:rsidRDefault="001804F3" w:rsidP="006A5F6D">
      <w:pPr>
        <w:rPr>
          <w:b/>
          <w:bCs/>
          <w:color w:val="0000FF"/>
        </w:rPr>
      </w:pPr>
      <w:r w:rsidRPr="006F5BA1">
        <w:rPr>
          <w:b/>
          <w:bCs/>
          <w:color w:val="0000FF"/>
        </w:rPr>
        <w:t>METHOD OF EVALUATION:</w:t>
      </w:r>
    </w:p>
    <w:p w:rsidR="001804F3" w:rsidRDefault="001804F3"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1804F3" w:rsidRPr="00A676C3" w:rsidTr="00433684">
        <w:tc>
          <w:tcPr>
            <w:tcW w:w="4068" w:type="dxa"/>
          </w:tcPr>
          <w:p w:rsidR="001804F3" w:rsidRPr="00A676C3" w:rsidRDefault="001804F3" w:rsidP="00633A70">
            <w:pPr>
              <w:rPr>
                <w:color w:val="0000FF"/>
                <w:szCs w:val="24"/>
              </w:rPr>
            </w:pPr>
            <w:r w:rsidRPr="00A676C3">
              <w:rPr>
                <w:szCs w:val="24"/>
              </w:rPr>
              <w:t>Policy Quiz</w:t>
            </w:r>
          </w:p>
        </w:tc>
        <w:tc>
          <w:tcPr>
            <w:tcW w:w="2790" w:type="dxa"/>
          </w:tcPr>
          <w:p w:rsidR="001804F3" w:rsidRPr="00A676C3" w:rsidRDefault="001804F3" w:rsidP="00633A70">
            <w:pPr>
              <w:rPr>
                <w:b/>
                <w:color w:val="0000FF"/>
                <w:szCs w:val="24"/>
              </w:rPr>
            </w:pPr>
            <w:r>
              <w:rPr>
                <w:b/>
                <w:color w:val="0000FF"/>
                <w:szCs w:val="24"/>
              </w:rPr>
              <w:t>Point Values TBA</w:t>
            </w:r>
          </w:p>
        </w:tc>
      </w:tr>
      <w:tr w:rsidR="001804F3" w:rsidRPr="00A676C3" w:rsidTr="00433684">
        <w:tc>
          <w:tcPr>
            <w:tcW w:w="4068" w:type="dxa"/>
          </w:tcPr>
          <w:p w:rsidR="001804F3" w:rsidRDefault="001804F3" w:rsidP="00633A70">
            <w:pPr>
              <w:rPr>
                <w:szCs w:val="24"/>
              </w:rPr>
            </w:pPr>
            <w:r>
              <w:rPr>
                <w:szCs w:val="24"/>
              </w:rPr>
              <w:t>3 Exams</w:t>
            </w:r>
          </w:p>
          <w:p w:rsidR="001804F3" w:rsidRPr="00A676C3" w:rsidRDefault="001804F3" w:rsidP="00633A70">
            <w:pPr>
              <w:rPr>
                <w:szCs w:val="24"/>
              </w:rPr>
            </w:pPr>
            <w:r>
              <w:rPr>
                <w:szCs w:val="24"/>
              </w:rPr>
              <w:t>Final Exam</w:t>
            </w:r>
          </w:p>
        </w:tc>
        <w:tc>
          <w:tcPr>
            <w:tcW w:w="2790" w:type="dxa"/>
          </w:tcPr>
          <w:p w:rsidR="001804F3" w:rsidRDefault="001804F3" w:rsidP="00633A70">
            <w:pPr>
              <w:rPr>
                <w:b/>
                <w:szCs w:val="24"/>
              </w:rPr>
            </w:pPr>
            <w:r>
              <w:rPr>
                <w:b/>
                <w:szCs w:val="24"/>
              </w:rPr>
              <w:t>300pts (100pts each)</w:t>
            </w:r>
          </w:p>
          <w:p w:rsidR="001804F3" w:rsidRPr="00A676C3" w:rsidRDefault="001804F3" w:rsidP="00633A70">
            <w:pPr>
              <w:rPr>
                <w:b/>
                <w:szCs w:val="24"/>
              </w:rPr>
            </w:pPr>
            <w:r>
              <w:rPr>
                <w:b/>
                <w:szCs w:val="24"/>
              </w:rPr>
              <w:t>150pts (Comprehensive)</w:t>
            </w:r>
          </w:p>
        </w:tc>
      </w:tr>
      <w:tr w:rsidR="001804F3" w:rsidRPr="00A676C3" w:rsidTr="00433684">
        <w:tc>
          <w:tcPr>
            <w:tcW w:w="4068" w:type="dxa"/>
          </w:tcPr>
          <w:p w:rsidR="001804F3" w:rsidRPr="00A676C3" w:rsidRDefault="001804F3" w:rsidP="00633A70">
            <w:pPr>
              <w:rPr>
                <w:szCs w:val="24"/>
              </w:rPr>
            </w:pPr>
            <w:r>
              <w:rPr>
                <w:szCs w:val="24"/>
              </w:rPr>
              <w:t>Writing assignments/discussion boards/homework</w:t>
            </w:r>
          </w:p>
        </w:tc>
        <w:tc>
          <w:tcPr>
            <w:tcW w:w="2790" w:type="dxa"/>
          </w:tcPr>
          <w:p w:rsidR="001804F3" w:rsidRPr="00A676C3" w:rsidRDefault="001804F3" w:rsidP="00633A70">
            <w:pPr>
              <w:rPr>
                <w:b/>
                <w:szCs w:val="24"/>
              </w:rPr>
            </w:pPr>
            <w:r>
              <w:rPr>
                <w:b/>
                <w:szCs w:val="24"/>
              </w:rPr>
              <w:t>100pts</w:t>
            </w:r>
          </w:p>
        </w:tc>
      </w:tr>
      <w:tr w:rsidR="001804F3" w:rsidRPr="00A676C3" w:rsidTr="00433684">
        <w:tc>
          <w:tcPr>
            <w:tcW w:w="4068" w:type="dxa"/>
          </w:tcPr>
          <w:p w:rsidR="001804F3" w:rsidRPr="00A676C3" w:rsidRDefault="001804F3" w:rsidP="00633A70">
            <w:pPr>
              <w:rPr>
                <w:szCs w:val="24"/>
              </w:rPr>
            </w:pPr>
            <w:r>
              <w:rPr>
                <w:szCs w:val="24"/>
              </w:rPr>
              <w:t>Bonus points may be given at times (these points will be added to your earned points, but will not change the total points in this class</w:t>
            </w:r>
          </w:p>
        </w:tc>
        <w:tc>
          <w:tcPr>
            <w:tcW w:w="2790" w:type="dxa"/>
          </w:tcPr>
          <w:p w:rsidR="001804F3" w:rsidRPr="00A676C3" w:rsidRDefault="001804F3" w:rsidP="00633A70">
            <w:pPr>
              <w:rPr>
                <w:b/>
                <w:szCs w:val="24"/>
              </w:rPr>
            </w:pPr>
          </w:p>
        </w:tc>
      </w:tr>
      <w:tr w:rsidR="001804F3" w:rsidRPr="00A676C3" w:rsidTr="00433684">
        <w:tc>
          <w:tcPr>
            <w:tcW w:w="4068" w:type="dxa"/>
          </w:tcPr>
          <w:p w:rsidR="001804F3" w:rsidRPr="00A676C3" w:rsidRDefault="001804F3" w:rsidP="00633A70">
            <w:pPr>
              <w:rPr>
                <w:b/>
                <w:color w:val="0000FF"/>
                <w:szCs w:val="24"/>
              </w:rPr>
            </w:pPr>
            <w:r w:rsidRPr="00A676C3">
              <w:rPr>
                <w:b/>
                <w:color w:val="0000FF"/>
                <w:szCs w:val="24"/>
              </w:rPr>
              <w:t>Total</w:t>
            </w:r>
          </w:p>
        </w:tc>
        <w:tc>
          <w:tcPr>
            <w:tcW w:w="2790" w:type="dxa"/>
          </w:tcPr>
          <w:p w:rsidR="001804F3" w:rsidRPr="00A676C3" w:rsidRDefault="001804F3" w:rsidP="00633A70">
            <w:pPr>
              <w:rPr>
                <w:b/>
                <w:szCs w:val="24"/>
              </w:rPr>
            </w:pPr>
            <w:r>
              <w:rPr>
                <w:b/>
                <w:szCs w:val="24"/>
              </w:rPr>
              <w:t>550pts</w:t>
            </w:r>
          </w:p>
        </w:tc>
      </w:tr>
    </w:tbl>
    <w:p w:rsidR="001804F3" w:rsidRDefault="001804F3" w:rsidP="006A5F6D">
      <w:pPr>
        <w:rPr>
          <w:b/>
          <w:bCs/>
          <w:color w:val="0000FF"/>
        </w:rPr>
      </w:pPr>
    </w:p>
    <w:p w:rsidR="001804F3" w:rsidRPr="00433684" w:rsidRDefault="001804F3"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material-----everything we have covered since exam 3…….see tentative schedule below).  It will be closed book/closed notes, and consist of a variety of question types.   </w:t>
      </w:r>
      <w:r w:rsidRPr="00433684">
        <w:rPr>
          <w:b/>
          <w:bCs/>
        </w:rPr>
        <w:t xml:space="preserve"> </w:t>
      </w:r>
    </w:p>
    <w:p w:rsidR="001804F3" w:rsidRPr="006F5BA1" w:rsidRDefault="001804F3" w:rsidP="006A5F6D">
      <w:pPr>
        <w:rPr>
          <w:b/>
          <w:bCs/>
          <w:color w:val="0000FF"/>
        </w:rPr>
      </w:pPr>
    </w:p>
    <w:p w:rsidR="001804F3" w:rsidRPr="00F83BDA" w:rsidRDefault="001804F3" w:rsidP="006F5BA1">
      <w:pPr>
        <w:pStyle w:val="StyleHeading112pt"/>
      </w:pPr>
      <w:r w:rsidRPr="00F83BDA">
        <w:t>ASSIGNMENT OF GRADES:</w:t>
      </w:r>
    </w:p>
    <w:p w:rsidR="001804F3" w:rsidRPr="00F55786" w:rsidRDefault="001804F3" w:rsidP="006F5BA1">
      <w:pPr>
        <w:rPr>
          <w:sz w:val="22"/>
        </w:rPr>
      </w:pPr>
      <w:r w:rsidRPr="00F55786">
        <w:rPr>
          <w:sz w:val="22"/>
        </w:rPr>
        <w:t>All grades will be posted in the student grade book in Blackboard and will be assigned according to the following or similar scale:</w:t>
      </w:r>
    </w:p>
    <w:p w:rsidR="001804F3" w:rsidRPr="00F55786" w:rsidRDefault="001804F3" w:rsidP="006F5BA1">
      <w:pPr>
        <w:rPr>
          <w:sz w:val="22"/>
        </w:rPr>
      </w:pPr>
    </w:p>
    <w:p w:rsidR="001804F3" w:rsidRPr="00F55786" w:rsidRDefault="001804F3" w:rsidP="006F5BA1">
      <w:pPr>
        <w:ind w:left="720"/>
        <w:rPr>
          <w:sz w:val="22"/>
        </w:rPr>
      </w:pPr>
      <w:r w:rsidRPr="00F55786">
        <w:rPr>
          <w:sz w:val="22"/>
        </w:rPr>
        <w:t>A</w:t>
      </w:r>
      <w:r w:rsidRPr="00F55786">
        <w:rPr>
          <w:sz w:val="22"/>
        </w:rPr>
        <w:tab/>
        <w:t>90 – 100%</w:t>
      </w:r>
    </w:p>
    <w:p w:rsidR="001804F3" w:rsidRPr="00F55786" w:rsidRDefault="001804F3" w:rsidP="006F5BA1">
      <w:pPr>
        <w:ind w:left="720"/>
        <w:rPr>
          <w:sz w:val="22"/>
        </w:rPr>
      </w:pPr>
      <w:r w:rsidRPr="00F55786">
        <w:rPr>
          <w:sz w:val="22"/>
        </w:rPr>
        <w:t>B</w:t>
      </w:r>
      <w:r w:rsidRPr="00F55786">
        <w:rPr>
          <w:sz w:val="22"/>
        </w:rPr>
        <w:tab/>
        <w:t>80 – 89%</w:t>
      </w:r>
    </w:p>
    <w:p w:rsidR="001804F3" w:rsidRPr="00F55786" w:rsidRDefault="001804F3" w:rsidP="006F5BA1">
      <w:pPr>
        <w:ind w:left="720"/>
        <w:rPr>
          <w:sz w:val="22"/>
        </w:rPr>
      </w:pPr>
      <w:r w:rsidRPr="00F55786">
        <w:rPr>
          <w:sz w:val="22"/>
        </w:rPr>
        <w:t>C</w:t>
      </w:r>
      <w:r w:rsidRPr="00F55786">
        <w:rPr>
          <w:sz w:val="22"/>
        </w:rPr>
        <w:tab/>
        <w:t>70 – 79%</w:t>
      </w:r>
    </w:p>
    <w:p w:rsidR="001804F3" w:rsidRPr="00F55786" w:rsidRDefault="001804F3" w:rsidP="006F5BA1">
      <w:pPr>
        <w:ind w:left="720"/>
        <w:rPr>
          <w:sz w:val="22"/>
        </w:rPr>
      </w:pPr>
      <w:r w:rsidRPr="00F55786">
        <w:rPr>
          <w:sz w:val="22"/>
        </w:rPr>
        <w:t>D</w:t>
      </w:r>
      <w:r w:rsidRPr="00F55786">
        <w:rPr>
          <w:sz w:val="22"/>
        </w:rPr>
        <w:tab/>
        <w:t>60 – 69%</w:t>
      </w:r>
    </w:p>
    <w:p w:rsidR="001804F3" w:rsidRPr="00F55786" w:rsidRDefault="001804F3" w:rsidP="006F5BA1">
      <w:pPr>
        <w:ind w:left="720"/>
        <w:rPr>
          <w:sz w:val="22"/>
        </w:rPr>
      </w:pPr>
      <w:r w:rsidRPr="00F55786">
        <w:rPr>
          <w:sz w:val="22"/>
        </w:rPr>
        <w:t>F</w:t>
      </w:r>
      <w:r w:rsidRPr="00F55786">
        <w:rPr>
          <w:sz w:val="22"/>
        </w:rPr>
        <w:tab/>
        <w:t>59% and below</w:t>
      </w:r>
    </w:p>
    <w:p w:rsidR="001804F3" w:rsidRPr="00F55786" w:rsidRDefault="001804F3" w:rsidP="006F5BA1">
      <w:pPr>
        <w:rPr>
          <w:sz w:val="22"/>
        </w:rPr>
      </w:pPr>
    </w:p>
    <w:p w:rsidR="001804F3" w:rsidRPr="00F55786" w:rsidRDefault="001804F3" w:rsidP="006F5BA1">
      <w:pPr>
        <w:rPr>
          <w:sz w:val="22"/>
        </w:rPr>
      </w:pPr>
      <w:r>
        <w:rPr>
          <w:sz w:val="22"/>
        </w:rPr>
        <w:t>Postings:</w:t>
      </w:r>
      <w:r>
        <w:rPr>
          <w:sz w:val="22"/>
        </w:rPr>
        <w:tab/>
        <w:t>Grades will be posted</w:t>
      </w:r>
      <w:r w:rsidRPr="00F55786">
        <w:rPr>
          <w:sz w:val="22"/>
        </w:rPr>
        <w:t xml:space="preserve"> in the Gradebook</w:t>
      </w:r>
      <w:r>
        <w:rPr>
          <w:sz w:val="22"/>
        </w:rPr>
        <w:t xml:space="preserve"> as the instructor completes them</w:t>
      </w:r>
      <w:r w:rsidRPr="00F55786">
        <w:rPr>
          <w:sz w:val="22"/>
        </w:rPr>
        <w:t xml:space="preserve">.  </w:t>
      </w:r>
    </w:p>
    <w:p w:rsidR="001804F3" w:rsidRDefault="001804F3" w:rsidP="00DD7EC9">
      <w:pPr>
        <w:pStyle w:val="BodyText"/>
        <w:rPr>
          <w:b/>
          <w:color w:val="0000FF"/>
          <w:sz w:val="24"/>
          <w:szCs w:val="24"/>
        </w:rPr>
      </w:pPr>
    </w:p>
    <w:p w:rsidR="001804F3" w:rsidRDefault="001804F3" w:rsidP="00DD7EC9">
      <w:pPr>
        <w:pStyle w:val="BodyText"/>
        <w:rPr>
          <w:b/>
          <w:color w:val="0000FF"/>
          <w:sz w:val="24"/>
          <w:szCs w:val="24"/>
        </w:rPr>
      </w:pPr>
    </w:p>
    <w:p w:rsidR="001804F3" w:rsidRDefault="001804F3" w:rsidP="00DD7EC9">
      <w:pPr>
        <w:pStyle w:val="BodyText"/>
        <w:rPr>
          <w:b/>
          <w:color w:val="0000FF"/>
          <w:sz w:val="24"/>
          <w:szCs w:val="24"/>
        </w:rPr>
      </w:pPr>
      <w:r w:rsidRPr="006F5BA1">
        <w:rPr>
          <w:b/>
          <w:color w:val="0000FF"/>
          <w:sz w:val="24"/>
          <w:szCs w:val="24"/>
        </w:rPr>
        <w:t>SUBMITTING ASSIGNMENTS:</w:t>
      </w:r>
    </w:p>
    <w:p w:rsidR="001804F3" w:rsidRDefault="001804F3" w:rsidP="0062108C">
      <w:pPr>
        <w:ind w:left="360"/>
        <w:rPr>
          <w:i/>
          <w:sz w:val="22"/>
          <w:szCs w:val="24"/>
        </w:rPr>
      </w:pPr>
    </w:p>
    <w:p w:rsidR="001804F3" w:rsidRDefault="001804F3"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w:t>
      </w:r>
    </w:p>
    <w:p w:rsidR="001804F3" w:rsidRPr="0062108C" w:rsidRDefault="001804F3" w:rsidP="00DD7EC9">
      <w:pPr>
        <w:numPr>
          <w:ilvl w:val="0"/>
          <w:numId w:val="14"/>
        </w:numPr>
        <w:rPr>
          <w:i/>
          <w:sz w:val="22"/>
          <w:szCs w:val="24"/>
        </w:rPr>
      </w:pPr>
      <w:r>
        <w:rPr>
          <w:sz w:val="22"/>
          <w:szCs w:val="24"/>
        </w:rPr>
        <w:t xml:space="preserve">Assignments will be submitted in the dropbox. </w:t>
      </w:r>
      <w:r w:rsidRPr="00687A7D">
        <w:rPr>
          <w:i/>
          <w:sz w:val="22"/>
          <w:szCs w:val="24"/>
        </w:rPr>
        <w:t xml:space="preserve">  </w:t>
      </w:r>
    </w:p>
    <w:p w:rsidR="001804F3" w:rsidRPr="00433684" w:rsidRDefault="001804F3" w:rsidP="00433684">
      <w:pPr>
        <w:numPr>
          <w:ilvl w:val="0"/>
          <w:numId w:val="14"/>
        </w:numPr>
        <w:rPr>
          <w:i/>
          <w:sz w:val="22"/>
          <w:szCs w:val="24"/>
        </w:rPr>
      </w:pPr>
      <w:r>
        <w:rPr>
          <w:sz w:val="22"/>
          <w:szCs w:val="24"/>
        </w:rPr>
        <w:t>Exams/Quizzes are expected to be submitted on or before posted due dates.</w:t>
      </w:r>
    </w:p>
    <w:p w:rsidR="001804F3" w:rsidRDefault="001804F3" w:rsidP="006A5F6D">
      <w:pPr>
        <w:rPr>
          <w:szCs w:val="24"/>
        </w:rPr>
      </w:pPr>
    </w:p>
    <w:p w:rsidR="001804F3" w:rsidRDefault="001804F3" w:rsidP="006A5F6D">
      <w:pPr>
        <w:rPr>
          <w:szCs w:val="24"/>
        </w:rPr>
      </w:pPr>
    </w:p>
    <w:p w:rsidR="001804F3" w:rsidRDefault="001804F3" w:rsidP="006A5F6D">
      <w:pPr>
        <w:rPr>
          <w:szCs w:val="24"/>
        </w:rPr>
      </w:pPr>
    </w:p>
    <w:p w:rsidR="001804F3" w:rsidRDefault="001804F3" w:rsidP="006A5F6D">
      <w:pPr>
        <w:rPr>
          <w:b/>
          <w:bCs/>
          <w:color w:val="0000FF"/>
          <w:szCs w:val="24"/>
        </w:rPr>
      </w:pPr>
      <w:r w:rsidRPr="00687A7D">
        <w:rPr>
          <w:b/>
          <w:bCs/>
          <w:color w:val="0000FF"/>
          <w:szCs w:val="24"/>
        </w:rPr>
        <w:t>EXAMINATION SCHEDULE &amp; INSTRUCTIONS:</w:t>
      </w:r>
    </w:p>
    <w:p w:rsidR="001804F3" w:rsidRPr="00C77111" w:rsidRDefault="001804F3" w:rsidP="00C77111">
      <w:pPr>
        <w:pStyle w:val="BodyText"/>
        <w:rPr>
          <w:szCs w:val="24"/>
        </w:rPr>
      </w:pPr>
    </w:p>
    <w:p w:rsidR="001804F3" w:rsidRPr="0062108C" w:rsidRDefault="001804F3" w:rsidP="006A5F6D">
      <w:pPr>
        <w:pStyle w:val="BodyText"/>
        <w:numPr>
          <w:ilvl w:val="0"/>
          <w:numId w:val="17"/>
        </w:numPr>
        <w:rPr>
          <w:szCs w:val="24"/>
        </w:rPr>
      </w:pPr>
      <w:r w:rsidRPr="000D0D3A">
        <w:rPr>
          <w:b/>
          <w:sz w:val="40"/>
          <w:szCs w:val="40"/>
        </w:rPr>
        <w:t>Exams</w:t>
      </w:r>
      <w:r>
        <w:rPr>
          <w:b/>
          <w:sz w:val="40"/>
          <w:szCs w:val="40"/>
        </w:rPr>
        <w:t>/Quizzes</w:t>
      </w:r>
      <w:r w:rsidRPr="000D0D3A">
        <w:rPr>
          <w:b/>
          <w:sz w:val="40"/>
          <w:szCs w:val="40"/>
        </w:rPr>
        <w:t xml:space="preserve"> will be available for a specific time period</w:t>
      </w:r>
      <w:r w:rsidRPr="0062108C">
        <w:rPr>
          <w:szCs w:val="24"/>
        </w:rPr>
        <w:t xml:space="preserve">. See the Course Schedule in the back of this syllabus for the dates during which time the exams will be available. </w:t>
      </w:r>
    </w:p>
    <w:p w:rsidR="001804F3" w:rsidRPr="000D0D3A" w:rsidRDefault="001804F3" w:rsidP="004A1DDC">
      <w:pPr>
        <w:pStyle w:val="BodyText"/>
        <w:numPr>
          <w:ilvl w:val="0"/>
          <w:numId w:val="17"/>
        </w:numPr>
        <w:rPr>
          <w:szCs w:val="24"/>
        </w:rPr>
      </w:pPr>
      <w:r w:rsidRPr="000D0D3A">
        <w:rPr>
          <w:b/>
          <w:sz w:val="40"/>
          <w:szCs w:val="40"/>
        </w:rPr>
        <w:t>The exams will be timed</w:t>
      </w:r>
      <w:r w:rsidRPr="0062108C">
        <w:t>. Points will be deducted if the student overruns the time</w:t>
      </w:r>
      <w:r>
        <w:t xml:space="preserve"> limit for the exam. Generally, you will have one hour to complete the exams</w:t>
      </w:r>
      <w:r w:rsidRPr="004A1DDC">
        <w:rPr>
          <w:szCs w:val="24"/>
        </w:rPr>
        <w:t>.</w:t>
      </w:r>
    </w:p>
    <w:p w:rsidR="001804F3" w:rsidRDefault="001804F3" w:rsidP="000D0D3A">
      <w:pPr>
        <w:pStyle w:val="BodyText"/>
        <w:rPr>
          <w:b/>
          <w:color w:val="0000FF"/>
          <w:szCs w:val="24"/>
        </w:rPr>
      </w:pPr>
    </w:p>
    <w:p w:rsidR="001804F3" w:rsidRDefault="001804F3" w:rsidP="000D0D3A">
      <w:pPr>
        <w:pStyle w:val="BodyText"/>
        <w:rPr>
          <w:b/>
          <w:color w:val="0000FF"/>
          <w:szCs w:val="24"/>
        </w:rPr>
      </w:pPr>
    </w:p>
    <w:p w:rsidR="001804F3" w:rsidRPr="000D0D3A" w:rsidRDefault="001804F3" w:rsidP="000D0D3A">
      <w:pPr>
        <w:pStyle w:val="BodyText"/>
        <w:rPr>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1804F3" w:rsidRPr="00F55786" w:rsidRDefault="001804F3" w:rsidP="00A74530">
      <w:pPr>
        <w:rPr>
          <w:bCs/>
          <w:sz w:val="22"/>
          <w:szCs w:val="24"/>
        </w:rPr>
      </w:pPr>
      <w:r w:rsidRPr="00F55786">
        <w:rPr>
          <w:bCs/>
          <w:sz w:val="22"/>
          <w:szCs w:val="24"/>
        </w:rPr>
        <w:t xml:space="preserve">Students must have: </w:t>
      </w:r>
    </w:p>
    <w:p w:rsidR="001804F3" w:rsidRPr="00F55786" w:rsidRDefault="001804F3"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1804F3" w:rsidRPr="00F55786" w:rsidRDefault="001804F3"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1804F3" w:rsidRPr="00F55786" w:rsidRDefault="001804F3"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1804F3" w:rsidRPr="00F55786" w:rsidRDefault="001804F3"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1804F3" w:rsidRPr="00F55786" w:rsidRDefault="001804F3"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1804F3" w:rsidRPr="00F55786" w:rsidRDefault="001804F3"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1804F3" w:rsidRPr="003569CB" w:rsidRDefault="001804F3" w:rsidP="00531D46">
      <w:pPr>
        <w:rPr>
          <w:sz w:val="22"/>
          <w:szCs w:val="24"/>
        </w:rPr>
      </w:pPr>
    </w:p>
    <w:p w:rsidR="001804F3" w:rsidRPr="00F910D7" w:rsidRDefault="001804F3" w:rsidP="00AE2413">
      <w:pPr>
        <w:rPr>
          <w:rFonts w:ascii="Arial" w:hAnsi="Arial" w:cs="Arial"/>
          <w:bCs/>
          <w:sz w:val="20"/>
        </w:rPr>
      </w:pPr>
    </w:p>
    <w:p w:rsidR="001804F3" w:rsidRPr="003569CB" w:rsidRDefault="001804F3" w:rsidP="003569CB">
      <w:pPr>
        <w:pStyle w:val="BodyTextIndent"/>
        <w:spacing w:after="0"/>
        <w:ind w:left="0"/>
        <w:rPr>
          <w:b/>
          <w:color w:val="0000FF"/>
          <w:sz w:val="22"/>
        </w:rPr>
      </w:pPr>
      <w:r w:rsidRPr="003569CB">
        <w:rPr>
          <w:b/>
          <w:color w:val="0000FF"/>
          <w:sz w:val="22"/>
        </w:rPr>
        <w:t>Internet Access:</w:t>
      </w:r>
    </w:p>
    <w:p w:rsidR="001804F3" w:rsidRPr="00F55786" w:rsidRDefault="001804F3"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1804F3" w:rsidRPr="00F55786" w:rsidRDefault="001804F3" w:rsidP="00E84E82">
      <w:pPr>
        <w:pStyle w:val="BodyTextIndent"/>
        <w:numPr>
          <w:ilvl w:val="0"/>
          <w:numId w:val="6"/>
        </w:numPr>
        <w:spacing w:after="0"/>
        <w:rPr>
          <w:sz w:val="22"/>
        </w:rPr>
      </w:pPr>
      <w:r w:rsidRPr="00F55786">
        <w:rPr>
          <w:sz w:val="22"/>
        </w:rPr>
        <w:t>“Not having a computer” or “computer crashes” are not acceptable excuses for late work.</w:t>
      </w:r>
    </w:p>
    <w:p w:rsidR="001804F3" w:rsidRPr="003569CB" w:rsidRDefault="001804F3" w:rsidP="003569CB">
      <w:pPr>
        <w:rPr>
          <w:rFonts w:ascii="Arial" w:hAnsi="Arial" w:cs="Arial"/>
          <w:b/>
          <w:bCs/>
          <w:color w:val="000000"/>
          <w:sz w:val="22"/>
          <w:szCs w:val="24"/>
        </w:rPr>
      </w:pPr>
    </w:p>
    <w:p w:rsidR="001804F3" w:rsidRDefault="001804F3" w:rsidP="003569CB">
      <w:pPr>
        <w:rPr>
          <w:b/>
          <w:color w:val="0000FF"/>
        </w:rPr>
      </w:pPr>
    </w:p>
    <w:p w:rsidR="001804F3" w:rsidRPr="003569CB" w:rsidRDefault="001804F3" w:rsidP="003569CB">
      <w:pPr>
        <w:rPr>
          <w:b/>
          <w:color w:val="0000FF"/>
        </w:rPr>
      </w:pPr>
      <w:r w:rsidRPr="003569CB">
        <w:rPr>
          <w:b/>
          <w:color w:val="0000FF"/>
        </w:rPr>
        <w:t>NON-HARASSMENT, HOSTILE WORK/CLASS ENVIRONMENT:</w:t>
      </w:r>
    </w:p>
    <w:p w:rsidR="001804F3" w:rsidRPr="00F55786" w:rsidRDefault="001804F3"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1804F3" w:rsidRDefault="001804F3" w:rsidP="004A6199">
      <w:pPr>
        <w:rPr>
          <w:b/>
          <w:color w:val="000000"/>
          <w:szCs w:val="24"/>
        </w:rPr>
      </w:pPr>
    </w:p>
    <w:p w:rsidR="001804F3" w:rsidRDefault="001804F3" w:rsidP="004A1DDC">
      <w:pPr>
        <w:tabs>
          <w:tab w:val="left" w:pos="2340"/>
        </w:tabs>
        <w:rPr>
          <w:b/>
          <w:color w:val="000000"/>
          <w:szCs w:val="24"/>
        </w:rPr>
      </w:pPr>
      <w:r>
        <w:rPr>
          <w:b/>
          <w:color w:val="000000"/>
          <w:szCs w:val="24"/>
        </w:rPr>
        <w:tab/>
      </w:r>
    </w:p>
    <w:p w:rsidR="001804F3" w:rsidRDefault="001804F3" w:rsidP="004A1DDC">
      <w:pPr>
        <w:tabs>
          <w:tab w:val="left" w:pos="2340"/>
        </w:tabs>
        <w:rPr>
          <w:b/>
          <w:color w:val="000000"/>
          <w:szCs w:val="24"/>
        </w:rPr>
      </w:pPr>
    </w:p>
    <w:p w:rsidR="001804F3" w:rsidRDefault="001804F3" w:rsidP="004A6199">
      <w:pPr>
        <w:rPr>
          <w:b/>
          <w:color w:val="000000"/>
          <w:szCs w:val="24"/>
        </w:rPr>
      </w:pPr>
    </w:p>
    <w:p w:rsidR="001804F3" w:rsidRDefault="001804F3" w:rsidP="004A6199">
      <w:pPr>
        <w:rPr>
          <w:b/>
          <w:color w:val="000000"/>
          <w:szCs w:val="24"/>
        </w:rPr>
      </w:pPr>
    </w:p>
    <w:p w:rsidR="001804F3" w:rsidRPr="003569CB" w:rsidRDefault="001804F3" w:rsidP="004A6199">
      <w:pPr>
        <w:rPr>
          <w:b/>
          <w:color w:val="0000FF"/>
          <w:szCs w:val="24"/>
        </w:rPr>
      </w:pPr>
      <w:r w:rsidRPr="003569CB">
        <w:rPr>
          <w:b/>
          <w:color w:val="0000FF"/>
          <w:szCs w:val="24"/>
        </w:rPr>
        <w:t xml:space="preserve">AMERICANS WITH DISABILITY ACT (ADA):  </w:t>
      </w:r>
    </w:p>
    <w:p w:rsidR="001804F3" w:rsidRPr="00D37B2D" w:rsidRDefault="001804F3"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1804F3" w:rsidRPr="00F55786" w:rsidRDefault="001804F3" w:rsidP="00D53802">
      <w:pPr>
        <w:rPr>
          <w:sz w:val="22"/>
          <w:szCs w:val="24"/>
        </w:rPr>
      </w:pPr>
    </w:p>
    <w:p w:rsidR="001804F3" w:rsidRPr="00F55786" w:rsidRDefault="001804F3" w:rsidP="004A6199">
      <w:pPr>
        <w:rPr>
          <w:sz w:val="22"/>
          <w:szCs w:val="22"/>
        </w:rPr>
      </w:pPr>
    </w:p>
    <w:p w:rsidR="001804F3" w:rsidRPr="002D79E6" w:rsidRDefault="001804F3" w:rsidP="004A6199">
      <w:pPr>
        <w:rPr>
          <w:b/>
          <w:color w:val="0000FF"/>
          <w:szCs w:val="24"/>
        </w:rPr>
      </w:pPr>
      <w:r w:rsidRPr="002D79E6">
        <w:rPr>
          <w:b/>
          <w:color w:val="0000FF"/>
          <w:szCs w:val="24"/>
        </w:rPr>
        <w:t xml:space="preserve">HONESTY AND PLAGIARISM:  </w:t>
      </w:r>
    </w:p>
    <w:p w:rsidR="001804F3" w:rsidRPr="00F55786" w:rsidRDefault="001804F3"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1804F3" w:rsidRPr="00F55786" w:rsidRDefault="001804F3" w:rsidP="00AA2BA2">
      <w:pPr>
        <w:rPr>
          <w:sz w:val="22"/>
          <w:szCs w:val="24"/>
        </w:rPr>
      </w:pPr>
    </w:p>
    <w:p w:rsidR="001804F3" w:rsidRPr="00F55786" w:rsidRDefault="001804F3"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1804F3" w:rsidRPr="00F55786" w:rsidRDefault="001804F3" w:rsidP="00AA2BA2">
      <w:pPr>
        <w:rPr>
          <w:sz w:val="22"/>
          <w:szCs w:val="24"/>
        </w:rPr>
      </w:pPr>
    </w:p>
    <w:p w:rsidR="001804F3" w:rsidRPr="00C77111" w:rsidRDefault="001804F3"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1804F3" w:rsidRPr="00F55786" w:rsidRDefault="001804F3"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1804F3" w:rsidRPr="00A07874" w:rsidRDefault="001804F3" w:rsidP="00AA2BA2">
      <w:pPr>
        <w:rPr>
          <w:color w:val="0000FF"/>
          <w:sz w:val="22"/>
          <w:szCs w:val="24"/>
        </w:rPr>
      </w:pPr>
    </w:p>
    <w:p w:rsidR="001804F3" w:rsidRPr="004D7554" w:rsidRDefault="001804F3">
      <w:pPr>
        <w:rPr>
          <w:b/>
          <w:color w:val="000000"/>
          <w:szCs w:val="24"/>
        </w:rPr>
      </w:pPr>
    </w:p>
    <w:p w:rsidR="001804F3" w:rsidRPr="00A07874" w:rsidRDefault="001804F3"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1804F3" w:rsidRPr="00F55786" w:rsidRDefault="001804F3"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1804F3" w:rsidRPr="00F55786" w:rsidRDefault="001804F3" w:rsidP="00A07874">
      <w:pPr>
        <w:rPr>
          <w:sz w:val="22"/>
          <w:szCs w:val="24"/>
        </w:rPr>
      </w:pPr>
    </w:p>
    <w:p w:rsidR="001804F3" w:rsidRPr="005D382F" w:rsidRDefault="001804F3"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  Begin reviewing for the exams early in the term.  Do not wait until the last minute and “cram” for these exams.  You should review the material frequently, so you will be prepared to take the exams.  </w:t>
      </w:r>
    </w:p>
    <w:p w:rsidR="001804F3" w:rsidRDefault="001804F3" w:rsidP="00A72F1C">
      <w:pPr>
        <w:rPr>
          <w:b/>
          <w:color w:val="0000FF"/>
          <w:szCs w:val="24"/>
          <w:u w:val="single"/>
        </w:rPr>
      </w:pPr>
    </w:p>
    <w:p w:rsidR="001804F3" w:rsidRDefault="001804F3" w:rsidP="00A72F1C">
      <w:pPr>
        <w:rPr>
          <w:b/>
          <w:color w:val="0000FF"/>
          <w:szCs w:val="24"/>
          <w:u w:val="single"/>
        </w:rPr>
      </w:pPr>
    </w:p>
    <w:p w:rsidR="001804F3" w:rsidRDefault="001804F3" w:rsidP="00A72F1C">
      <w:pPr>
        <w:rPr>
          <w:b/>
          <w:color w:val="0000FF"/>
          <w:szCs w:val="24"/>
          <w:u w:val="single"/>
        </w:rPr>
      </w:pPr>
    </w:p>
    <w:p w:rsidR="001804F3" w:rsidRDefault="001804F3" w:rsidP="00A72F1C">
      <w:pPr>
        <w:rPr>
          <w:b/>
          <w:color w:val="0000FF"/>
          <w:szCs w:val="24"/>
          <w:u w:val="single"/>
        </w:rPr>
      </w:pPr>
    </w:p>
    <w:p w:rsidR="001804F3" w:rsidRDefault="001804F3" w:rsidP="00A72F1C">
      <w:pPr>
        <w:rPr>
          <w:b/>
          <w:color w:val="0000FF"/>
          <w:szCs w:val="24"/>
          <w:u w:val="single"/>
        </w:rPr>
      </w:pPr>
    </w:p>
    <w:p w:rsidR="001804F3" w:rsidRDefault="001804F3" w:rsidP="00A72F1C">
      <w:pPr>
        <w:rPr>
          <w:b/>
          <w:color w:val="0000FF"/>
          <w:szCs w:val="24"/>
          <w:u w:val="single"/>
        </w:rPr>
      </w:pPr>
    </w:p>
    <w:p w:rsidR="001804F3" w:rsidRDefault="001804F3" w:rsidP="00DD265B">
      <w:pPr>
        <w:rPr>
          <w:b/>
          <w:color w:val="0000FF"/>
          <w:szCs w:val="24"/>
        </w:rPr>
      </w:pPr>
      <w:r>
        <w:rPr>
          <w:b/>
          <w:color w:val="0000FF"/>
          <w:szCs w:val="24"/>
        </w:rPr>
        <w:t>THE COURSE DATES WILL BE POSTED IN YOUR CLASS SHELL ON THE FIRST DAY OF CLASS</w:t>
      </w:r>
    </w:p>
    <w:p w:rsidR="001804F3" w:rsidRDefault="001804F3" w:rsidP="00F67E1E">
      <w:pPr>
        <w:rPr>
          <w:b/>
          <w:color w:val="0000FF"/>
          <w:szCs w:val="24"/>
        </w:rPr>
      </w:pPr>
    </w:p>
    <w:p w:rsidR="001804F3" w:rsidRDefault="001804F3" w:rsidP="00F67E1E">
      <w:pPr>
        <w:rPr>
          <w:b/>
          <w:color w:val="0000FF"/>
          <w:szCs w:val="24"/>
        </w:rPr>
      </w:pPr>
      <w:r>
        <w:rPr>
          <w:b/>
          <w:color w:val="0000FF"/>
          <w:szCs w:val="24"/>
        </w:rPr>
        <w:t xml:space="preserve">***PLEASE NOTE*** </w:t>
      </w:r>
    </w:p>
    <w:p w:rsidR="001804F3" w:rsidRDefault="001804F3" w:rsidP="00F67E1E">
      <w:pPr>
        <w:rPr>
          <w:b/>
          <w:szCs w:val="24"/>
        </w:rPr>
      </w:pPr>
      <w:r>
        <w:rPr>
          <w:b/>
          <w:szCs w:val="24"/>
        </w:rPr>
        <w:t>For specific dates and directions please refer to the weekly units tab in the navigation tree.</w:t>
      </w:r>
    </w:p>
    <w:p w:rsidR="001804F3" w:rsidRDefault="001804F3" w:rsidP="00F67E1E">
      <w:pPr>
        <w:rPr>
          <w:b/>
          <w:szCs w:val="24"/>
        </w:rPr>
      </w:pPr>
      <w:r>
        <w:rPr>
          <w:b/>
          <w:szCs w:val="24"/>
        </w:rPr>
        <w:t xml:space="preserve">It may seem like we cover a lot of chapters some weeks.  Generally, we will cover specific sections within those chapters.  I will post the assigned reading for each chapter in the powerpoint lectures that cover the weekly material.  You will be responsible for all material covered in the assigned reading.  </w:t>
      </w:r>
    </w:p>
    <w:p w:rsidR="001804F3" w:rsidRDefault="001804F3" w:rsidP="00F67E1E">
      <w:pPr>
        <w:rPr>
          <w:b/>
          <w:szCs w:val="24"/>
        </w:rPr>
      </w:pPr>
    </w:p>
    <w:p w:rsidR="001804F3" w:rsidRDefault="001804F3" w:rsidP="00F67E1E">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8"/>
        <w:gridCol w:w="2818"/>
        <w:gridCol w:w="2043"/>
        <w:gridCol w:w="2457"/>
      </w:tblGrid>
      <w:tr w:rsidR="001804F3" w:rsidTr="001C24A2">
        <w:trPr>
          <w:trHeight w:val="467"/>
        </w:trPr>
        <w:tc>
          <w:tcPr>
            <w:tcW w:w="1538" w:type="dxa"/>
          </w:tcPr>
          <w:p w:rsidR="001804F3" w:rsidRDefault="001804F3" w:rsidP="001C24A2">
            <w:pPr>
              <w:rPr>
                <w:rFonts w:ascii="Comic Sans MS" w:hAnsi="Comic Sans MS"/>
                <w:color w:val="002060"/>
                <w:sz w:val="36"/>
                <w:szCs w:val="36"/>
              </w:rPr>
            </w:pPr>
            <w:r>
              <w:rPr>
                <w:rFonts w:ascii="Comic Sans MS" w:hAnsi="Comic Sans MS"/>
                <w:color w:val="002060"/>
                <w:sz w:val="36"/>
                <w:szCs w:val="36"/>
              </w:rPr>
              <w:t>WEEKS</w:t>
            </w:r>
          </w:p>
        </w:tc>
        <w:tc>
          <w:tcPr>
            <w:tcW w:w="281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DATES</w:t>
            </w:r>
          </w:p>
        </w:tc>
        <w:tc>
          <w:tcPr>
            <w:tcW w:w="2043" w:type="dxa"/>
          </w:tcPr>
          <w:p w:rsidR="001804F3" w:rsidRDefault="001804F3" w:rsidP="001C24A2">
            <w:pPr>
              <w:jc w:val="center"/>
              <w:rPr>
                <w:rFonts w:ascii="Comic Sans MS" w:hAnsi="Comic Sans MS"/>
                <w:color w:val="002060"/>
                <w:sz w:val="36"/>
                <w:szCs w:val="36"/>
              </w:rPr>
            </w:pPr>
            <w:r>
              <w:rPr>
                <w:rFonts w:ascii="Comic Sans MS" w:hAnsi="Comic Sans MS"/>
                <w:color w:val="002060"/>
                <w:sz w:val="36"/>
                <w:szCs w:val="36"/>
              </w:rPr>
              <w:t>Chapters</w:t>
            </w:r>
          </w:p>
        </w:tc>
        <w:tc>
          <w:tcPr>
            <w:tcW w:w="2457" w:type="dxa"/>
          </w:tcPr>
          <w:p w:rsidR="001804F3" w:rsidRDefault="001804F3" w:rsidP="001C24A2">
            <w:pPr>
              <w:jc w:val="center"/>
              <w:rPr>
                <w:rFonts w:ascii="Comic Sans MS" w:hAnsi="Comic Sans MS"/>
                <w:color w:val="002060"/>
                <w:sz w:val="36"/>
                <w:szCs w:val="36"/>
              </w:rPr>
            </w:pPr>
            <w:r>
              <w:rPr>
                <w:rFonts w:ascii="Comic Sans MS" w:hAnsi="Comic Sans MS"/>
                <w:color w:val="002060"/>
                <w:sz w:val="36"/>
                <w:szCs w:val="36"/>
              </w:rPr>
              <w:t>Assignments</w:t>
            </w:r>
          </w:p>
        </w:tc>
      </w:tr>
      <w:tr w:rsidR="001804F3" w:rsidTr="001C24A2">
        <w:tc>
          <w:tcPr>
            <w:tcW w:w="1538" w:type="dxa"/>
          </w:tcPr>
          <w:p w:rsidR="001804F3" w:rsidRDefault="001804F3" w:rsidP="001C24A2">
            <w:pPr>
              <w:rPr>
                <w:rFonts w:ascii="Comic Sans MS" w:hAnsi="Comic Sans MS"/>
                <w:color w:val="002060"/>
                <w:sz w:val="28"/>
                <w:szCs w:val="28"/>
              </w:rPr>
            </w:pPr>
          </w:p>
        </w:tc>
        <w:tc>
          <w:tcPr>
            <w:tcW w:w="2818" w:type="dxa"/>
          </w:tcPr>
          <w:p w:rsidR="001804F3" w:rsidRDefault="001804F3" w:rsidP="001C24A2">
            <w:pPr>
              <w:jc w:val="center"/>
              <w:rPr>
                <w:rFonts w:ascii="Comic Sans MS" w:hAnsi="Comic Sans MS"/>
                <w:color w:val="002060"/>
                <w:sz w:val="28"/>
                <w:szCs w:val="28"/>
              </w:rPr>
            </w:pPr>
          </w:p>
        </w:tc>
        <w:tc>
          <w:tcPr>
            <w:tcW w:w="2043" w:type="dxa"/>
          </w:tcPr>
          <w:p w:rsidR="001804F3" w:rsidRDefault="001804F3" w:rsidP="001C24A2">
            <w:pPr>
              <w:rPr>
                <w:rFonts w:ascii="Comic Sans MS" w:hAnsi="Comic Sans MS"/>
                <w:color w:val="002060"/>
                <w:sz w:val="28"/>
                <w:szCs w:val="28"/>
              </w:rPr>
            </w:pPr>
          </w:p>
          <w:p w:rsidR="001804F3" w:rsidRDefault="001804F3" w:rsidP="001C24A2">
            <w:pPr>
              <w:rPr>
                <w:rFonts w:ascii="Comic Sans MS" w:hAnsi="Comic Sans MS"/>
                <w:color w:val="002060"/>
                <w:sz w:val="28"/>
                <w:szCs w:val="28"/>
              </w:rPr>
            </w:pPr>
          </w:p>
        </w:tc>
        <w:tc>
          <w:tcPr>
            <w:tcW w:w="2457" w:type="dxa"/>
          </w:tcPr>
          <w:p w:rsidR="001804F3" w:rsidRDefault="001804F3" w:rsidP="001C24A2">
            <w:pPr>
              <w:rPr>
                <w:rFonts w:ascii="Comic Sans MS" w:hAnsi="Comic Sans MS"/>
                <w:color w:val="002060"/>
                <w:sz w:val="28"/>
                <w:szCs w:val="28"/>
              </w:rPr>
            </w:pP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1</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 w:val="20"/>
              </w:rPr>
            </w:pPr>
            <w:r>
              <w:rPr>
                <w:rFonts w:ascii="Comic Sans MS" w:hAnsi="Comic Sans MS"/>
                <w:color w:val="002060"/>
                <w:sz w:val="20"/>
              </w:rPr>
              <w:t xml:space="preserve">1-3 (introduction, chemistry, biological molecules) </w:t>
            </w:r>
          </w:p>
        </w:tc>
        <w:tc>
          <w:tcPr>
            <w:tcW w:w="2457"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 xml:space="preserve">Pre-assessment test &amp; discussion board </w:t>
            </w: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2</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 w:val="20"/>
                <w:lang w:val="fr-FR"/>
              </w:rPr>
            </w:pPr>
            <w:r>
              <w:rPr>
                <w:rFonts w:ascii="Comic Sans MS" w:hAnsi="Comic Sans MS"/>
                <w:color w:val="002060"/>
                <w:sz w:val="20"/>
              </w:rPr>
              <w:t>4-5 (Cells)</w:t>
            </w:r>
          </w:p>
        </w:tc>
        <w:tc>
          <w:tcPr>
            <w:tcW w:w="2457" w:type="dxa"/>
          </w:tcPr>
          <w:p w:rsidR="001804F3" w:rsidRDefault="001804F3" w:rsidP="001C24A2">
            <w:pPr>
              <w:jc w:val="center"/>
              <w:rPr>
                <w:rFonts w:ascii="Comic Sans MS" w:hAnsi="Comic Sans MS"/>
                <w:color w:val="002060"/>
                <w:sz w:val="28"/>
                <w:szCs w:val="28"/>
                <w:lang w:val="fr-FR"/>
              </w:rPr>
            </w:pPr>
            <w:r>
              <w:rPr>
                <w:rFonts w:ascii="Comic Sans MS" w:hAnsi="Comic Sans MS"/>
                <w:color w:val="002060"/>
                <w:sz w:val="28"/>
                <w:szCs w:val="28"/>
                <w:lang w:val="fr-FR"/>
              </w:rPr>
              <w:t xml:space="preserve">Homework </w:t>
            </w: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3</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Cs w:val="24"/>
              </w:rPr>
            </w:pPr>
          </w:p>
        </w:tc>
        <w:tc>
          <w:tcPr>
            <w:tcW w:w="2457"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 xml:space="preserve">EXAM 1 (covers Ch 1-5) due by Sunday </w:t>
            </w: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4</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 w:val="20"/>
              </w:rPr>
            </w:pPr>
            <w:r>
              <w:rPr>
                <w:rFonts w:ascii="Comic Sans MS" w:hAnsi="Comic Sans MS"/>
                <w:color w:val="002060"/>
                <w:sz w:val="20"/>
              </w:rPr>
              <w:t>Ch 6, 7 &amp; 8 (Energy, cellular respiration and photosynthesis)</w:t>
            </w:r>
          </w:p>
          <w:p w:rsidR="001804F3" w:rsidRDefault="001804F3" w:rsidP="001C24A2">
            <w:pPr>
              <w:jc w:val="center"/>
              <w:rPr>
                <w:rFonts w:ascii="Comic Sans MS" w:hAnsi="Comic Sans MS"/>
                <w:color w:val="002060"/>
                <w:sz w:val="20"/>
              </w:rPr>
            </w:pPr>
          </w:p>
        </w:tc>
        <w:tc>
          <w:tcPr>
            <w:tcW w:w="2457"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Homework</w:t>
            </w: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5</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 w:val="20"/>
              </w:rPr>
            </w:pPr>
            <w:r>
              <w:rPr>
                <w:rFonts w:ascii="Comic Sans MS" w:hAnsi="Comic Sans MS"/>
                <w:color w:val="002060"/>
                <w:sz w:val="20"/>
              </w:rPr>
              <w:t>Ch 9-11 (DNA and Inheritance)</w:t>
            </w:r>
          </w:p>
          <w:p w:rsidR="001804F3" w:rsidRDefault="001804F3" w:rsidP="001C24A2">
            <w:pPr>
              <w:jc w:val="center"/>
              <w:rPr>
                <w:rFonts w:ascii="Comic Sans MS" w:hAnsi="Comic Sans MS"/>
                <w:color w:val="002060"/>
                <w:sz w:val="20"/>
              </w:rPr>
            </w:pPr>
          </w:p>
          <w:p w:rsidR="001804F3" w:rsidRDefault="001804F3" w:rsidP="001C24A2">
            <w:pPr>
              <w:jc w:val="center"/>
              <w:rPr>
                <w:rFonts w:ascii="Comic Sans MS" w:hAnsi="Comic Sans MS"/>
                <w:color w:val="002060"/>
                <w:sz w:val="20"/>
              </w:rPr>
            </w:pPr>
          </w:p>
        </w:tc>
        <w:tc>
          <w:tcPr>
            <w:tcW w:w="2457"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Homework</w:t>
            </w: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6</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Cs w:val="24"/>
              </w:rPr>
            </w:pPr>
          </w:p>
          <w:p w:rsidR="001804F3" w:rsidRDefault="001804F3" w:rsidP="001C24A2">
            <w:pPr>
              <w:jc w:val="center"/>
              <w:rPr>
                <w:rFonts w:ascii="Comic Sans MS" w:hAnsi="Comic Sans MS"/>
                <w:color w:val="002060"/>
                <w:szCs w:val="24"/>
              </w:rPr>
            </w:pPr>
          </w:p>
          <w:p w:rsidR="001804F3" w:rsidRDefault="001804F3" w:rsidP="001C24A2">
            <w:pPr>
              <w:jc w:val="center"/>
              <w:rPr>
                <w:rFonts w:ascii="Comic Sans MS" w:hAnsi="Comic Sans MS"/>
                <w:color w:val="002060"/>
                <w:szCs w:val="24"/>
              </w:rPr>
            </w:pPr>
          </w:p>
          <w:p w:rsidR="001804F3" w:rsidRDefault="001804F3" w:rsidP="001C24A2">
            <w:pPr>
              <w:jc w:val="center"/>
              <w:rPr>
                <w:rFonts w:ascii="Comic Sans MS" w:hAnsi="Comic Sans MS"/>
                <w:color w:val="002060"/>
                <w:szCs w:val="24"/>
              </w:rPr>
            </w:pPr>
          </w:p>
        </w:tc>
        <w:tc>
          <w:tcPr>
            <w:tcW w:w="2457" w:type="dxa"/>
          </w:tcPr>
          <w:p w:rsidR="001804F3" w:rsidRDefault="001804F3" w:rsidP="001C24A2">
            <w:pPr>
              <w:jc w:val="center"/>
              <w:rPr>
                <w:rFonts w:ascii="Comic Sans MS" w:hAnsi="Comic Sans MS"/>
                <w:color w:val="002060"/>
                <w:szCs w:val="24"/>
              </w:rPr>
            </w:pPr>
            <w:r>
              <w:rPr>
                <w:rFonts w:ascii="Comic Sans MS" w:hAnsi="Comic Sans MS"/>
                <w:color w:val="002060"/>
                <w:szCs w:val="24"/>
              </w:rPr>
              <w:t xml:space="preserve">Exam 2 (covers Ch 6-11) due by Sunday </w:t>
            </w: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7</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 w:val="20"/>
              </w:rPr>
            </w:pPr>
            <w:r>
              <w:rPr>
                <w:rFonts w:ascii="Comic Sans MS" w:hAnsi="Comic Sans MS"/>
                <w:color w:val="002060"/>
                <w:sz w:val="20"/>
              </w:rPr>
              <w:t>Ch 12-17</w:t>
            </w:r>
          </w:p>
          <w:p w:rsidR="001804F3" w:rsidRDefault="001804F3" w:rsidP="001C24A2">
            <w:pPr>
              <w:jc w:val="center"/>
              <w:rPr>
                <w:rFonts w:ascii="Comic Sans MS" w:hAnsi="Comic Sans MS"/>
                <w:color w:val="002060"/>
                <w:sz w:val="20"/>
              </w:rPr>
            </w:pPr>
            <w:r>
              <w:rPr>
                <w:rFonts w:ascii="Comic Sans MS" w:hAnsi="Comic Sans MS"/>
                <w:color w:val="002060"/>
                <w:sz w:val="20"/>
              </w:rPr>
              <w:t>(Gene Expression, biotechnology and Evolution)</w:t>
            </w:r>
          </w:p>
        </w:tc>
        <w:tc>
          <w:tcPr>
            <w:tcW w:w="2457" w:type="dxa"/>
          </w:tcPr>
          <w:p w:rsidR="001804F3" w:rsidRDefault="001804F3" w:rsidP="001C24A2">
            <w:pPr>
              <w:jc w:val="center"/>
              <w:rPr>
                <w:rFonts w:ascii="Comic Sans MS" w:hAnsi="Comic Sans MS"/>
                <w:color w:val="002060"/>
                <w:sz w:val="28"/>
                <w:szCs w:val="28"/>
              </w:rPr>
            </w:pP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8</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 w:val="20"/>
              </w:rPr>
            </w:pPr>
          </w:p>
        </w:tc>
        <w:tc>
          <w:tcPr>
            <w:tcW w:w="2457"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 xml:space="preserve">Exam 3 (covers ch 12-17) due by Sunday </w:t>
            </w:r>
          </w:p>
        </w:tc>
      </w:tr>
      <w:tr w:rsidR="001804F3" w:rsidTr="001C24A2">
        <w:tc>
          <w:tcPr>
            <w:tcW w:w="1538"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9</w:t>
            </w: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 w:val="20"/>
              </w:rPr>
            </w:pPr>
            <w:r>
              <w:rPr>
                <w:rFonts w:ascii="Comic Sans MS" w:hAnsi="Comic Sans MS"/>
                <w:color w:val="002060"/>
                <w:sz w:val="20"/>
              </w:rPr>
              <w:t>Ch 25-30 (Ecology and conservation biology)</w:t>
            </w:r>
          </w:p>
        </w:tc>
        <w:tc>
          <w:tcPr>
            <w:tcW w:w="2457" w:type="dxa"/>
          </w:tcPr>
          <w:p w:rsidR="001804F3" w:rsidRDefault="001804F3" w:rsidP="001C24A2">
            <w:pPr>
              <w:jc w:val="center"/>
              <w:rPr>
                <w:rFonts w:ascii="Comic Sans MS" w:hAnsi="Comic Sans MS"/>
                <w:color w:val="002060"/>
                <w:sz w:val="28"/>
                <w:szCs w:val="28"/>
              </w:rPr>
            </w:pPr>
            <w:r>
              <w:rPr>
                <w:rFonts w:ascii="Comic Sans MS" w:hAnsi="Comic Sans MS"/>
                <w:color w:val="002060"/>
                <w:sz w:val="28"/>
                <w:szCs w:val="28"/>
              </w:rPr>
              <w:t>Discussion board</w:t>
            </w:r>
          </w:p>
        </w:tc>
      </w:tr>
      <w:tr w:rsidR="001804F3" w:rsidTr="001C24A2">
        <w:tc>
          <w:tcPr>
            <w:tcW w:w="1538" w:type="dxa"/>
          </w:tcPr>
          <w:p w:rsidR="001804F3" w:rsidRDefault="001804F3" w:rsidP="001C24A2">
            <w:pPr>
              <w:rPr>
                <w:rFonts w:ascii="Comic Sans MS" w:hAnsi="Comic Sans MS"/>
                <w:color w:val="002060"/>
                <w:sz w:val="28"/>
                <w:szCs w:val="28"/>
                <w:highlight w:val="yellow"/>
              </w:rPr>
            </w:pPr>
          </w:p>
        </w:tc>
        <w:tc>
          <w:tcPr>
            <w:tcW w:w="2818" w:type="dxa"/>
          </w:tcPr>
          <w:p w:rsidR="001804F3" w:rsidRDefault="001804F3" w:rsidP="001C24A2">
            <w:pPr>
              <w:jc w:val="center"/>
              <w:rPr>
                <w:rFonts w:ascii="Comic Sans MS" w:hAnsi="Comic Sans MS"/>
                <w:color w:val="002060"/>
                <w:szCs w:val="24"/>
              </w:rPr>
            </w:pPr>
          </w:p>
        </w:tc>
        <w:tc>
          <w:tcPr>
            <w:tcW w:w="2043" w:type="dxa"/>
          </w:tcPr>
          <w:p w:rsidR="001804F3" w:rsidRDefault="001804F3" w:rsidP="001C24A2">
            <w:pPr>
              <w:jc w:val="center"/>
              <w:rPr>
                <w:rFonts w:ascii="Comic Sans MS" w:hAnsi="Comic Sans MS"/>
                <w:color w:val="002060"/>
                <w:sz w:val="20"/>
              </w:rPr>
            </w:pPr>
          </w:p>
        </w:tc>
        <w:tc>
          <w:tcPr>
            <w:tcW w:w="2457" w:type="dxa"/>
          </w:tcPr>
          <w:p w:rsidR="001804F3" w:rsidRDefault="001804F3" w:rsidP="001C24A2">
            <w:pPr>
              <w:jc w:val="center"/>
              <w:rPr>
                <w:rFonts w:ascii="Comic Sans MS" w:hAnsi="Comic Sans MS"/>
                <w:color w:val="002060"/>
                <w:sz w:val="28"/>
                <w:szCs w:val="28"/>
              </w:rPr>
            </w:pPr>
          </w:p>
        </w:tc>
      </w:tr>
      <w:tr w:rsidR="001804F3" w:rsidTr="001C24A2">
        <w:tc>
          <w:tcPr>
            <w:tcW w:w="1538" w:type="dxa"/>
          </w:tcPr>
          <w:p w:rsidR="001804F3" w:rsidRDefault="001804F3" w:rsidP="001C24A2">
            <w:pPr>
              <w:jc w:val="center"/>
              <w:rPr>
                <w:rFonts w:ascii="Comic Sans MS" w:hAnsi="Comic Sans MS"/>
                <w:color w:val="002060"/>
                <w:sz w:val="28"/>
                <w:szCs w:val="28"/>
                <w:highlight w:val="yellow"/>
              </w:rPr>
            </w:pPr>
            <w:r>
              <w:rPr>
                <w:rFonts w:ascii="Comic Sans MS" w:hAnsi="Comic Sans MS"/>
                <w:color w:val="002060"/>
                <w:sz w:val="28"/>
                <w:szCs w:val="28"/>
                <w:highlight w:val="yellow"/>
              </w:rPr>
              <w:t>10</w:t>
            </w:r>
          </w:p>
        </w:tc>
        <w:tc>
          <w:tcPr>
            <w:tcW w:w="2818" w:type="dxa"/>
          </w:tcPr>
          <w:p w:rsidR="001804F3" w:rsidRDefault="001804F3" w:rsidP="001C24A2">
            <w:pPr>
              <w:rPr>
                <w:rFonts w:ascii="Comic Sans MS" w:hAnsi="Comic Sans MS"/>
                <w:color w:val="002060"/>
                <w:sz w:val="28"/>
                <w:szCs w:val="28"/>
              </w:rPr>
            </w:pPr>
            <w:r>
              <w:rPr>
                <w:rFonts w:ascii="Comic Sans MS" w:hAnsi="Comic Sans MS"/>
                <w:color w:val="002060"/>
                <w:sz w:val="28"/>
                <w:szCs w:val="28"/>
              </w:rPr>
              <w:t xml:space="preserve">Final exam must be completed on or before </w:t>
            </w:r>
          </w:p>
        </w:tc>
        <w:tc>
          <w:tcPr>
            <w:tcW w:w="2043" w:type="dxa"/>
          </w:tcPr>
          <w:p w:rsidR="001804F3" w:rsidRDefault="001804F3" w:rsidP="001C24A2">
            <w:pPr>
              <w:jc w:val="center"/>
              <w:rPr>
                <w:rFonts w:ascii="Comic Sans MS" w:hAnsi="Comic Sans MS"/>
                <w:b/>
                <w:i/>
                <w:color w:val="002060"/>
                <w:szCs w:val="24"/>
                <w:u w:val="single"/>
              </w:rPr>
            </w:pPr>
          </w:p>
        </w:tc>
        <w:tc>
          <w:tcPr>
            <w:tcW w:w="2457" w:type="dxa"/>
          </w:tcPr>
          <w:p w:rsidR="001804F3" w:rsidRDefault="001804F3" w:rsidP="001C24A2">
            <w:pPr>
              <w:jc w:val="center"/>
              <w:rPr>
                <w:rFonts w:ascii="Comic Sans MS" w:hAnsi="Comic Sans MS"/>
                <w:b/>
                <w:i/>
                <w:color w:val="002060"/>
                <w:sz w:val="28"/>
                <w:szCs w:val="28"/>
                <w:u w:val="single"/>
              </w:rPr>
            </w:pPr>
            <w:r>
              <w:rPr>
                <w:rFonts w:ascii="Comic Sans MS" w:hAnsi="Comic Sans MS"/>
                <w:b/>
                <w:i/>
                <w:color w:val="002060"/>
                <w:sz w:val="28"/>
                <w:szCs w:val="28"/>
                <w:u w:val="single"/>
              </w:rPr>
              <w:t xml:space="preserve">Comphrensive final and post assessment test </w:t>
            </w:r>
            <w:r>
              <w:rPr>
                <w:rFonts w:ascii="Comic Sans MS" w:hAnsi="Comic Sans MS"/>
                <w:b/>
                <w:i/>
                <w:color w:val="002060"/>
                <w:sz w:val="20"/>
                <w:u w:val="single"/>
              </w:rPr>
              <w:t>(70% old material and 30% from Chapters 25-30)</w:t>
            </w:r>
          </w:p>
        </w:tc>
      </w:tr>
    </w:tbl>
    <w:p w:rsidR="001804F3" w:rsidRDefault="001804F3" w:rsidP="003D1E6D">
      <w:pPr>
        <w:rPr>
          <w:b/>
          <w:szCs w:val="24"/>
        </w:rPr>
      </w:pPr>
    </w:p>
    <w:p w:rsidR="001804F3" w:rsidRDefault="001804F3" w:rsidP="00F67E1E"/>
    <w:sectPr w:rsidR="001804F3" w:rsidSect="00591C4A">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04F3" w:rsidRDefault="001804F3">
      <w:r>
        <w:separator/>
      </w:r>
    </w:p>
  </w:endnote>
  <w:endnote w:type="continuationSeparator" w:id="0">
    <w:p w:rsidR="001804F3" w:rsidRDefault="001804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4F3" w:rsidRDefault="001804F3">
    <w:pPr>
      <w:pStyle w:val="Footer"/>
      <w:jc w:val="right"/>
      <w:rPr>
        <w:sz w:val="18"/>
        <w:szCs w:val="18"/>
      </w:rP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Pr>
        <w:noProof/>
        <w:sz w:val="18"/>
        <w:szCs w:val="18"/>
      </w:rPr>
      <w:t>7</w:t>
    </w:r>
    <w:r>
      <w:rPr>
        <w:sz w:val="18"/>
        <w:szCs w:val="18"/>
      </w:rPr>
      <w:fldChar w:fldCharType="end"/>
    </w:r>
    <w:r>
      <w:rPr>
        <w:sz w:val="18"/>
        <w:szCs w:val="18"/>
      </w:rPr>
      <w:t xml:space="preserve"> of </w:t>
    </w:r>
    <w:r>
      <w:rPr>
        <w:sz w:val="18"/>
        <w:szCs w:val="18"/>
      </w:rPr>
      <w:fldChar w:fldCharType="begin"/>
    </w:r>
    <w:r>
      <w:rPr>
        <w:sz w:val="18"/>
        <w:szCs w:val="18"/>
      </w:rPr>
      <w:instrText xml:space="preserve"> NUMPAGES </w:instrText>
    </w:r>
    <w:r>
      <w:rPr>
        <w:sz w:val="18"/>
        <w:szCs w:val="18"/>
      </w:rPr>
      <w:fldChar w:fldCharType="separate"/>
    </w:r>
    <w:r>
      <w:rPr>
        <w:noProof/>
        <w:sz w:val="18"/>
        <w:szCs w:val="18"/>
      </w:rPr>
      <w:t>9</w:t>
    </w:r>
    <w:r>
      <w:rPr>
        <w:sz w:val="18"/>
        <w:szCs w:val="18"/>
      </w:rPr>
      <w:fldChar w:fldCharType="end"/>
    </w:r>
  </w:p>
  <w:p w:rsidR="001804F3" w:rsidRDefault="001804F3">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04F3" w:rsidRDefault="001804F3">
      <w:r>
        <w:separator/>
      </w:r>
    </w:p>
  </w:footnote>
  <w:footnote w:type="continuationSeparator" w:id="0">
    <w:p w:rsidR="001804F3" w:rsidRDefault="001804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oNotDisplayPageBoundaries/>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6532"/>
    <w:rsid w:val="000241B5"/>
    <w:rsid w:val="00036495"/>
    <w:rsid w:val="000464E2"/>
    <w:rsid w:val="000466CE"/>
    <w:rsid w:val="00053239"/>
    <w:rsid w:val="00064BF3"/>
    <w:rsid w:val="00065EE7"/>
    <w:rsid w:val="00075C8D"/>
    <w:rsid w:val="0007649B"/>
    <w:rsid w:val="000912F7"/>
    <w:rsid w:val="00096597"/>
    <w:rsid w:val="000B297D"/>
    <w:rsid w:val="000B68DF"/>
    <w:rsid w:val="000C4E4E"/>
    <w:rsid w:val="000D0D3A"/>
    <w:rsid w:val="000D19A2"/>
    <w:rsid w:val="000E1887"/>
    <w:rsid w:val="000E45E3"/>
    <w:rsid w:val="000F1F94"/>
    <w:rsid w:val="000F38F8"/>
    <w:rsid w:val="000F5108"/>
    <w:rsid w:val="000F5AD3"/>
    <w:rsid w:val="00102C7E"/>
    <w:rsid w:val="00105EF8"/>
    <w:rsid w:val="00114DD5"/>
    <w:rsid w:val="00115616"/>
    <w:rsid w:val="00116261"/>
    <w:rsid w:val="001206A3"/>
    <w:rsid w:val="0012156B"/>
    <w:rsid w:val="00123B63"/>
    <w:rsid w:val="00127763"/>
    <w:rsid w:val="001412BA"/>
    <w:rsid w:val="0014544E"/>
    <w:rsid w:val="001457E2"/>
    <w:rsid w:val="00156011"/>
    <w:rsid w:val="00160F2C"/>
    <w:rsid w:val="00163E1E"/>
    <w:rsid w:val="00164193"/>
    <w:rsid w:val="00164592"/>
    <w:rsid w:val="001804F3"/>
    <w:rsid w:val="00183A78"/>
    <w:rsid w:val="00190C50"/>
    <w:rsid w:val="00191A16"/>
    <w:rsid w:val="00196E06"/>
    <w:rsid w:val="001A13B1"/>
    <w:rsid w:val="001B26C9"/>
    <w:rsid w:val="001C14A2"/>
    <w:rsid w:val="001C24A2"/>
    <w:rsid w:val="001C3099"/>
    <w:rsid w:val="001C4A5F"/>
    <w:rsid w:val="001C53DD"/>
    <w:rsid w:val="001D57D9"/>
    <w:rsid w:val="001D6991"/>
    <w:rsid w:val="001F1FC6"/>
    <w:rsid w:val="001F68BD"/>
    <w:rsid w:val="00225067"/>
    <w:rsid w:val="00225B68"/>
    <w:rsid w:val="00227674"/>
    <w:rsid w:val="00237537"/>
    <w:rsid w:val="0024381E"/>
    <w:rsid w:val="0024430B"/>
    <w:rsid w:val="00244DD6"/>
    <w:rsid w:val="00247119"/>
    <w:rsid w:val="00253217"/>
    <w:rsid w:val="00255C6B"/>
    <w:rsid w:val="00255CC0"/>
    <w:rsid w:val="00265CAA"/>
    <w:rsid w:val="0026761F"/>
    <w:rsid w:val="00273F30"/>
    <w:rsid w:val="00277DB6"/>
    <w:rsid w:val="00280C08"/>
    <w:rsid w:val="0029077B"/>
    <w:rsid w:val="002955EB"/>
    <w:rsid w:val="002A1566"/>
    <w:rsid w:val="002B365C"/>
    <w:rsid w:val="002C6E11"/>
    <w:rsid w:val="002D44A6"/>
    <w:rsid w:val="002D6379"/>
    <w:rsid w:val="002D6633"/>
    <w:rsid w:val="002D79E6"/>
    <w:rsid w:val="002E7345"/>
    <w:rsid w:val="002F0235"/>
    <w:rsid w:val="002F0F4D"/>
    <w:rsid w:val="003022CF"/>
    <w:rsid w:val="00303A49"/>
    <w:rsid w:val="00303EA7"/>
    <w:rsid w:val="003059A5"/>
    <w:rsid w:val="00320213"/>
    <w:rsid w:val="00324EC2"/>
    <w:rsid w:val="0032725A"/>
    <w:rsid w:val="0034184D"/>
    <w:rsid w:val="003569CB"/>
    <w:rsid w:val="00382E6B"/>
    <w:rsid w:val="003900DB"/>
    <w:rsid w:val="00390F02"/>
    <w:rsid w:val="003916CA"/>
    <w:rsid w:val="0039272B"/>
    <w:rsid w:val="00392DAC"/>
    <w:rsid w:val="003938A5"/>
    <w:rsid w:val="00397FDE"/>
    <w:rsid w:val="003A05CD"/>
    <w:rsid w:val="003A39F7"/>
    <w:rsid w:val="003B03AD"/>
    <w:rsid w:val="003B06E3"/>
    <w:rsid w:val="003B5F69"/>
    <w:rsid w:val="003B677F"/>
    <w:rsid w:val="003C29CA"/>
    <w:rsid w:val="003C56A2"/>
    <w:rsid w:val="003D1E6D"/>
    <w:rsid w:val="003D7306"/>
    <w:rsid w:val="003E2077"/>
    <w:rsid w:val="003E2C76"/>
    <w:rsid w:val="003E3A70"/>
    <w:rsid w:val="003F16D2"/>
    <w:rsid w:val="003F20B5"/>
    <w:rsid w:val="003F4E16"/>
    <w:rsid w:val="00402E59"/>
    <w:rsid w:val="0040352E"/>
    <w:rsid w:val="004063F5"/>
    <w:rsid w:val="00415794"/>
    <w:rsid w:val="00424C0C"/>
    <w:rsid w:val="004306C8"/>
    <w:rsid w:val="00433684"/>
    <w:rsid w:val="00441B23"/>
    <w:rsid w:val="00451E94"/>
    <w:rsid w:val="004621EB"/>
    <w:rsid w:val="004653A8"/>
    <w:rsid w:val="00475144"/>
    <w:rsid w:val="00475FBC"/>
    <w:rsid w:val="00482352"/>
    <w:rsid w:val="00484785"/>
    <w:rsid w:val="00492338"/>
    <w:rsid w:val="004A1DDC"/>
    <w:rsid w:val="004A452E"/>
    <w:rsid w:val="004A5276"/>
    <w:rsid w:val="004A6199"/>
    <w:rsid w:val="004A699B"/>
    <w:rsid w:val="004A7A6A"/>
    <w:rsid w:val="004B2AC3"/>
    <w:rsid w:val="004B2B18"/>
    <w:rsid w:val="004B348B"/>
    <w:rsid w:val="004B3A10"/>
    <w:rsid w:val="004B697C"/>
    <w:rsid w:val="004B7395"/>
    <w:rsid w:val="004C7405"/>
    <w:rsid w:val="004D13C3"/>
    <w:rsid w:val="004D7554"/>
    <w:rsid w:val="004E0623"/>
    <w:rsid w:val="004E2522"/>
    <w:rsid w:val="004E47FC"/>
    <w:rsid w:val="004E5F0C"/>
    <w:rsid w:val="004F03AB"/>
    <w:rsid w:val="004F186C"/>
    <w:rsid w:val="004F36A0"/>
    <w:rsid w:val="005036CA"/>
    <w:rsid w:val="005166AD"/>
    <w:rsid w:val="005179EC"/>
    <w:rsid w:val="005203A2"/>
    <w:rsid w:val="00520501"/>
    <w:rsid w:val="0052426C"/>
    <w:rsid w:val="00531D46"/>
    <w:rsid w:val="0053430C"/>
    <w:rsid w:val="00540733"/>
    <w:rsid w:val="00541836"/>
    <w:rsid w:val="005431FF"/>
    <w:rsid w:val="005459C5"/>
    <w:rsid w:val="00550957"/>
    <w:rsid w:val="00552252"/>
    <w:rsid w:val="005548BE"/>
    <w:rsid w:val="00554C40"/>
    <w:rsid w:val="00556B3E"/>
    <w:rsid w:val="00560460"/>
    <w:rsid w:val="00560547"/>
    <w:rsid w:val="00574757"/>
    <w:rsid w:val="005819B3"/>
    <w:rsid w:val="005918C4"/>
    <w:rsid w:val="00591C4A"/>
    <w:rsid w:val="00592611"/>
    <w:rsid w:val="005952A4"/>
    <w:rsid w:val="00596180"/>
    <w:rsid w:val="005A4987"/>
    <w:rsid w:val="005B2E65"/>
    <w:rsid w:val="005B5217"/>
    <w:rsid w:val="005C1CE5"/>
    <w:rsid w:val="005C3553"/>
    <w:rsid w:val="005D382F"/>
    <w:rsid w:val="005E78F7"/>
    <w:rsid w:val="005F1213"/>
    <w:rsid w:val="006013FA"/>
    <w:rsid w:val="00610C90"/>
    <w:rsid w:val="0062108C"/>
    <w:rsid w:val="00626A81"/>
    <w:rsid w:val="00626F13"/>
    <w:rsid w:val="006271EF"/>
    <w:rsid w:val="00633A70"/>
    <w:rsid w:val="006371BE"/>
    <w:rsid w:val="00645D04"/>
    <w:rsid w:val="00653FA1"/>
    <w:rsid w:val="006561E9"/>
    <w:rsid w:val="00674936"/>
    <w:rsid w:val="00687A7D"/>
    <w:rsid w:val="0069346B"/>
    <w:rsid w:val="006A230C"/>
    <w:rsid w:val="006A5F6D"/>
    <w:rsid w:val="006B0085"/>
    <w:rsid w:val="006B6B6B"/>
    <w:rsid w:val="006F2302"/>
    <w:rsid w:val="006F5BA1"/>
    <w:rsid w:val="007028EB"/>
    <w:rsid w:val="0070353B"/>
    <w:rsid w:val="0071099F"/>
    <w:rsid w:val="0071116B"/>
    <w:rsid w:val="007523DC"/>
    <w:rsid w:val="00756C0B"/>
    <w:rsid w:val="007718DF"/>
    <w:rsid w:val="00772C26"/>
    <w:rsid w:val="00780E20"/>
    <w:rsid w:val="00796769"/>
    <w:rsid w:val="007A35A7"/>
    <w:rsid w:val="007B1A70"/>
    <w:rsid w:val="007C5237"/>
    <w:rsid w:val="007C5971"/>
    <w:rsid w:val="007D3CDF"/>
    <w:rsid w:val="007D5363"/>
    <w:rsid w:val="007D57B5"/>
    <w:rsid w:val="007F128E"/>
    <w:rsid w:val="007F4744"/>
    <w:rsid w:val="007F77DA"/>
    <w:rsid w:val="008058A3"/>
    <w:rsid w:val="00810173"/>
    <w:rsid w:val="00815ADB"/>
    <w:rsid w:val="0082733E"/>
    <w:rsid w:val="00832B99"/>
    <w:rsid w:val="008366D5"/>
    <w:rsid w:val="00837E1B"/>
    <w:rsid w:val="00850D5D"/>
    <w:rsid w:val="00861004"/>
    <w:rsid w:val="00864A4F"/>
    <w:rsid w:val="008660B4"/>
    <w:rsid w:val="00870E52"/>
    <w:rsid w:val="0087417D"/>
    <w:rsid w:val="008746BE"/>
    <w:rsid w:val="00881818"/>
    <w:rsid w:val="00892FFB"/>
    <w:rsid w:val="008A1CCA"/>
    <w:rsid w:val="008A4698"/>
    <w:rsid w:val="008B1062"/>
    <w:rsid w:val="008B6ACD"/>
    <w:rsid w:val="008B7CBC"/>
    <w:rsid w:val="008D21D8"/>
    <w:rsid w:val="008D6B80"/>
    <w:rsid w:val="008D78FF"/>
    <w:rsid w:val="008F0600"/>
    <w:rsid w:val="008F45C3"/>
    <w:rsid w:val="00902CC8"/>
    <w:rsid w:val="009036EE"/>
    <w:rsid w:val="0091319F"/>
    <w:rsid w:val="00913719"/>
    <w:rsid w:val="009146AE"/>
    <w:rsid w:val="00935DC7"/>
    <w:rsid w:val="00941431"/>
    <w:rsid w:val="0094731B"/>
    <w:rsid w:val="00954770"/>
    <w:rsid w:val="0095597D"/>
    <w:rsid w:val="00961399"/>
    <w:rsid w:val="00967EF0"/>
    <w:rsid w:val="0097050F"/>
    <w:rsid w:val="00972118"/>
    <w:rsid w:val="00972EFB"/>
    <w:rsid w:val="00976282"/>
    <w:rsid w:val="0098281D"/>
    <w:rsid w:val="009843F9"/>
    <w:rsid w:val="009928F8"/>
    <w:rsid w:val="009945F0"/>
    <w:rsid w:val="009977EB"/>
    <w:rsid w:val="009A217C"/>
    <w:rsid w:val="009A61C6"/>
    <w:rsid w:val="009A7F30"/>
    <w:rsid w:val="009B0D53"/>
    <w:rsid w:val="009D1D5E"/>
    <w:rsid w:val="009D38AB"/>
    <w:rsid w:val="009D3CAB"/>
    <w:rsid w:val="009D78B9"/>
    <w:rsid w:val="009F4C60"/>
    <w:rsid w:val="00A020EE"/>
    <w:rsid w:val="00A025C9"/>
    <w:rsid w:val="00A07874"/>
    <w:rsid w:val="00A14909"/>
    <w:rsid w:val="00A176D5"/>
    <w:rsid w:val="00A219A3"/>
    <w:rsid w:val="00A270E0"/>
    <w:rsid w:val="00A30A65"/>
    <w:rsid w:val="00A330FD"/>
    <w:rsid w:val="00A34EB3"/>
    <w:rsid w:val="00A36063"/>
    <w:rsid w:val="00A447A5"/>
    <w:rsid w:val="00A57659"/>
    <w:rsid w:val="00A676C3"/>
    <w:rsid w:val="00A701D6"/>
    <w:rsid w:val="00A72BC4"/>
    <w:rsid w:val="00A72F1C"/>
    <w:rsid w:val="00A74530"/>
    <w:rsid w:val="00A85C23"/>
    <w:rsid w:val="00A926AB"/>
    <w:rsid w:val="00A928F7"/>
    <w:rsid w:val="00A93720"/>
    <w:rsid w:val="00A941B8"/>
    <w:rsid w:val="00A9505B"/>
    <w:rsid w:val="00A95462"/>
    <w:rsid w:val="00A95FF7"/>
    <w:rsid w:val="00A96956"/>
    <w:rsid w:val="00AA2BA2"/>
    <w:rsid w:val="00AA5B0A"/>
    <w:rsid w:val="00AA61B9"/>
    <w:rsid w:val="00AB55BC"/>
    <w:rsid w:val="00AB5885"/>
    <w:rsid w:val="00AC287B"/>
    <w:rsid w:val="00AD0934"/>
    <w:rsid w:val="00AD4607"/>
    <w:rsid w:val="00AD56E8"/>
    <w:rsid w:val="00AE2413"/>
    <w:rsid w:val="00AE262D"/>
    <w:rsid w:val="00AE44F0"/>
    <w:rsid w:val="00AE6CD1"/>
    <w:rsid w:val="00AE7F0D"/>
    <w:rsid w:val="00AF715F"/>
    <w:rsid w:val="00B0115A"/>
    <w:rsid w:val="00B028B3"/>
    <w:rsid w:val="00B20F3E"/>
    <w:rsid w:val="00B364BA"/>
    <w:rsid w:val="00B374F3"/>
    <w:rsid w:val="00B402F3"/>
    <w:rsid w:val="00B45C87"/>
    <w:rsid w:val="00B50D3C"/>
    <w:rsid w:val="00B51573"/>
    <w:rsid w:val="00B52588"/>
    <w:rsid w:val="00B52B34"/>
    <w:rsid w:val="00B5623E"/>
    <w:rsid w:val="00B66DD1"/>
    <w:rsid w:val="00B67BD6"/>
    <w:rsid w:val="00B75647"/>
    <w:rsid w:val="00B75B70"/>
    <w:rsid w:val="00B75F74"/>
    <w:rsid w:val="00B8744A"/>
    <w:rsid w:val="00BA154A"/>
    <w:rsid w:val="00BA75BB"/>
    <w:rsid w:val="00BA7839"/>
    <w:rsid w:val="00BB554E"/>
    <w:rsid w:val="00BB6F1A"/>
    <w:rsid w:val="00BC028A"/>
    <w:rsid w:val="00BC3046"/>
    <w:rsid w:val="00BC50A6"/>
    <w:rsid w:val="00BD0738"/>
    <w:rsid w:val="00BD67B5"/>
    <w:rsid w:val="00BE0CB4"/>
    <w:rsid w:val="00BE375D"/>
    <w:rsid w:val="00BE48FD"/>
    <w:rsid w:val="00BE57B0"/>
    <w:rsid w:val="00BF023D"/>
    <w:rsid w:val="00BF48AA"/>
    <w:rsid w:val="00BF5885"/>
    <w:rsid w:val="00C029A6"/>
    <w:rsid w:val="00C0599C"/>
    <w:rsid w:val="00C101EF"/>
    <w:rsid w:val="00C109E5"/>
    <w:rsid w:val="00C11811"/>
    <w:rsid w:val="00C12292"/>
    <w:rsid w:val="00C1284A"/>
    <w:rsid w:val="00C17707"/>
    <w:rsid w:val="00C17B46"/>
    <w:rsid w:val="00C209C6"/>
    <w:rsid w:val="00C22A85"/>
    <w:rsid w:val="00C25452"/>
    <w:rsid w:val="00C32FA4"/>
    <w:rsid w:val="00C40B0A"/>
    <w:rsid w:val="00C51743"/>
    <w:rsid w:val="00C57F14"/>
    <w:rsid w:val="00C62563"/>
    <w:rsid w:val="00C66CB6"/>
    <w:rsid w:val="00C75FCA"/>
    <w:rsid w:val="00C77111"/>
    <w:rsid w:val="00C846AE"/>
    <w:rsid w:val="00C84AA9"/>
    <w:rsid w:val="00C877EF"/>
    <w:rsid w:val="00CA40FE"/>
    <w:rsid w:val="00CA514C"/>
    <w:rsid w:val="00CB258B"/>
    <w:rsid w:val="00CB7371"/>
    <w:rsid w:val="00CC3364"/>
    <w:rsid w:val="00CC3A51"/>
    <w:rsid w:val="00CC7E94"/>
    <w:rsid w:val="00CD4C1F"/>
    <w:rsid w:val="00CE181A"/>
    <w:rsid w:val="00CE1839"/>
    <w:rsid w:val="00CE41D2"/>
    <w:rsid w:val="00CE6F64"/>
    <w:rsid w:val="00D00950"/>
    <w:rsid w:val="00D0338A"/>
    <w:rsid w:val="00D100B5"/>
    <w:rsid w:val="00D1109C"/>
    <w:rsid w:val="00D114C1"/>
    <w:rsid w:val="00D17F47"/>
    <w:rsid w:val="00D20C57"/>
    <w:rsid w:val="00D22D14"/>
    <w:rsid w:val="00D25085"/>
    <w:rsid w:val="00D33A96"/>
    <w:rsid w:val="00D368C8"/>
    <w:rsid w:val="00D37B2D"/>
    <w:rsid w:val="00D442B1"/>
    <w:rsid w:val="00D45A0C"/>
    <w:rsid w:val="00D53802"/>
    <w:rsid w:val="00D70F5E"/>
    <w:rsid w:val="00D71CD9"/>
    <w:rsid w:val="00D8083D"/>
    <w:rsid w:val="00D80D76"/>
    <w:rsid w:val="00D83593"/>
    <w:rsid w:val="00D85767"/>
    <w:rsid w:val="00D91C17"/>
    <w:rsid w:val="00D967DD"/>
    <w:rsid w:val="00DB2478"/>
    <w:rsid w:val="00DB40EE"/>
    <w:rsid w:val="00DC4019"/>
    <w:rsid w:val="00DC444E"/>
    <w:rsid w:val="00DC4DBB"/>
    <w:rsid w:val="00DC7E0E"/>
    <w:rsid w:val="00DD17A0"/>
    <w:rsid w:val="00DD1C1C"/>
    <w:rsid w:val="00DD265B"/>
    <w:rsid w:val="00DD5197"/>
    <w:rsid w:val="00DD7EC9"/>
    <w:rsid w:val="00DE040D"/>
    <w:rsid w:val="00DE2421"/>
    <w:rsid w:val="00DE59F7"/>
    <w:rsid w:val="00E0559C"/>
    <w:rsid w:val="00E07ABE"/>
    <w:rsid w:val="00E14992"/>
    <w:rsid w:val="00E25493"/>
    <w:rsid w:val="00E44748"/>
    <w:rsid w:val="00E50D31"/>
    <w:rsid w:val="00E611FC"/>
    <w:rsid w:val="00E66914"/>
    <w:rsid w:val="00E84E82"/>
    <w:rsid w:val="00E9351C"/>
    <w:rsid w:val="00E93787"/>
    <w:rsid w:val="00EA000C"/>
    <w:rsid w:val="00EA1A69"/>
    <w:rsid w:val="00EA4E57"/>
    <w:rsid w:val="00EA7CB3"/>
    <w:rsid w:val="00EB1881"/>
    <w:rsid w:val="00EB5BE5"/>
    <w:rsid w:val="00EB5F08"/>
    <w:rsid w:val="00ED626E"/>
    <w:rsid w:val="00EE4260"/>
    <w:rsid w:val="00EE4568"/>
    <w:rsid w:val="00EF1217"/>
    <w:rsid w:val="00EF7ADA"/>
    <w:rsid w:val="00F013B7"/>
    <w:rsid w:val="00F020B3"/>
    <w:rsid w:val="00F02304"/>
    <w:rsid w:val="00F11F0E"/>
    <w:rsid w:val="00F1222A"/>
    <w:rsid w:val="00F32A10"/>
    <w:rsid w:val="00F3748A"/>
    <w:rsid w:val="00F44D73"/>
    <w:rsid w:val="00F55786"/>
    <w:rsid w:val="00F641E1"/>
    <w:rsid w:val="00F67E1E"/>
    <w:rsid w:val="00F708F0"/>
    <w:rsid w:val="00F70941"/>
    <w:rsid w:val="00F7094E"/>
    <w:rsid w:val="00F83BDA"/>
    <w:rsid w:val="00F84739"/>
    <w:rsid w:val="00F87714"/>
    <w:rsid w:val="00F910D7"/>
    <w:rsid w:val="00FA0504"/>
    <w:rsid w:val="00FA06A8"/>
    <w:rsid w:val="00FA16F3"/>
    <w:rsid w:val="00FA381D"/>
    <w:rsid w:val="00FA761F"/>
    <w:rsid w:val="00FB34B8"/>
    <w:rsid w:val="00FD40FD"/>
    <w:rsid w:val="00FD64C3"/>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szCs w:val="20"/>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oktitle">
    <w:name w:val="booktitle"/>
    <w:basedOn w:val="DefaultParagraphFont"/>
    <w:uiPriority w:val="99"/>
    <w:rsid w:val="005D382F"/>
    <w:rPr>
      <w:rFonts w:cs="Times New Roman"/>
    </w:rPr>
  </w:style>
  <w:style w:type="character" w:customStyle="1" w:styleId="bookauthor">
    <w:name w:val="bookauthor"/>
    <w:basedOn w:val="DefaultParagraphFont"/>
    <w:uiPriority w:val="99"/>
    <w:rsid w:val="005D382F"/>
    <w:rPr>
      <w:rFonts w:cs="Times New Roman"/>
    </w:rPr>
  </w:style>
  <w:style w:type="paragraph" w:styleId="HTMLPreformatted">
    <w:name w:val="HTML Preformatted"/>
    <w:basedOn w:val="Normal"/>
    <w:link w:val="HTMLPreformattedChar"/>
    <w:uiPriority w:val="99"/>
    <w:rsid w:val="00556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PreformattedChar">
    <w:name w:val="HTML Preformatted Char"/>
    <w:basedOn w:val="DefaultParagraphFont"/>
    <w:link w:val="HTMLPreformatted"/>
    <w:uiPriority w:val="99"/>
    <w:semiHidden/>
    <w:locked/>
    <w:rsid w:val="00A219A3"/>
    <w:rPr>
      <w:rFonts w:ascii="Courier New" w:hAnsi="Courier New" w:cs="Courier New"/>
      <w:sz w:val="20"/>
      <w:szCs w:val="20"/>
    </w:rPr>
  </w:style>
  <w:style w:type="character" w:styleId="HTMLTypewriter">
    <w:name w:val="HTML Typewriter"/>
    <w:basedOn w:val="DefaultParagraphFont"/>
    <w:uiPriority w:val="99"/>
    <w:rsid w:val="00EA000C"/>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574554447">
      <w:marLeft w:val="0"/>
      <w:marRight w:val="0"/>
      <w:marTop w:val="0"/>
      <w:marBottom w:val="0"/>
      <w:divBdr>
        <w:top w:val="none" w:sz="0" w:space="0" w:color="auto"/>
        <w:left w:val="none" w:sz="0" w:space="0" w:color="auto"/>
        <w:bottom w:val="none" w:sz="0" w:space="0" w:color="auto"/>
        <w:right w:val="none" w:sz="0" w:space="0" w:color="auto"/>
      </w:divBdr>
    </w:div>
    <w:div w:id="574554448">
      <w:marLeft w:val="0"/>
      <w:marRight w:val="0"/>
      <w:marTop w:val="0"/>
      <w:marBottom w:val="0"/>
      <w:divBdr>
        <w:top w:val="none" w:sz="0" w:space="0" w:color="auto"/>
        <w:left w:val="none" w:sz="0" w:space="0" w:color="auto"/>
        <w:bottom w:val="none" w:sz="0" w:space="0" w:color="auto"/>
        <w:right w:val="none" w:sz="0" w:space="0" w:color="auto"/>
      </w:divBdr>
    </w:div>
    <w:div w:id="574554449">
      <w:marLeft w:val="0"/>
      <w:marRight w:val="0"/>
      <w:marTop w:val="0"/>
      <w:marBottom w:val="0"/>
      <w:divBdr>
        <w:top w:val="none" w:sz="0" w:space="0" w:color="auto"/>
        <w:left w:val="none" w:sz="0" w:space="0" w:color="auto"/>
        <w:bottom w:val="none" w:sz="0" w:space="0" w:color="auto"/>
        <w:right w:val="none" w:sz="0" w:space="0" w:color="auto"/>
      </w:divBdr>
      <w:divsChild>
        <w:div w:id="574554452">
          <w:marLeft w:val="75"/>
          <w:marRight w:val="0"/>
          <w:marTop w:val="0"/>
          <w:marBottom w:val="0"/>
          <w:divBdr>
            <w:top w:val="none" w:sz="0" w:space="0" w:color="auto"/>
            <w:left w:val="single" w:sz="6" w:space="4" w:color="CCCCCC"/>
            <w:bottom w:val="none" w:sz="0" w:space="0" w:color="auto"/>
            <w:right w:val="none" w:sz="0" w:space="0" w:color="auto"/>
          </w:divBdr>
          <w:divsChild>
            <w:div w:id="574554446">
              <w:marLeft w:val="0"/>
              <w:marRight w:val="0"/>
              <w:marTop w:val="0"/>
              <w:marBottom w:val="0"/>
              <w:divBdr>
                <w:top w:val="none" w:sz="0" w:space="0" w:color="auto"/>
                <w:left w:val="none" w:sz="0" w:space="0" w:color="auto"/>
                <w:bottom w:val="none" w:sz="0" w:space="0" w:color="auto"/>
                <w:right w:val="none" w:sz="0" w:space="0" w:color="auto"/>
              </w:divBdr>
            </w:div>
            <w:div w:id="574554450">
              <w:marLeft w:val="0"/>
              <w:marRight w:val="0"/>
              <w:marTop w:val="0"/>
              <w:marBottom w:val="0"/>
              <w:divBdr>
                <w:top w:val="none" w:sz="0" w:space="0" w:color="auto"/>
                <w:left w:val="none" w:sz="0" w:space="0" w:color="auto"/>
                <w:bottom w:val="none" w:sz="0" w:space="0" w:color="auto"/>
                <w:right w:val="none" w:sz="0" w:space="0" w:color="auto"/>
              </w:divBdr>
            </w:div>
          </w:divsChild>
        </w:div>
        <w:div w:id="574554455">
          <w:marLeft w:val="0"/>
          <w:marRight w:val="0"/>
          <w:marTop w:val="420"/>
          <w:marBottom w:val="135"/>
          <w:divBdr>
            <w:top w:val="none" w:sz="0" w:space="0" w:color="auto"/>
            <w:left w:val="none" w:sz="0" w:space="0" w:color="auto"/>
            <w:bottom w:val="none" w:sz="0" w:space="0" w:color="auto"/>
            <w:right w:val="none" w:sz="0" w:space="0" w:color="auto"/>
          </w:divBdr>
        </w:div>
      </w:divsChild>
    </w:div>
    <w:div w:id="574554453">
      <w:marLeft w:val="0"/>
      <w:marRight w:val="0"/>
      <w:marTop w:val="0"/>
      <w:marBottom w:val="0"/>
      <w:divBdr>
        <w:top w:val="none" w:sz="0" w:space="0" w:color="auto"/>
        <w:left w:val="none" w:sz="0" w:space="0" w:color="auto"/>
        <w:bottom w:val="none" w:sz="0" w:space="0" w:color="auto"/>
        <w:right w:val="none" w:sz="0" w:space="0" w:color="auto"/>
      </w:divBdr>
    </w:div>
    <w:div w:id="574554454">
      <w:marLeft w:val="0"/>
      <w:marRight w:val="0"/>
      <w:marTop w:val="0"/>
      <w:marBottom w:val="0"/>
      <w:divBdr>
        <w:top w:val="none" w:sz="0" w:space="0" w:color="auto"/>
        <w:left w:val="none" w:sz="0" w:space="0" w:color="auto"/>
        <w:bottom w:val="none" w:sz="0" w:space="0" w:color="auto"/>
        <w:right w:val="none" w:sz="0" w:space="0" w:color="auto"/>
      </w:divBdr>
    </w:div>
    <w:div w:id="574554457">
      <w:marLeft w:val="0"/>
      <w:marRight w:val="0"/>
      <w:marTop w:val="0"/>
      <w:marBottom w:val="0"/>
      <w:divBdr>
        <w:top w:val="none" w:sz="0" w:space="0" w:color="auto"/>
        <w:left w:val="none" w:sz="0" w:space="0" w:color="auto"/>
        <w:bottom w:val="none" w:sz="0" w:space="0" w:color="auto"/>
        <w:right w:val="none" w:sz="0" w:space="0" w:color="auto"/>
      </w:divBdr>
      <w:divsChild>
        <w:div w:id="574554451">
          <w:marLeft w:val="0"/>
          <w:marRight w:val="0"/>
          <w:marTop w:val="420"/>
          <w:marBottom w:val="135"/>
          <w:divBdr>
            <w:top w:val="none" w:sz="0" w:space="0" w:color="auto"/>
            <w:left w:val="none" w:sz="0" w:space="0" w:color="auto"/>
            <w:bottom w:val="none" w:sz="0" w:space="0" w:color="auto"/>
            <w:right w:val="none" w:sz="0" w:space="0" w:color="auto"/>
          </w:divBdr>
        </w:div>
        <w:div w:id="574554456">
          <w:marLeft w:val="75"/>
          <w:marRight w:val="0"/>
          <w:marTop w:val="0"/>
          <w:marBottom w:val="0"/>
          <w:divBdr>
            <w:top w:val="none" w:sz="0" w:space="0" w:color="auto"/>
            <w:left w:val="single" w:sz="6" w:space="4" w:color="CCCCCC"/>
            <w:bottom w:val="none" w:sz="0" w:space="0" w:color="auto"/>
            <w:right w:val="none" w:sz="0" w:space="0" w:color="auto"/>
          </w:divBdr>
          <w:divsChild>
            <w:div w:id="574554459">
              <w:marLeft w:val="0"/>
              <w:marRight w:val="0"/>
              <w:marTop w:val="0"/>
              <w:marBottom w:val="0"/>
              <w:divBdr>
                <w:top w:val="none" w:sz="0" w:space="0" w:color="auto"/>
                <w:left w:val="none" w:sz="0" w:space="0" w:color="auto"/>
                <w:bottom w:val="none" w:sz="0" w:space="0" w:color="auto"/>
                <w:right w:val="none" w:sz="0" w:space="0" w:color="auto"/>
              </w:divBdr>
            </w:div>
            <w:div w:id="57455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54458">
      <w:marLeft w:val="0"/>
      <w:marRight w:val="0"/>
      <w:marTop w:val="0"/>
      <w:marBottom w:val="0"/>
      <w:divBdr>
        <w:top w:val="none" w:sz="0" w:space="0" w:color="auto"/>
        <w:left w:val="none" w:sz="0" w:space="0" w:color="auto"/>
        <w:bottom w:val="none" w:sz="0" w:space="0" w:color="auto"/>
        <w:right w:val="none" w:sz="0" w:space="0" w:color="auto"/>
      </w:divBdr>
    </w:div>
    <w:div w:id="574554461">
      <w:marLeft w:val="0"/>
      <w:marRight w:val="0"/>
      <w:marTop w:val="0"/>
      <w:marBottom w:val="0"/>
      <w:divBdr>
        <w:top w:val="none" w:sz="0" w:space="0" w:color="auto"/>
        <w:left w:val="none" w:sz="0" w:space="0" w:color="auto"/>
        <w:bottom w:val="none" w:sz="0" w:space="0" w:color="auto"/>
        <w:right w:val="none" w:sz="0" w:space="0" w:color="auto"/>
      </w:divBdr>
    </w:div>
    <w:div w:id="574554463">
      <w:marLeft w:val="0"/>
      <w:marRight w:val="0"/>
      <w:marTop w:val="0"/>
      <w:marBottom w:val="0"/>
      <w:divBdr>
        <w:top w:val="none" w:sz="0" w:space="0" w:color="auto"/>
        <w:left w:val="none" w:sz="0" w:space="0" w:color="auto"/>
        <w:bottom w:val="none" w:sz="0" w:space="0" w:color="auto"/>
        <w:right w:val="none" w:sz="0" w:space="0" w:color="auto"/>
      </w:divBdr>
      <w:divsChild>
        <w:div w:id="574554485">
          <w:marLeft w:val="0"/>
          <w:marRight w:val="0"/>
          <w:marTop w:val="0"/>
          <w:marBottom w:val="0"/>
          <w:divBdr>
            <w:top w:val="none" w:sz="0" w:space="0" w:color="auto"/>
            <w:left w:val="none" w:sz="0" w:space="0" w:color="auto"/>
            <w:bottom w:val="none" w:sz="0" w:space="0" w:color="auto"/>
            <w:right w:val="none" w:sz="0" w:space="0" w:color="auto"/>
          </w:divBdr>
          <w:divsChild>
            <w:div w:id="574554478">
              <w:marLeft w:val="0"/>
              <w:marRight w:val="0"/>
              <w:marTop w:val="0"/>
              <w:marBottom w:val="0"/>
              <w:divBdr>
                <w:top w:val="none" w:sz="0" w:space="0" w:color="auto"/>
                <w:left w:val="none" w:sz="0" w:space="0" w:color="auto"/>
                <w:bottom w:val="none" w:sz="0" w:space="0" w:color="auto"/>
                <w:right w:val="none" w:sz="0" w:space="0" w:color="auto"/>
              </w:divBdr>
              <w:divsChild>
                <w:div w:id="574554490">
                  <w:marLeft w:val="0"/>
                  <w:marRight w:val="0"/>
                  <w:marTop w:val="0"/>
                  <w:marBottom w:val="0"/>
                  <w:divBdr>
                    <w:top w:val="none" w:sz="0" w:space="0" w:color="auto"/>
                    <w:left w:val="none" w:sz="0" w:space="0" w:color="auto"/>
                    <w:bottom w:val="none" w:sz="0" w:space="0" w:color="auto"/>
                    <w:right w:val="none" w:sz="0" w:space="0" w:color="auto"/>
                  </w:divBdr>
                  <w:divsChild>
                    <w:div w:id="574554467">
                      <w:marLeft w:val="0"/>
                      <w:marRight w:val="0"/>
                      <w:marTop w:val="0"/>
                      <w:marBottom w:val="0"/>
                      <w:divBdr>
                        <w:top w:val="none" w:sz="0" w:space="0" w:color="auto"/>
                        <w:left w:val="none" w:sz="0" w:space="0" w:color="auto"/>
                        <w:bottom w:val="none" w:sz="0" w:space="0" w:color="auto"/>
                        <w:right w:val="none" w:sz="0" w:space="0" w:color="auto"/>
                      </w:divBdr>
                      <w:divsChild>
                        <w:div w:id="574554489">
                          <w:marLeft w:val="0"/>
                          <w:marRight w:val="0"/>
                          <w:marTop w:val="0"/>
                          <w:marBottom w:val="0"/>
                          <w:divBdr>
                            <w:top w:val="none" w:sz="0" w:space="0" w:color="auto"/>
                            <w:left w:val="none" w:sz="0" w:space="0" w:color="auto"/>
                            <w:bottom w:val="none" w:sz="0" w:space="0" w:color="auto"/>
                            <w:right w:val="none" w:sz="0" w:space="0" w:color="auto"/>
                          </w:divBdr>
                          <w:divsChild>
                            <w:div w:id="574554481">
                              <w:marLeft w:val="0"/>
                              <w:marRight w:val="0"/>
                              <w:marTop w:val="0"/>
                              <w:marBottom w:val="0"/>
                              <w:divBdr>
                                <w:top w:val="none" w:sz="0" w:space="0" w:color="auto"/>
                                <w:left w:val="none" w:sz="0" w:space="0" w:color="auto"/>
                                <w:bottom w:val="none" w:sz="0" w:space="0" w:color="auto"/>
                                <w:right w:val="none" w:sz="0" w:space="0" w:color="auto"/>
                              </w:divBdr>
                              <w:divsChild>
                                <w:div w:id="574554462">
                                  <w:marLeft w:val="0"/>
                                  <w:marRight w:val="0"/>
                                  <w:marTop w:val="0"/>
                                  <w:marBottom w:val="0"/>
                                  <w:divBdr>
                                    <w:top w:val="none" w:sz="0" w:space="0" w:color="auto"/>
                                    <w:left w:val="none" w:sz="0" w:space="0" w:color="auto"/>
                                    <w:bottom w:val="none" w:sz="0" w:space="0" w:color="auto"/>
                                    <w:right w:val="none" w:sz="0" w:space="0" w:color="auto"/>
                                  </w:divBdr>
                                  <w:divsChild>
                                    <w:div w:id="574554483">
                                      <w:marLeft w:val="0"/>
                                      <w:marRight w:val="0"/>
                                      <w:marTop w:val="0"/>
                                      <w:marBottom w:val="0"/>
                                      <w:divBdr>
                                        <w:top w:val="none" w:sz="0" w:space="0" w:color="auto"/>
                                        <w:left w:val="none" w:sz="0" w:space="0" w:color="auto"/>
                                        <w:bottom w:val="none" w:sz="0" w:space="0" w:color="auto"/>
                                        <w:right w:val="none" w:sz="0" w:space="0" w:color="auto"/>
                                      </w:divBdr>
                                      <w:divsChild>
                                        <w:div w:id="574554479">
                                          <w:marLeft w:val="300"/>
                                          <w:marRight w:val="0"/>
                                          <w:marTop w:val="255"/>
                                          <w:marBottom w:val="0"/>
                                          <w:divBdr>
                                            <w:top w:val="none" w:sz="0" w:space="0" w:color="auto"/>
                                            <w:left w:val="none" w:sz="0" w:space="0" w:color="auto"/>
                                            <w:bottom w:val="none" w:sz="0" w:space="0" w:color="auto"/>
                                            <w:right w:val="none" w:sz="0" w:space="0" w:color="auto"/>
                                          </w:divBdr>
                                          <w:divsChild>
                                            <w:div w:id="5745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4554464">
      <w:marLeft w:val="0"/>
      <w:marRight w:val="0"/>
      <w:marTop w:val="0"/>
      <w:marBottom w:val="0"/>
      <w:divBdr>
        <w:top w:val="none" w:sz="0" w:space="0" w:color="auto"/>
        <w:left w:val="none" w:sz="0" w:space="0" w:color="auto"/>
        <w:bottom w:val="none" w:sz="0" w:space="0" w:color="auto"/>
        <w:right w:val="none" w:sz="0" w:space="0" w:color="auto"/>
      </w:divBdr>
      <w:divsChild>
        <w:div w:id="574554486">
          <w:marLeft w:val="0"/>
          <w:marRight w:val="0"/>
          <w:marTop w:val="0"/>
          <w:marBottom w:val="0"/>
          <w:divBdr>
            <w:top w:val="none" w:sz="0" w:space="0" w:color="auto"/>
            <w:left w:val="none" w:sz="0" w:space="0" w:color="auto"/>
            <w:bottom w:val="none" w:sz="0" w:space="0" w:color="auto"/>
            <w:right w:val="none" w:sz="0" w:space="0" w:color="auto"/>
          </w:divBdr>
          <w:divsChild>
            <w:div w:id="574554476">
              <w:marLeft w:val="0"/>
              <w:marRight w:val="0"/>
              <w:marTop w:val="0"/>
              <w:marBottom w:val="0"/>
              <w:divBdr>
                <w:top w:val="none" w:sz="0" w:space="0" w:color="auto"/>
                <w:left w:val="none" w:sz="0" w:space="0" w:color="auto"/>
                <w:bottom w:val="none" w:sz="0" w:space="0" w:color="auto"/>
                <w:right w:val="none" w:sz="0" w:space="0" w:color="auto"/>
              </w:divBdr>
              <w:divsChild>
                <w:div w:id="574554465">
                  <w:marLeft w:val="0"/>
                  <w:marRight w:val="0"/>
                  <w:marTop w:val="0"/>
                  <w:marBottom w:val="0"/>
                  <w:divBdr>
                    <w:top w:val="none" w:sz="0" w:space="0" w:color="auto"/>
                    <w:left w:val="none" w:sz="0" w:space="0" w:color="auto"/>
                    <w:bottom w:val="none" w:sz="0" w:space="0" w:color="auto"/>
                    <w:right w:val="none" w:sz="0" w:space="0" w:color="auto"/>
                  </w:divBdr>
                  <w:divsChild>
                    <w:div w:id="574554475">
                      <w:marLeft w:val="0"/>
                      <w:marRight w:val="0"/>
                      <w:marTop w:val="0"/>
                      <w:marBottom w:val="0"/>
                      <w:divBdr>
                        <w:top w:val="none" w:sz="0" w:space="0" w:color="auto"/>
                        <w:left w:val="none" w:sz="0" w:space="0" w:color="auto"/>
                        <w:bottom w:val="none" w:sz="0" w:space="0" w:color="auto"/>
                        <w:right w:val="none" w:sz="0" w:space="0" w:color="auto"/>
                      </w:divBdr>
                      <w:divsChild>
                        <w:div w:id="574554471">
                          <w:marLeft w:val="0"/>
                          <w:marRight w:val="0"/>
                          <w:marTop w:val="0"/>
                          <w:marBottom w:val="0"/>
                          <w:divBdr>
                            <w:top w:val="none" w:sz="0" w:space="0" w:color="auto"/>
                            <w:left w:val="none" w:sz="0" w:space="0" w:color="auto"/>
                            <w:bottom w:val="none" w:sz="0" w:space="0" w:color="auto"/>
                            <w:right w:val="none" w:sz="0" w:space="0" w:color="auto"/>
                          </w:divBdr>
                          <w:divsChild>
                            <w:div w:id="574554466">
                              <w:marLeft w:val="0"/>
                              <w:marRight w:val="0"/>
                              <w:marTop w:val="0"/>
                              <w:marBottom w:val="0"/>
                              <w:divBdr>
                                <w:top w:val="none" w:sz="0" w:space="0" w:color="auto"/>
                                <w:left w:val="none" w:sz="0" w:space="0" w:color="auto"/>
                                <w:bottom w:val="none" w:sz="0" w:space="0" w:color="auto"/>
                                <w:right w:val="none" w:sz="0" w:space="0" w:color="auto"/>
                              </w:divBdr>
                              <w:divsChild>
                                <w:div w:id="574554488">
                                  <w:marLeft w:val="0"/>
                                  <w:marRight w:val="0"/>
                                  <w:marTop w:val="0"/>
                                  <w:marBottom w:val="0"/>
                                  <w:divBdr>
                                    <w:top w:val="none" w:sz="0" w:space="0" w:color="auto"/>
                                    <w:left w:val="none" w:sz="0" w:space="0" w:color="auto"/>
                                    <w:bottom w:val="none" w:sz="0" w:space="0" w:color="auto"/>
                                    <w:right w:val="none" w:sz="0" w:space="0" w:color="auto"/>
                                  </w:divBdr>
                                  <w:divsChild>
                                    <w:div w:id="574554484">
                                      <w:marLeft w:val="0"/>
                                      <w:marRight w:val="0"/>
                                      <w:marTop w:val="0"/>
                                      <w:marBottom w:val="0"/>
                                      <w:divBdr>
                                        <w:top w:val="none" w:sz="0" w:space="0" w:color="auto"/>
                                        <w:left w:val="none" w:sz="0" w:space="0" w:color="auto"/>
                                        <w:bottom w:val="none" w:sz="0" w:space="0" w:color="auto"/>
                                        <w:right w:val="none" w:sz="0" w:space="0" w:color="auto"/>
                                      </w:divBdr>
                                      <w:divsChild>
                                        <w:div w:id="574554493">
                                          <w:marLeft w:val="300"/>
                                          <w:marRight w:val="0"/>
                                          <w:marTop w:val="255"/>
                                          <w:marBottom w:val="0"/>
                                          <w:divBdr>
                                            <w:top w:val="none" w:sz="0" w:space="0" w:color="auto"/>
                                            <w:left w:val="none" w:sz="0" w:space="0" w:color="auto"/>
                                            <w:bottom w:val="none" w:sz="0" w:space="0" w:color="auto"/>
                                            <w:right w:val="none" w:sz="0" w:space="0" w:color="auto"/>
                                          </w:divBdr>
                                          <w:divsChild>
                                            <w:div w:id="57455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4554480">
      <w:marLeft w:val="0"/>
      <w:marRight w:val="0"/>
      <w:marTop w:val="0"/>
      <w:marBottom w:val="0"/>
      <w:divBdr>
        <w:top w:val="none" w:sz="0" w:space="0" w:color="auto"/>
        <w:left w:val="none" w:sz="0" w:space="0" w:color="auto"/>
        <w:bottom w:val="none" w:sz="0" w:space="0" w:color="auto"/>
        <w:right w:val="none" w:sz="0" w:space="0" w:color="auto"/>
      </w:divBdr>
      <w:divsChild>
        <w:div w:id="574554474">
          <w:marLeft w:val="0"/>
          <w:marRight w:val="0"/>
          <w:marTop w:val="0"/>
          <w:marBottom w:val="0"/>
          <w:divBdr>
            <w:top w:val="none" w:sz="0" w:space="0" w:color="auto"/>
            <w:left w:val="none" w:sz="0" w:space="0" w:color="auto"/>
            <w:bottom w:val="none" w:sz="0" w:space="0" w:color="auto"/>
            <w:right w:val="none" w:sz="0" w:space="0" w:color="auto"/>
          </w:divBdr>
          <w:divsChild>
            <w:div w:id="574554470">
              <w:marLeft w:val="0"/>
              <w:marRight w:val="0"/>
              <w:marTop w:val="0"/>
              <w:marBottom w:val="0"/>
              <w:divBdr>
                <w:top w:val="none" w:sz="0" w:space="0" w:color="auto"/>
                <w:left w:val="none" w:sz="0" w:space="0" w:color="auto"/>
                <w:bottom w:val="none" w:sz="0" w:space="0" w:color="auto"/>
                <w:right w:val="none" w:sz="0" w:space="0" w:color="auto"/>
              </w:divBdr>
              <w:divsChild>
                <w:div w:id="574554492">
                  <w:marLeft w:val="0"/>
                  <w:marRight w:val="0"/>
                  <w:marTop w:val="0"/>
                  <w:marBottom w:val="0"/>
                  <w:divBdr>
                    <w:top w:val="none" w:sz="0" w:space="0" w:color="auto"/>
                    <w:left w:val="none" w:sz="0" w:space="0" w:color="auto"/>
                    <w:bottom w:val="none" w:sz="0" w:space="0" w:color="auto"/>
                    <w:right w:val="none" w:sz="0" w:space="0" w:color="auto"/>
                  </w:divBdr>
                  <w:divsChild>
                    <w:div w:id="574554487">
                      <w:marLeft w:val="0"/>
                      <w:marRight w:val="0"/>
                      <w:marTop w:val="0"/>
                      <w:marBottom w:val="0"/>
                      <w:divBdr>
                        <w:top w:val="none" w:sz="0" w:space="0" w:color="auto"/>
                        <w:left w:val="none" w:sz="0" w:space="0" w:color="auto"/>
                        <w:bottom w:val="none" w:sz="0" w:space="0" w:color="auto"/>
                        <w:right w:val="none" w:sz="0" w:space="0" w:color="auto"/>
                      </w:divBdr>
                      <w:divsChild>
                        <w:div w:id="574554469">
                          <w:marLeft w:val="0"/>
                          <w:marRight w:val="0"/>
                          <w:marTop w:val="0"/>
                          <w:marBottom w:val="0"/>
                          <w:divBdr>
                            <w:top w:val="none" w:sz="0" w:space="0" w:color="auto"/>
                            <w:left w:val="none" w:sz="0" w:space="0" w:color="auto"/>
                            <w:bottom w:val="none" w:sz="0" w:space="0" w:color="auto"/>
                            <w:right w:val="none" w:sz="0" w:space="0" w:color="auto"/>
                          </w:divBdr>
                          <w:divsChild>
                            <w:div w:id="574554472">
                              <w:marLeft w:val="0"/>
                              <w:marRight w:val="0"/>
                              <w:marTop w:val="0"/>
                              <w:marBottom w:val="0"/>
                              <w:divBdr>
                                <w:top w:val="none" w:sz="0" w:space="0" w:color="auto"/>
                                <w:left w:val="none" w:sz="0" w:space="0" w:color="auto"/>
                                <w:bottom w:val="none" w:sz="0" w:space="0" w:color="auto"/>
                                <w:right w:val="none" w:sz="0" w:space="0" w:color="auto"/>
                              </w:divBdr>
                              <w:divsChild>
                                <w:div w:id="574554473">
                                  <w:marLeft w:val="0"/>
                                  <w:marRight w:val="0"/>
                                  <w:marTop w:val="0"/>
                                  <w:marBottom w:val="0"/>
                                  <w:divBdr>
                                    <w:top w:val="none" w:sz="0" w:space="0" w:color="auto"/>
                                    <w:left w:val="none" w:sz="0" w:space="0" w:color="auto"/>
                                    <w:bottom w:val="none" w:sz="0" w:space="0" w:color="auto"/>
                                    <w:right w:val="none" w:sz="0" w:space="0" w:color="auto"/>
                                  </w:divBdr>
                                  <w:divsChild>
                                    <w:div w:id="574554482">
                                      <w:marLeft w:val="0"/>
                                      <w:marRight w:val="0"/>
                                      <w:marTop w:val="0"/>
                                      <w:marBottom w:val="0"/>
                                      <w:divBdr>
                                        <w:top w:val="none" w:sz="0" w:space="0" w:color="auto"/>
                                        <w:left w:val="none" w:sz="0" w:space="0" w:color="auto"/>
                                        <w:bottom w:val="none" w:sz="0" w:space="0" w:color="auto"/>
                                        <w:right w:val="none" w:sz="0" w:space="0" w:color="auto"/>
                                      </w:divBdr>
                                      <w:divsChild>
                                        <w:div w:id="574554491">
                                          <w:marLeft w:val="300"/>
                                          <w:marRight w:val="0"/>
                                          <w:marTop w:val="255"/>
                                          <w:marBottom w:val="0"/>
                                          <w:divBdr>
                                            <w:top w:val="none" w:sz="0" w:space="0" w:color="auto"/>
                                            <w:left w:val="none" w:sz="0" w:space="0" w:color="auto"/>
                                            <w:bottom w:val="none" w:sz="0" w:space="0" w:color="auto"/>
                                            <w:right w:val="none" w:sz="0" w:space="0" w:color="auto"/>
                                          </w:divBdr>
                                          <w:divsChild>
                                            <w:div w:id="57455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4554495">
      <w:marLeft w:val="0"/>
      <w:marRight w:val="0"/>
      <w:marTop w:val="0"/>
      <w:marBottom w:val="0"/>
      <w:divBdr>
        <w:top w:val="none" w:sz="0" w:space="0" w:color="auto"/>
        <w:left w:val="none" w:sz="0" w:space="0" w:color="auto"/>
        <w:bottom w:val="none" w:sz="0" w:space="0" w:color="auto"/>
        <w:right w:val="none" w:sz="0" w:space="0" w:color="auto"/>
      </w:divBdr>
      <w:divsChild>
        <w:div w:id="574554496">
          <w:marLeft w:val="0"/>
          <w:marRight w:val="0"/>
          <w:marTop w:val="0"/>
          <w:marBottom w:val="0"/>
          <w:divBdr>
            <w:top w:val="none" w:sz="0" w:space="0" w:color="auto"/>
            <w:left w:val="none" w:sz="0" w:space="0" w:color="auto"/>
            <w:bottom w:val="none" w:sz="0" w:space="0" w:color="auto"/>
            <w:right w:val="none" w:sz="0" w:space="0" w:color="auto"/>
          </w:divBdr>
        </w:div>
      </w:divsChild>
    </w:div>
    <w:div w:id="574554497">
      <w:marLeft w:val="0"/>
      <w:marRight w:val="0"/>
      <w:marTop w:val="0"/>
      <w:marBottom w:val="0"/>
      <w:divBdr>
        <w:top w:val="none" w:sz="0" w:space="0" w:color="auto"/>
        <w:left w:val="none" w:sz="0" w:space="0" w:color="auto"/>
        <w:bottom w:val="none" w:sz="0" w:space="0" w:color="auto"/>
        <w:right w:val="none" w:sz="0" w:space="0" w:color="auto"/>
      </w:divBdr>
      <w:divsChild>
        <w:div w:id="574554445">
          <w:marLeft w:val="0"/>
          <w:marRight w:val="0"/>
          <w:marTop w:val="0"/>
          <w:marBottom w:val="0"/>
          <w:divBdr>
            <w:top w:val="none" w:sz="0" w:space="0" w:color="auto"/>
            <w:left w:val="none" w:sz="0" w:space="0" w:color="auto"/>
            <w:bottom w:val="none" w:sz="0" w:space="0" w:color="auto"/>
            <w:right w:val="none" w:sz="0" w:space="0" w:color="auto"/>
          </w:divBdr>
          <w:divsChild>
            <w:div w:id="57455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54498">
      <w:marLeft w:val="0"/>
      <w:marRight w:val="0"/>
      <w:marTop w:val="0"/>
      <w:marBottom w:val="0"/>
      <w:divBdr>
        <w:top w:val="none" w:sz="0" w:space="0" w:color="auto"/>
        <w:left w:val="none" w:sz="0" w:space="0" w:color="auto"/>
        <w:bottom w:val="none" w:sz="0" w:space="0" w:color="auto"/>
        <w:right w:val="none" w:sz="0" w:space="0" w:color="auto"/>
      </w:divBdr>
      <w:divsChild>
        <w:div w:id="574554444">
          <w:marLeft w:val="0"/>
          <w:marRight w:val="0"/>
          <w:marTop w:val="0"/>
          <w:marBottom w:val="0"/>
          <w:divBdr>
            <w:top w:val="none" w:sz="0" w:space="0" w:color="auto"/>
            <w:left w:val="none" w:sz="0" w:space="0" w:color="auto"/>
            <w:bottom w:val="none" w:sz="0" w:space="0" w:color="auto"/>
            <w:right w:val="none" w:sz="0" w:space="0" w:color="auto"/>
          </w:divBdr>
        </w:div>
      </w:divsChild>
    </w:div>
    <w:div w:id="574554500">
      <w:marLeft w:val="0"/>
      <w:marRight w:val="0"/>
      <w:marTop w:val="0"/>
      <w:marBottom w:val="0"/>
      <w:divBdr>
        <w:top w:val="none" w:sz="0" w:space="0" w:color="auto"/>
        <w:left w:val="none" w:sz="0" w:space="0" w:color="auto"/>
        <w:bottom w:val="none" w:sz="0" w:space="0" w:color="auto"/>
        <w:right w:val="none" w:sz="0" w:space="0" w:color="auto"/>
      </w:divBdr>
    </w:div>
    <w:div w:id="5745545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coursedirector.mbsdirect.net/cdr/BookDetail.php?CAT=Y&amp;BKN=82573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520</TotalTime>
  <Pages>9</Pages>
  <Words>2341</Words>
  <Characters>13344</Characters>
  <Application>Microsoft Office Outlook</Application>
  <DocSecurity>0</DocSecurity>
  <Lines>0</Lines>
  <Paragraphs>0</Paragraphs>
  <ScaleCrop>false</ScaleCrop>
  <Company>Troy State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mgrilliot</cp:lastModifiedBy>
  <cp:revision>75</cp:revision>
  <cp:lastPrinted>2006-06-08T14:14:00Z</cp:lastPrinted>
  <dcterms:created xsi:type="dcterms:W3CDTF">2009-07-09T21:01:00Z</dcterms:created>
  <dcterms:modified xsi:type="dcterms:W3CDTF">2012-09-24T15:43:00Z</dcterms:modified>
</cp:coreProperties>
</file>