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EE7" w:rsidRPr="00626A81" w:rsidRDefault="004C2EE7"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C2EE7" w:rsidRPr="00626A81" w:rsidRDefault="004C2EE7" w:rsidP="00AD4607">
      <w:pPr>
        <w:pStyle w:val="Title"/>
        <w:rPr>
          <w:color w:val="0000FF"/>
        </w:rPr>
      </w:pPr>
      <w:r>
        <w:rPr>
          <w:color w:val="0000FF"/>
        </w:rPr>
        <w:t>ONLINE</w:t>
      </w:r>
      <w:r w:rsidRPr="00626A81">
        <w:rPr>
          <w:color w:val="0000FF"/>
        </w:rPr>
        <w:t xml:space="preserve"> LEARNING</w:t>
      </w:r>
    </w:p>
    <w:p w:rsidR="004C2EE7" w:rsidRDefault="004C2EE7" w:rsidP="00AD4607">
      <w:pPr>
        <w:jc w:val="center"/>
        <w:rPr>
          <w:b/>
          <w:bCs/>
          <w:noProof/>
        </w:rPr>
      </w:pPr>
      <w:r>
        <w:rPr>
          <w:b/>
          <w:bCs/>
          <w:noProof/>
        </w:rPr>
        <w:t>BI 101L</w:t>
      </w:r>
    </w:p>
    <w:p w:rsidR="004C2EE7" w:rsidRDefault="004C2EE7" w:rsidP="00AD4607">
      <w:pPr>
        <w:jc w:val="center"/>
        <w:rPr>
          <w:b/>
          <w:bCs/>
          <w:noProof/>
        </w:rPr>
      </w:pPr>
      <w:r>
        <w:rPr>
          <w:b/>
          <w:bCs/>
          <w:noProof/>
        </w:rPr>
        <w:t>General Biology Lab (non-major)</w:t>
      </w:r>
    </w:p>
    <w:p w:rsidR="004C2EE7" w:rsidRDefault="004C2EE7" w:rsidP="00AD4607">
      <w:pPr>
        <w:jc w:val="center"/>
        <w:rPr>
          <w:b/>
          <w:bCs/>
        </w:rPr>
      </w:pPr>
    </w:p>
    <w:p w:rsidR="004C2EE7" w:rsidRDefault="004C2EE7" w:rsidP="00AD4607">
      <w:pPr>
        <w:jc w:val="center"/>
        <w:rPr>
          <w:b/>
          <w:color w:val="0000FF"/>
        </w:rPr>
      </w:pPr>
      <w:r w:rsidRPr="00A72F1C">
        <w:rPr>
          <w:b/>
          <w:color w:val="0000FF"/>
        </w:rPr>
        <w:t>COURSE SYLLABUS</w:t>
      </w:r>
    </w:p>
    <w:p w:rsidR="004C2EE7" w:rsidRDefault="004C2EE7" w:rsidP="00AD4607">
      <w:pPr>
        <w:jc w:val="center"/>
        <w:rPr>
          <w:b/>
          <w:color w:val="0000FF"/>
        </w:rPr>
      </w:pPr>
      <w:r>
        <w:rPr>
          <w:b/>
          <w:color w:val="0000FF"/>
        </w:rPr>
        <w:t>Fall Term (October 4</w:t>
      </w:r>
      <w:r w:rsidRPr="00851F42">
        <w:rPr>
          <w:b/>
          <w:color w:val="0000FF"/>
          <w:vertAlign w:val="superscript"/>
        </w:rPr>
        <w:t>th</w:t>
      </w:r>
      <w:r>
        <w:rPr>
          <w:b/>
          <w:color w:val="0000FF"/>
        </w:rPr>
        <w:t xml:space="preserve"> – December 16</w:t>
      </w:r>
      <w:r w:rsidRPr="00851F42">
        <w:rPr>
          <w:b/>
          <w:color w:val="0000FF"/>
          <w:vertAlign w:val="superscript"/>
        </w:rPr>
        <w:t>th</w:t>
      </w:r>
      <w:r>
        <w:rPr>
          <w:b/>
          <w:color w:val="0000FF"/>
        </w:rPr>
        <w:t>)</w:t>
      </w:r>
    </w:p>
    <w:p w:rsidR="004C2EE7" w:rsidRDefault="004C2EE7" w:rsidP="009871EC">
      <w:pPr>
        <w:rPr>
          <w:b/>
          <w:color w:val="0000FF"/>
        </w:rPr>
      </w:pPr>
    </w:p>
    <w:p w:rsidR="004C2EE7" w:rsidRDefault="004C2EE7"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C2EE7" w:rsidRPr="000912F7" w:rsidRDefault="004C2EE7"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C2EE7" w:rsidRPr="00A72F1C" w:rsidRDefault="004C2EE7" w:rsidP="009871EC">
      <w:pPr>
        <w:rPr>
          <w:b/>
          <w:color w:val="0000FF"/>
        </w:rPr>
      </w:pPr>
    </w:p>
    <w:p w:rsidR="004C2EE7" w:rsidRDefault="004C2EE7" w:rsidP="009871EC">
      <w:pPr>
        <w:rPr>
          <w:color w:val="FF0000"/>
          <w:sz w:val="22"/>
        </w:rPr>
      </w:pPr>
      <w:r>
        <w:rPr>
          <w:noProof/>
        </w:rPr>
        <w:pict>
          <v:rect id="_x0000_s1026" style="position:absolute;margin-left:4.05pt;margin-top:4.25pt;width:3in;height:110.55pt;z-index:251658240" stroked="f">
            <v:textbox>
              <w:txbxContent>
                <w:p w:rsidR="004C2EE7" w:rsidRPr="00A72F1C" w:rsidRDefault="004C2EE7" w:rsidP="00AD4607">
                  <w:pPr>
                    <w:rPr>
                      <w:b/>
                      <w:bCs/>
                      <w:color w:val="0000FF"/>
                    </w:rPr>
                  </w:pPr>
                  <w:r w:rsidRPr="00A72F1C">
                    <w:rPr>
                      <w:b/>
                      <w:bCs/>
                      <w:color w:val="0000FF"/>
                    </w:rPr>
                    <w:t>INSTRUCTOR INFORMATION:</w:t>
                  </w:r>
                </w:p>
                <w:p w:rsidR="004C2EE7" w:rsidRPr="00164193" w:rsidRDefault="004C2EE7" w:rsidP="00AD4607">
                  <w:pPr>
                    <w:rPr>
                      <w:sz w:val="22"/>
                    </w:rPr>
                  </w:pPr>
                  <w:r>
                    <w:rPr>
                      <w:sz w:val="22"/>
                    </w:rPr>
                    <w:t>Dr. Matthew E. Grilliot</w:t>
                  </w:r>
                </w:p>
                <w:p w:rsidR="004C2EE7" w:rsidRPr="00164193" w:rsidRDefault="004C2EE7" w:rsidP="00AD4607">
                  <w:pPr>
                    <w:rPr>
                      <w:sz w:val="22"/>
                    </w:rPr>
                  </w:pPr>
                  <w:r>
                    <w:rPr>
                      <w:sz w:val="22"/>
                    </w:rPr>
                    <w:t>Assistant Professor</w:t>
                  </w:r>
                </w:p>
                <w:p w:rsidR="004C2EE7" w:rsidRPr="00164193" w:rsidRDefault="004C2EE7" w:rsidP="00AD4607">
                  <w:pPr>
                    <w:rPr>
                      <w:sz w:val="22"/>
                    </w:rPr>
                  </w:pPr>
                  <w:r>
                    <w:rPr>
                      <w:sz w:val="22"/>
                    </w:rPr>
                    <w:t>Office: 334-241-5929</w:t>
                  </w:r>
                </w:p>
                <w:p w:rsidR="004C2EE7" w:rsidRPr="00164193" w:rsidRDefault="004C2EE7" w:rsidP="00AD4607">
                  <w:pPr>
                    <w:rPr>
                      <w:sz w:val="22"/>
                    </w:rPr>
                  </w:pPr>
                  <w:r>
                    <w:rPr>
                      <w:sz w:val="22"/>
                    </w:rPr>
                    <w:t>matthew.grilliot@adjunct.chaminade.edu</w:t>
                  </w:r>
                </w:p>
                <w:p w:rsidR="004C2EE7" w:rsidRPr="00A928F7" w:rsidRDefault="004C2EE7" w:rsidP="00AD4607">
                  <w:pPr>
                    <w:rPr>
                      <w:b/>
                      <w:color w:val="0000FF"/>
                      <w:sz w:val="22"/>
                    </w:rPr>
                  </w:pPr>
                  <w:r w:rsidRPr="0039272B">
                    <w:rPr>
                      <w:b/>
                      <w:color w:val="0000FF"/>
                      <w:sz w:val="22"/>
                      <w:highlight w:val="yellow"/>
                    </w:rPr>
                    <w:t>Students: Please include course section and your name in  any emails sent to the instructor.</w:t>
                  </w:r>
                </w:p>
                <w:p w:rsidR="004C2EE7" w:rsidRDefault="004C2EE7"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p>
    <w:p w:rsidR="004C2EE7" w:rsidRDefault="004C2EE7" w:rsidP="009871EC">
      <w:pPr>
        <w:ind w:left="4320" w:firstLine="720"/>
        <w:rPr>
          <w:szCs w:val="24"/>
          <w:lang w:val="fr-FR"/>
        </w:rPr>
      </w:pPr>
      <w:r w:rsidRPr="00A72F1C">
        <w:rPr>
          <w:b/>
          <w:color w:val="0000FF"/>
        </w:rPr>
        <w:t>INSTRUCTOR EDUCATION:</w:t>
      </w:r>
    </w:p>
    <w:p w:rsidR="004C2EE7" w:rsidRDefault="004C2EE7" w:rsidP="009871EC">
      <w:pPr>
        <w:tabs>
          <w:tab w:val="left" w:pos="5670"/>
        </w:tabs>
        <w:rPr>
          <w:szCs w:val="24"/>
          <w:lang w:val="fr-FR"/>
        </w:rPr>
      </w:pPr>
      <w:r>
        <w:rPr>
          <w:szCs w:val="24"/>
          <w:lang w:val="fr-FR"/>
        </w:rPr>
        <w:tab/>
        <w:t>BS Wildlife Biology</w:t>
      </w:r>
    </w:p>
    <w:p w:rsidR="004C2EE7" w:rsidRPr="00E07ABE" w:rsidRDefault="004C2EE7" w:rsidP="009871EC">
      <w:pPr>
        <w:tabs>
          <w:tab w:val="left" w:pos="5670"/>
        </w:tabs>
        <w:rPr>
          <w:szCs w:val="24"/>
          <w:lang w:val="fr-FR"/>
        </w:rPr>
      </w:pPr>
      <w:r>
        <w:rPr>
          <w:szCs w:val="24"/>
          <w:lang w:val="fr-FR"/>
        </w:rPr>
        <w:tab/>
        <w:t>PhD Biology</w:t>
      </w:r>
    </w:p>
    <w:p w:rsidR="004C2EE7" w:rsidRPr="00626A81" w:rsidRDefault="004C2EE7" w:rsidP="00AD4607">
      <w:pPr>
        <w:rPr>
          <w:color w:val="FF0000"/>
          <w:sz w:val="22"/>
        </w:rPr>
      </w:pPr>
    </w:p>
    <w:p w:rsidR="004C2EE7" w:rsidRDefault="004C2EE7" w:rsidP="00AD4607"/>
    <w:p w:rsidR="004C2EE7" w:rsidRDefault="004C2EE7" w:rsidP="00AD4607"/>
    <w:p w:rsidR="004C2EE7" w:rsidRDefault="004C2EE7" w:rsidP="00AD4607"/>
    <w:p w:rsidR="004C2EE7" w:rsidRDefault="004C2EE7" w:rsidP="00AD4607"/>
    <w:p w:rsidR="004C2EE7" w:rsidRDefault="004C2EE7" w:rsidP="00AD4607"/>
    <w:p w:rsidR="004C2EE7" w:rsidRDefault="004C2EE7"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C2EE7" w:rsidRDefault="004C2EE7"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labs 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labs.</w:t>
      </w:r>
      <w:r>
        <w:rPr>
          <w:b/>
          <w:iCs/>
          <w:sz w:val="28"/>
          <w:szCs w:val="28"/>
        </w:rPr>
        <w:t xml:space="preserve">  You MUST have access to a kitchen (place to boil water, etc.) and grocery store.  (supplies include eggs, vinegar, etc. )</w:t>
      </w:r>
    </w:p>
    <w:p w:rsidR="004C2EE7" w:rsidRPr="00A72F1C" w:rsidRDefault="004C2EE7" w:rsidP="00A72F1C">
      <w:pPr>
        <w:rPr>
          <w:b/>
          <w:color w:val="0000FF"/>
        </w:rPr>
      </w:pPr>
    </w:p>
    <w:p w:rsidR="004C2EE7" w:rsidRDefault="004C2EE7">
      <w:pPr>
        <w:rPr>
          <w:b/>
          <w:bCs/>
          <w:color w:val="0000FF"/>
        </w:rPr>
      </w:pPr>
      <w:r w:rsidRPr="00687A7D">
        <w:rPr>
          <w:b/>
          <w:bCs/>
          <w:color w:val="0000FF"/>
        </w:rPr>
        <w:t>OFFICE HOURS:</w:t>
      </w:r>
    </w:p>
    <w:p w:rsidR="004C2EE7" w:rsidRPr="00303A49" w:rsidRDefault="004C2EE7" w:rsidP="00FA06A8">
      <w:pPr>
        <w:tabs>
          <w:tab w:val="left" w:pos="5670"/>
        </w:tabs>
        <w:rPr>
          <w:bCs/>
          <w:szCs w:val="24"/>
        </w:rPr>
      </w:pPr>
      <w:r>
        <w:rPr>
          <w:bCs/>
          <w:iCs/>
          <w:szCs w:val="24"/>
        </w:rPr>
        <w:t>**</w:t>
      </w:r>
      <w:r w:rsidRPr="00303A49">
        <w:rPr>
          <w:bCs/>
          <w:iCs/>
          <w:szCs w:val="24"/>
        </w:rPr>
        <w:t>Always available via e-mail</w:t>
      </w:r>
      <w:r>
        <w:rPr>
          <w:bCs/>
          <w:iCs/>
          <w:szCs w:val="24"/>
        </w:rPr>
        <w:t>**</w:t>
      </w:r>
    </w:p>
    <w:p w:rsidR="004C2EE7" w:rsidRPr="00F44D73" w:rsidRDefault="004C2EE7" w:rsidP="0014544E">
      <w:pPr>
        <w:tabs>
          <w:tab w:val="left" w:pos="5670"/>
        </w:tabs>
        <w:rPr>
          <w:bCs/>
          <w:iCs/>
          <w:szCs w:val="24"/>
        </w:rPr>
      </w:pPr>
      <w:r>
        <w:rPr>
          <w:bCs/>
          <w:iCs/>
          <w:szCs w:val="24"/>
        </w:rPr>
        <w:t>Office hours: You can call my office 24/7.  If I am not available, I will get back with you.</w:t>
      </w:r>
    </w:p>
    <w:p w:rsidR="004C2EE7" w:rsidRPr="00A34EB3" w:rsidRDefault="004C2EE7" w:rsidP="0039272B">
      <w:pPr>
        <w:tabs>
          <w:tab w:val="left" w:pos="5670"/>
        </w:tabs>
        <w:rPr>
          <w:bCs/>
          <w:szCs w:val="24"/>
        </w:rPr>
      </w:pPr>
      <w:r w:rsidRPr="00303A49">
        <w:rPr>
          <w:bCs/>
          <w:szCs w:val="24"/>
        </w:rPr>
        <w:t> </w:t>
      </w:r>
    </w:p>
    <w:p w:rsidR="004C2EE7" w:rsidRPr="00A34EB3" w:rsidRDefault="004C2EE7"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C2EE7" w:rsidRDefault="004C2EE7">
      <w:pPr>
        <w:pStyle w:val="BodyText"/>
      </w:pPr>
    </w:p>
    <w:p w:rsidR="004C2EE7" w:rsidRPr="001A13B1" w:rsidRDefault="004C2EE7">
      <w:pPr>
        <w:pStyle w:val="BodyText"/>
        <w:rPr>
          <w:b/>
          <w:color w:val="0000FF"/>
          <w:sz w:val="24"/>
          <w:szCs w:val="24"/>
        </w:rPr>
      </w:pPr>
      <w:r>
        <w:rPr>
          <w:b/>
          <w:color w:val="0000FF"/>
          <w:sz w:val="24"/>
          <w:szCs w:val="24"/>
        </w:rPr>
        <w:t>CO</w:t>
      </w:r>
      <w:r w:rsidRPr="001A13B1">
        <w:rPr>
          <w:b/>
          <w:color w:val="0000FF"/>
          <w:sz w:val="24"/>
          <w:szCs w:val="24"/>
        </w:rPr>
        <w:t>REQUISITES:</w:t>
      </w:r>
    </w:p>
    <w:p w:rsidR="004C2EE7" w:rsidRPr="00E611FC" w:rsidRDefault="004C2EE7"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C2EE7" w:rsidRDefault="004C2EE7" w:rsidP="001A13B1">
      <w:pPr>
        <w:pStyle w:val="StyleHeading112pt"/>
      </w:pPr>
    </w:p>
    <w:p w:rsidR="004C2EE7" w:rsidRPr="00C11811" w:rsidRDefault="004C2EE7" w:rsidP="001A13B1">
      <w:pPr>
        <w:pStyle w:val="StyleHeading112pt"/>
      </w:pPr>
      <w:r w:rsidRPr="00C11811">
        <w:t xml:space="preserve">ENTRANCE COMPETENCIES: </w:t>
      </w:r>
    </w:p>
    <w:p w:rsidR="004C2EE7" w:rsidRPr="00C84AA9" w:rsidRDefault="004C2EE7"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C2EE7" w:rsidRPr="0039272B" w:rsidRDefault="004C2EE7" w:rsidP="001A13B1"/>
    <w:p w:rsidR="004C2EE7" w:rsidRDefault="004C2EE7">
      <w:pPr>
        <w:pStyle w:val="BodyText"/>
        <w:rPr>
          <w:b/>
          <w:color w:val="0000FF"/>
          <w:sz w:val="24"/>
          <w:szCs w:val="24"/>
        </w:rPr>
      </w:pPr>
    </w:p>
    <w:p w:rsidR="004C2EE7" w:rsidRDefault="004C2EE7">
      <w:pPr>
        <w:pStyle w:val="BodyText"/>
        <w:rPr>
          <w:b/>
          <w:color w:val="0000FF"/>
          <w:sz w:val="24"/>
          <w:szCs w:val="24"/>
        </w:rPr>
      </w:pPr>
      <w:r w:rsidRPr="001A13B1">
        <w:rPr>
          <w:b/>
          <w:color w:val="0000FF"/>
          <w:sz w:val="24"/>
          <w:szCs w:val="24"/>
        </w:rPr>
        <w:t>STUDENT EXPECTATION STATEMENT:</w:t>
      </w:r>
    </w:p>
    <w:p w:rsidR="004C2EE7" w:rsidRDefault="004C2EE7">
      <w:pPr>
        <w:pStyle w:val="BodyText"/>
        <w:rPr>
          <w:b/>
          <w:color w:val="0000FF"/>
          <w:sz w:val="24"/>
          <w:szCs w:val="24"/>
        </w:rPr>
      </w:pPr>
      <w:r>
        <w:rPr>
          <w:b/>
          <w:color w:val="0000FF"/>
          <w:sz w:val="24"/>
          <w:szCs w:val="24"/>
        </w:rPr>
        <w:tab/>
      </w:r>
    </w:p>
    <w:p w:rsidR="004C2EE7" w:rsidRPr="001A13B1" w:rsidRDefault="004C2EE7">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C2EE7" w:rsidRPr="00FA381D" w:rsidRDefault="004C2EE7"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C2EE7" w:rsidRPr="004063F5" w:rsidRDefault="004C2EE7"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C2EE7" w:rsidRPr="00FA381D" w:rsidRDefault="004C2EE7"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C2EE7" w:rsidRDefault="004C2EE7">
      <w:pPr>
        <w:rPr>
          <w:b/>
          <w:bCs/>
          <w:szCs w:val="24"/>
        </w:rPr>
      </w:pPr>
    </w:p>
    <w:p w:rsidR="004C2EE7" w:rsidRDefault="004C2EE7">
      <w:pPr>
        <w:rPr>
          <w:b/>
          <w:bCs/>
          <w:szCs w:val="24"/>
        </w:rPr>
      </w:pPr>
    </w:p>
    <w:p w:rsidR="004C2EE7" w:rsidRDefault="004C2EE7" w:rsidP="00DC331C">
      <w:pPr>
        <w:ind w:left="360"/>
        <w:rPr>
          <w:b/>
          <w:bCs/>
          <w:szCs w:val="24"/>
        </w:rPr>
      </w:pPr>
    </w:p>
    <w:p w:rsidR="004C2EE7" w:rsidRDefault="004C2EE7" w:rsidP="002C6E11">
      <w:pPr>
        <w:rPr>
          <w:b/>
          <w:bCs/>
          <w:color w:val="0000FF"/>
          <w:szCs w:val="24"/>
        </w:rPr>
      </w:pPr>
    </w:p>
    <w:p w:rsidR="004C2EE7" w:rsidRDefault="004C2EE7" w:rsidP="002C6E11">
      <w:pPr>
        <w:rPr>
          <w:b/>
          <w:bCs/>
          <w:color w:val="0000FF"/>
          <w:szCs w:val="24"/>
        </w:rPr>
      </w:pPr>
    </w:p>
    <w:p w:rsidR="004C2EE7" w:rsidRDefault="004C2EE7" w:rsidP="002C6E11">
      <w:pPr>
        <w:rPr>
          <w:b/>
          <w:bCs/>
          <w:color w:val="0000FF"/>
          <w:szCs w:val="24"/>
        </w:rPr>
      </w:pPr>
    </w:p>
    <w:p w:rsidR="004C2EE7" w:rsidRDefault="004C2EE7" w:rsidP="002C6E11">
      <w:pPr>
        <w:rPr>
          <w:b/>
          <w:bCs/>
          <w:color w:val="0000FF"/>
          <w:szCs w:val="24"/>
        </w:rPr>
      </w:pPr>
      <w:r w:rsidRPr="002C6E11">
        <w:rPr>
          <w:b/>
          <w:bCs/>
          <w:color w:val="0000FF"/>
          <w:szCs w:val="24"/>
        </w:rPr>
        <w:t>CATALOG DESCRIPTION:</w:t>
      </w:r>
    </w:p>
    <w:p w:rsidR="004C2EE7" w:rsidRPr="00B0115A" w:rsidRDefault="004C2EE7" w:rsidP="002C6E11">
      <w:pPr>
        <w:rPr>
          <w:sz w:val="22"/>
        </w:rPr>
      </w:pPr>
    </w:p>
    <w:p w:rsidR="004C2EE7" w:rsidRPr="00E611FC" w:rsidRDefault="004C2EE7"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C2EE7" w:rsidRDefault="004C2EE7" w:rsidP="009871EC">
      <w:pPr>
        <w:ind w:firstLine="720"/>
        <w:rPr>
          <w:b/>
          <w:sz w:val="28"/>
          <w:szCs w:val="28"/>
        </w:rPr>
      </w:pPr>
      <w:r>
        <w:rPr>
          <w:b/>
          <w:sz w:val="28"/>
          <w:szCs w:val="28"/>
        </w:rPr>
        <w:t>Collected Program Learning Outcomes – Biology</w:t>
      </w:r>
    </w:p>
    <w:p w:rsidR="004C2EE7" w:rsidRDefault="004C2EE7"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C2EE7" w:rsidRDefault="004C2EE7" w:rsidP="009871EC">
      <w:pPr>
        <w:rPr>
          <w:szCs w:val="24"/>
        </w:rPr>
      </w:pPr>
      <w:r>
        <w:rPr>
          <w:szCs w:val="24"/>
        </w:rPr>
        <w:tab/>
      </w:r>
      <w:r>
        <w:rPr>
          <w:szCs w:val="24"/>
        </w:rPr>
        <w:tab/>
        <w:t>the student will demonstrate an understanding of the following:</w:t>
      </w:r>
    </w:p>
    <w:p w:rsidR="004C2EE7" w:rsidRDefault="004C2EE7" w:rsidP="009871EC">
      <w:pPr>
        <w:rPr>
          <w:szCs w:val="24"/>
        </w:rPr>
      </w:pPr>
      <w:r>
        <w:rPr>
          <w:szCs w:val="24"/>
        </w:rPr>
        <w:tab/>
      </w:r>
      <w:r>
        <w:rPr>
          <w:szCs w:val="24"/>
        </w:rPr>
        <w:tab/>
      </w:r>
      <w:r>
        <w:rPr>
          <w:szCs w:val="24"/>
        </w:rPr>
        <w:tab/>
        <w:t>1. The scientific method and its application in the Biological Sciences</w:t>
      </w:r>
    </w:p>
    <w:p w:rsidR="004C2EE7" w:rsidRDefault="004C2EE7" w:rsidP="009871EC">
      <w:pPr>
        <w:ind w:left="2160"/>
        <w:rPr>
          <w:szCs w:val="24"/>
        </w:rPr>
      </w:pPr>
      <w:r>
        <w:rPr>
          <w:szCs w:val="24"/>
        </w:rPr>
        <w:t xml:space="preserve">2. Living organisms and their relationship to each other and the          </w:t>
      </w:r>
    </w:p>
    <w:p w:rsidR="004C2EE7" w:rsidRDefault="004C2EE7" w:rsidP="009871EC">
      <w:pPr>
        <w:ind w:left="2160"/>
        <w:rPr>
          <w:szCs w:val="24"/>
        </w:rPr>
      </w:pPr>
      <w:r>
        <w:rPr>
          <w:szCs w:val="24"/>
        </w:rPr>
        <w:t xml:space="preserve">    environment</w:t>
      </w:r>
    </w:p>
    <w:p w:rsidR="004C2EE7" w:rsidRDefault="004C2EE7" w:rsidP="009871EC">
      <w:pPr>
        <w:ind w:left="2160"/>
        <w:rPr>
          <w:szCs w:val="24"/>
        </w:rPr>
      </w:pPr>
      <w:r>
        <w:rPr>
          <w:szCs w:val="24"/>
        </w:rPr>
        <w:t>3. Theoretical and practical experiences in Biology</w:t>
      </w:r>
    </w:p>
    <w:p w:rsidR="004C2EE7" w:rsidRPr="008746BE" w:rsidRDefault="004C2EE7" w:rsidP="009871EC">
      <w:pPr>
        <w:ind w:left="2160"/>
        <w:rPr>
          <w:szCs w:val="24"/>
        </w:rPr>
      </w:pPr>
      <w:r>
        <w:rPr>
          <w:szCs w:val="24"/>
        </w:rPr>
        <w:t>4. Opportunities available in the Biology Discipline</w:t>
      </w:r>
    </w:p>
    <w:p w:rsidR="004C2EE7" w:rsidRDefault="004C2EE7" w:rsidP="003B06E3">
      <w:pPr>
        <w:rPr>
          <w:b/>
        </w:rPr>
      </w:pPr>
    </w:p>
    <w:p w:rsidR="004C2EE7" w:rsidRDefault="004C2EE7" w:rsidP="003B06E3">
      <w:pPr>
        <w:rPr>
          <w:b/>
          <w:color w:val="0000FF"/>
        </w:rPr>
      </w:pPr>
      <w:r>
        <w:rPr>
          <w:b/>
          <w:color w:val="0000FF"/>
        </w:rPr>
        <w:t>MORE SPECIFIC LAB COURSE OBJECTIVES</w:t>
      </w:r>
      <w:r w:rsidRPr="002C6E11">
        <w:rPr>
          <w:b/>
          <w:color w:val="0000FF"/>
        </w:rPr>
        <w:t>:</w:t>
      </w:r>
    </w:p>
    <w:p w:rsidR="004C2EE7" w:rsidRPr="00C93E8E"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C2EE7" w:rsidRDefault="004C2EE7"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C2EE7" w:rsidRDefault="004C2EE7"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C2EE7" w:rsidRDefault="004C2EE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C2EE7" w:rsidRDefault="004C2EE7">
      <w:pPr>
        <w:rPr>
          <w:b/>
          <w:color w:val="0000FF"/>
        </w:rPr>
      </w:pPr>
    </w:p>
    <w:p w:rsidR="004C2EE7" w:rsidRDefault="004C2EE7" w:rsidP="00851F42">
      <w:pPr>
        <w:spacing w:before="100" w:beforeAutospacing="1" w:after="100" w:afterAutospacing="1"/>
      </w:pPr>
      <w:r>
        <w:rPr>
          <w:b/>
          <w:color w:val="0000FF"/>
        </w:rPr>
        <w:t>TEXTBOOK(S) AND/OR OTHER MATERIALS NEEDED:</w:t>
      </w:r>
      <w:hyperlink r:id="rId7" w:history="1">
        <w:r>
          <w:br w:type="textWrapping" w:clear="all"/>
        </w:r>
      </w:hyperlink>
      <w:r>
        <w:t xml:space="preserve">In addition to purchasing the textbook for the course (see lecture syllabus for textbook information) you must purchase access to the virtual biology website.  The virtual biology website contains the virtual lab experiments that you will complete in this course.  </w:t>
      </w:r>
    </w:p>
    <w:p w:rsidR="004C2EE7" w:rsidRPr="00075C8D" w:rsidRDefault="004C2EE7" w:rsidP="00851F42">
      <w:pPr>
        <w:spacing w:before="100" w:beforeAutospacing="1" w:after="100" w:afterAutospacing="1"/>
        <w:rPr>
          <w:b/>
          <w:bCs/>
          <w:sz w:val="28"/>
          <w:szCs w:val="28"/>
        </w:rPr>
      </w:pPr>
      <w:r>
        <w:t>To purchase the student access codes please cut and paste the following url into your browser</w:t>
      </w:r>
      <w:r>
        <w:rPr>
          <w:b/>
          <w:bCs/>
          <w:sz w:val="28"/>
          <w:szCs w:val="28"/>
        </w:rPr>
        <w:t xml:space="preserve"> </w:t>
      </w:r>
    </w:p>
    <w:p w:rsidR="004C2EE7" w:rsidRPr="00F54911" w:rsidRDefault="004C2EE7" w:rsidP="00B1236A">
      <w:pPr>
        <w:spacing w:before="100" w:beforeAutospacing="1" w:after="100" w:afterAutospacing="1"/>
        <w:rPr>
          <w:rFonts w:ascii="Segoe UI" w:hAnsi="Segoe UI"/>
          <w:color w:val="0066CC"/>
          <w:sz w:val="20"/>
          <w:u w:val="single"/>
        </w:rPr>
      </w:pPr>
      <w:hyperlink r:id="rId8" w:history="1">
        <w:r w:rsidRPr="004539FF">
          <w:rPr>
            <w:rStyle w:val="Hyperlink"/>
            <w:rFonts w:ascii="Segoe UI" w:hAnsi="Segoe UI"/>
            <w:sz w:val="20"/>
          </w:rPr>
          <w:t>http://www.pearsoncustom.com/us/chaminadebiolabs/</w:t>
        </w:r>
      </w:hyperlink>
    </w:p>
    <w:p w:rsidR="004C2EE7" w:rsidRDefault="004C2EE7" w:rsidP="00EC63D3">
      <w:pPr>
        <w:pStyle w:val="BodyTextIndent"/>
        <w:ind w:left="0"/>
        <w:rPr>
          <w:sz w:val="22"/>
        </w:rPr>
      </w:pPr>
      <w:r>
        <w:rPr>
          <w:sz w:val="22"/>
        </w:rPr>
        <w:t>(You will see a tab in the left hand side of your screen that says “purchase access”.  Click on the tab and follow the instructions to order the student access code)</w:t>
      </w:r>
    </w:p>
    <w:p w:rsidR="004C2EE7" w:rsidRDefault="004C2EE7"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4C2EE7" w:rsidRDefault="004C2EE7" w:rsidP="000B68DF">
      <w:pPr>
        <w:rPr>
          <w:b/>
          <w:bCs/>
          <w:color w:val="0000FF"/>
          <w:szCs w:val="24"/>
        </w:rPr>
      </w:pPr>
    </w:p>
    <w:p w:rsidR="004C2EE7" w:rsidRDefault="004C2EE7" w:rsidP="00902CC8">
      <w:pPr>
        <w:rPr>
          <w:b/>
          <w:color w:val="0000FF"/>
          <w:szCs w:val="24"/>
        </w:rPr>
      </w:pPr>
      <w:r w:rsidRPr="00902CC8">
        <w:rPr>
          <w:b/>
          <w:color w:val="0000FF"/>
          <w:szCs w:val="24"/>
        </w:rPr>
        <w:t>RESEARCH COMPONENT:</w:t>
      </w:r>
    </w:p>
    <w:p w:rsidR="004C2EE7" w:rsidRPr="00A74530" w:rsidRDefault="004C2EE7" w:rsidP="00B0115A">
      <w:pPr>
        <w:rPr>
          <w:b/>
          <w:sz w:val="22"/>
          <w:szCs w:val="24"/>
        </w:rPr>
      </w:pPr>
      <w:r>
        <w:rPr>
          <w:sz w:val="22"/>
          <w:szCs w:val="24"/>
        </w:rPr>
        <w:t>Lab reports may require brief internet research.</w:t>
      </w:r>
    </w:p>
    <w:p w:rsidR="004C2EE7" w:rsidRDefault="004C2EE7" w:rsidP="00F32A10">
      <w:pPr>
        <w:rPr>
          <w:bCs/>
          <w:szCs w:val="24"/>
        </w:rPr>
      </w:pPr>
    </w:p>
    <w:p w:rsidR="004C2EE7" w:rsidRDefault="004C2EE7" w:rsidP="007D3CDF"/>
    <w:p w:rsidR="004C2EE7" w:rsidRPr="00902CC8" w:rsidRDefault="004C2EE7"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C2EE7" w:rsidRPr="00A96956" w:rsidRDefault="004C2EE7"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C2EE7" w:rsidRDefault="004C2EE7" w:rsidP="007D3CDF"/>
    <w:p w:rsidR="004C2EE7" w:rsidRPr="00902CC8" w:rsidRDefault="004C2EE7" w:rsidP="00DC7E0E">
      <w:pPr>
        <w:rPr>
          <w:b/>
          <w:color w:val="0000FF"/>
        </w:rPr>
      </w:pPr>
      <w:r>
        <w:rPr>
          <w:b/>
          <w:color w:val="0000FF"/>
        </w:rPr>
        <w:t>CHAMINADE</w:t>
      </w:r>
      <w:r w:rsidRPr="00902CC8">
        <w:rPr>
          <w:b/>
          <w:color w:val="0000FF"/>
        </w:rPr>
        <w:t xml:space="preserve"> EMAIL:</w:t>
      </w:r>
    </w:p>
    <w:p w:rsidR="004C2EE7" w:rsidRPr="00902CC8" w:rsidRDefault="004C2EE7" w:rsidP="00DC7E0E">
      <w:pPr>
        <w:spacing w:before="100" w:beforeAutospacing="1" w:after="100" w:afterAutospacing="1"/>
        <w:rPr>
          <w:b/>
          <w:bCs/>
          <w:color w:val="0000FF"/>
          <w:u w:val="single"/>
        </w:rPr>
      </w:pPr>
      <w:r w:rsidRPr="00902CC8">
        <w:rPr>
          <w:b/>
          <w:bCs/>
          <w:color w:val="0000FF"/>
          <w:u w:val="single"/>
        </w:rPr>
        <w:t>All Students</w:t>
      </w:r>
    </w:p>
    <w:p w:rsidR="004C2EE7" w:rsidRPr="00A96956" w:rsidRDefault="004C2EE7"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C2EE7" w:rsidRDefault="004C2EE7"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C2EE7" w:rsidRPr="004653A8" w:rsidRDefault="004C2EE7" w:rsidP="00AE2413">
      <w:pPr>
        <w:rPr>
          <w:b/>
          <w:bCs/>
          <w:color w:val="0000FF"/>
        </w:rPr>
      </w:pPr>
      <w:r w:rsidRPr="004653A8">
        <w:rPr>
          <w:b/>
          <w:bCs/>
          <w:color w:val="0000FF"/>
        </w:rPr>
        <w:t>COURSE REQUIREMENTS:</w:t>
      </w:r>
    </w:p>
    <w:p w:rsidR="004C2EE7" w:rsidRDefault="004C2EE7" w:rsidP="00163E1E">
      <w:pPr>
        <w:rPr>
          <w:sz w:val="22"/>
          <w:szCs w:val="24"/>
        </w:rPr>
      </w:pPr>
    </w:p>
    <w:p w:rsidR="004C2EE7" w:rsidRPr="00324EC2" w:rsidRDefault="004C2EE7" w:rsidP="006B0085">
      <w:pPr>
        <w:numPr>
          <w:ilvl w:val="0"/>
          <w:numId w:val="48"/>
        </w:numPr>
        <w:rPr>
          <w:sz w:val="22"/>
          <w:szCs w:val="24"/>
        </w:rPr>
      </w:pPr>
      <w:r w:rsidRPr="00324EC2">
        <w:rPr>
          <w:sz w:val="22"/>
          <w:szCs w:val="24"/>
        </w:rPr>
        <w:t>Upon Enrollment:  check email address!!</w:t>
      </w:r>
    </w:p>
    <w:p w:rsidR="004C2EE7" w:rsidRDefault="004C2EE7" w:rsidP="00B34B37">
      <w:pPr>
        <w:numPr>
          <w:ilvl w:val="0"/>
          <w:numId w:val="48"/>
        </w:numPr>
        <w:rPr>
          <w:sz w:val="22"/>
          <w:szCs w:val="24"/>
        </w:rPr>
      </w:pPr>
      <w:r>
        <w:rPr>
          <w:sz w:val="22"/>
          <w:szCs w:val="24"/>
        </w:rPr>
        <w:t>Virtual lab experiments and “kitchen experiments”</w:t>
      </w:r>
    </w:p>
    <w:p w:rsidR="004C2EE7" w:rsidRPr="00B34B37" w:rsidRDefault="004C2EE7" w:rsidP="00B34B37">
      <w:pPr>
        <w:numPr>
          <w:ilvl w:val="0"/>
          <w:numId w:val="48"/>
        </w:numPr>
        <w:rPr>
          <w:sz w:val="22"/>
          <w:szCs w:val="24"/>
        </w:rPr>
      </w:pPr>
      <w:r>
        <w:rPr>
          <w:sz w:val="22"/>
          <w:szCs w:val="24"/>
        </w:rPr>
        <w:t>Lab reports</w:t>
      </w:r>
    </w:p>
    <w:p w:rsidR="004C2EE7" w:rsidRPr="00324EC2" w:rsidRDefault="004C2EE7" w:rsidP="006B0085">
      <w:pPr>
        <w:numPr>
          <w:ilvl w:val="0"/>
          <w:numId w:val="48"/>
        </w:numPr>
        <w:rPr>
          <w:sz w:val="22"/>
          <w:szCs w:val="24"/>
        </w:rPr>
      </w:pPr>
      <w:r>
        <w:rPr>
          <w:sz w:val="22"/>
          <w:szCs w:val="24"/>
        </w:rPr>
        <w:t>Homework</w:t>
      </w:r>
    </w:p>
    <w:p w:rsidR="004C2EE7" w:rsidRPr="00324EC2" w:rsidRDefault="004C2EE7" w:rsidP="006B0085">
      <w:pPr>
        <w:numPr>
          <w:ilvl w:val="0"/>
          <w:numId w:val="48"/>
        </w:numPr>
        <w:rPr>
          <w:sz w:val="22"/>
          <w:szCs w:val="24"/>
        </w:rPr>
      </w:pPr>
      <w:r>
        <w:rPr>
          <w:sz w:val="22"/>
          <w:szCs w:val="24"/>
        </w:rPr>
        <w:t>Exams</w:t>
      </w:r>
    </w:p>
    <w:p w:rsidR="004C2EE7" w:rsidRPr="00626A81" w:rsidRDefault="004C2EE7" w:rsidP="00324EC2">
      <w:pPr>
        <w:ind w:left="360"/>
        <w:rPr>
          <w:i/>
          <w:sz w:val="22"/>
          <w:szCs w:val="24"/>
        </w:rPr>
      </w:pPr>
    </w:p>
    <w:p w:rsidR="004C2EE7" w:rsidRDefault="004C2EE7" w:rsidP="00CB258B">
      <w:pPr>
        <w:rPr>
          <w:b/>
          <w:color w:val="0000FF"/>
          <w:szCs w:val="24"/>
        </w:rPr>
      </w:pPr>
    </w:p>
    <w:p w:rsidR="004C2EE7" w:rsidRDefault="004C2EE7" w:rsidP="00CB258B">
      <w:pPr>
        <w:rPr>
          <w:b/>
          <w:color w:val="0000FF"/>
          <w:szCs w:val="24"/>
        </w:rPr>
      </w:pPr>
      <w:r w:rsidRPr="004653A8">
        <w:rPr>
          <w:b/>
          <w:color w:val="0000FF"/>
          <w:szCs w:val="24"/>
        </w:rPr>
        <w:t>STUDENT/FACULTY INTERACTION:</w:t>
      </w:r>
    </w:p>
    <w:p w:rsidR="004C2EE7" w:rsidRDefault="004C2EE7" w:rsidP="00CB258B">
      <w:pPr>
        <w:rPr>
          <w:b/>
          <w:color w:val="0000FF"/>
          <w:szCs w:val="24"/>
        </w:rPr>
      </w:pPr>
    </w:p>
    <w:p w:rsidR="004C2EE7" w:rsidRPr="00D70F5E" w:rsidRDefault="004C2EE7"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C2EE7" w:rsidRPr="00D70F5E" w:rsidRDefault="004C2EE7"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4C2EE7" w:rsidRPr="00D70F5E" w:rsidRDefault="004C2EE7"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C2EE7" w:rsidRPr="00D70F5E" w:rsidRDefault="004C2EE7"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C2EE7" w:rsidRPr="004653A8" w:rsidRDefault="004C2EE7" w:rsidP="006A5F6D">
      <w:pPr>
        <w:pStyle w:val="BodyText"/>
        <w:rPr>
          <w:b/>
          <w:i/>
          <w:szCs w:val="24"/>
        </w:rPr>
      </w:pPr>
    </w:p>
    <w:p w:rsidR="004C2EE7" w:rsidRPr="00A96956" w:rsidRDefault="004C2EE7" w:rsidP="00AD0934">
      <w:pPr>
        <w:pStyle w:val="BodyText"/>
        <w:ind w:left="720"/>
        <w:rPr>
          <w:szCs w:val="24"/>
        </w:rPr>
      </w:pPr>
    </w:p>
    <w:p w:rsidR="004C2EE7" w:rsidRDefault="004C2EE7" w:rsidP="00116261">
      <w:pPr>
        <w:pStyle w:val="StyleHeading112pt"/>
      </w:pPr>
      <w:r>
        <w:t xml:space="preserve">MAKE-UP WORK POLICY: </w:t>
      </w:r>
    </w:p>
    <w:p w:rsidR="004C2EE7" w:rsidRPr="00F55786" w:rsidRDefault="004C2EE7"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C2EE7" w:rsidRPr="00F55786" w:rsidRDefault="004C2EE7" w:rsidP="002F0235">
      <w:pPr>
        <w:jc w:val="both"/>
        <w:outlineLvl w:val="0"/>
        <w:rPr>
          <w:sz w:val="22"/>
          <w:szCs w:val="24"/>
        </w:rPr>
      </w:pPr>
    </w:p>
    <w:p w:rsidR="004C2EE7" w:rsidRPr="00F55786" w:rsidRDefault="004C2EE7"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C2EE7" w:rsidRDefault="004C2EE7" w:rsidP="002F0235">
      <w:pPr>
        <w:outlineLvl w:val="0"/>
        <w:rPr>
          <w:color w:val="0000FF"/>
          <w:sz w:val="22"/>
        </w:rPr>
      </w:pPr>
    </w:p>
    <w:p w:rsidR="004C2EE7" w:rsidRPr="002F0235" w:rsidRDefault="004C2EE7" w:rsidP="00116261">
      <w:pPr>
        <w:rPr>
          <w:sz w:val="22"/>
        </w:rPr>
      </w:pPr>
    </w:p>
    <w:p w:rsidR="004C2EE7" w:rsidRPr="00F87714" w:rsidRDefault="004C2EE7" w:rsidP="00864A4F">
      <w:pPr>
        <w:pStyle w:val="StyleHeading112pt"/>
      </w:pPr>
      <w:r>
        <w:t>METHOD OF INSTRUCTION:</w:t>
      </w:r>
    </w:p>
    <w:p w:rsidR="004C2EE7" w:rsidRPr="00F55786" w:rsidRDefault="004C2EE7"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C2EE7" w:rsidRDefault="004C2EE7" w:rsidP="00451E94">
      <w:pPr>
        <w:pStyle w:val="BodyText"/>
        <w:ind w:left="360"/>
        <w:rPr>
          <w:b/>
          <w:sz w:val="24"/>
          <w:szCs w:val="24"/>
        </w:rPr>
      </w:pPr>
    </w:p>
    <w:p w:rsidR="004C2EE7" w:rsidRDefault="004C2EE7" w:rsidP="006A5F6D">
      <w:pPr>
        <w:rPr>
          <w:b/>
          <w:bCs/>
          <w:color w:val="0000FF"/>
        </w:rPr>
      </w:pPr>
      <w:r w:rsidRPr="006F5BA1">
        <w:rPr>
          <w:b/>
          <w:bCs/>
          <w:color w:val="0000FF"/>
        </w:rPr>
        <w:t>METHOD OF EVALUATION:</w:t>
      </w:r>
    </w:p>
    <w:p w:rsidR="004C2EE7" w:rsidRDefault="004C2EE7"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C2EE7" w:rsidRPr="00A676C3" w:rsidTr="00433684">
        <w:tc>
          <w:tcPr>
            <w:tcW w:w="4068" w:type="dxa"/>
          </w:tcPr>
          <w:p w:rsidR="004C2EE7" w:rsidRPr="00A676C3" w:rsidRDefault="004C2EE7" w:rsidP="00633A70">
            <w:pPr>
              <w:rPr>
                <w:color w:val="0000FF"/>
                <w:szCs w:val="24"/>
              </w:rPr>
            </w:pPr>
            <w:r w:rsidRPr="00A676C3">
              <w:rPr>
                <w:szCs w:val="24"/>
              </w:rPr>
              <w:t>Policy Quiz</w:t>
            </w:r>
          </w:p>
        </w:tc>
        <w:tc>
          <w:tcPr>
            <w:tcW w:w="2790" w:type="dxa"/>
          </w:tcPr>
          <w:p w:rsidR="004C2EE7" w:rsidRPr="00A676C3" w:rsidRDefault="004C2EE7" w:rsidP="00633A70">
            <w:pPr>
              <w:rPr>
                <w:b/>
                <w:color w:val="0000FF"/>
                <w:szCs w:val="24"/>
              </w:rPr>
            </w:pPr>
            <w:r>
              <w:rPr>
                <w:b/>
                <w:color w:val="0000FF"/>
                <w:szCs w:val="24"/>
              </w:rPr>
              <w:t>Point Values TBA</w:t>
            </w:r>
          </w:p>
        </w:tc>
      </w:tr>
      <w:tr w:rsidR="004C2EE7" w:rsidRPr="00A676C3" w:rsidTr="00433684">
        <w:tc>
          <w:tcPr>
            <w:tcW w:w="4068" w:type="dxa"/>
          </w:tcPr>
          <w:p w:rsidR="004C2EE7" w:rsidRDefault="004C2EE7" w:rsidP="00633A70">
            <w:pPr>
              <w:rPr>
                <w:szCs w:val="24"/>
              </w:rPr>
            </w:pPr>
            <w:r>
              <w:rPr>
                <w:szCs w:val="24"/>
              </w:rPr>
              <w:t>2 weekly exams</w:t>
            </w:r>
          </w:p>
          <w:p w:rsidR="004C2EE7" w:rsidRPr="00A676C3" w:rsidRDefault="004C2EE7" w:rsidP="00633A70">
            <w:pPr>
              <w:rPr>
                <w:szCs w:val="24"/>
              </w:rPr>
            </w:pPr>
            <w:r>
              <w:rPr>
                <w:szCs w:val="24"/>
              </w:rPr>
              <w:t>Final lab exam</w:t>
            </w:r>
          </w:p>
        </w:tc>
        <w:tc>
          <w:tcPr>
            <w:tcW w:w="2790" w:type="dxa"/>
          </w:tcPr>
          <w:p w:rsidR="004C2EE7" w:rsidRDefault="004C2EE7" w:rsidP="00633A70">
            <w:pPr>
              <w:rPr>
                <w:b/>
                <w:szCs w:val="24"/>
              </w:rPr>
            </w:pPr>
            <w:r>
              <w:rPr>
                <w:b/>
                <w:szCs w:val="24"/>
              </w:rPr>
              <w:t>200pts (100pts each)</w:t>
            </w:r>
          </w:p>
          <w:p w:rsidR="004C2EE7" w:rsidRPr="00A676C3" w:rsidRDefault="004C2EE7" w:rsidP="00633A70">
            <w:pPr>
              <w:rPr>
                <w:b/>
                <w:szCs w:val="24"/>
              </w:rPr>
            </w:pPr>
            <w:r>
              <w:rPr>
                <w:b/>
                <w:szCs w:val="24"/>
              </w:rPr>
              <w:t>100pts (Comprehensive)</w:t>
            </w:r>
          </w:p>
        </w:tc>
      </w:tr>
      <w:tr w:rsidR="004C2EE7" w:rsidRPr="00A676C3" w:rsidTr="00433684">
        <w:tc>
          <w:tcPr>
            <w:tcW w:w="4068" w:type="dxa"/>
          </w:tcPr>
          <w:p w:rsidR="004C2EE7" w:rsidRPr="00A676C3" w:rsidRDefault="004C2EE7" w:rsidP="00633A70">
            <w:pPr>
              <w:rPr>
                <w:szCs w:val="24"/>
              </w:rPr>
            </w:pPr>
            <w:r>
              <w:rPr>
                <w:szCs w:val="24"/>
              </w:rPr>
              <w:t>Lab reports</w:t>
            </w:r>
          </w:p>
        </w:tc>
        <w:tc>
          <w:tcPr>
            <w:tcW w:w="2790" w:type="dxa"/>
          </w:tcPr>
          <w:p w:rsidR="004C2EE7" w:rsidRDefault="004C2EE7" w:rsidP="00633A70">
            <w:pPr>
              <w:rPr>
                <w:b/>
                <w:szCs w:val="24"/>
              </w:rPr>
            </w:pPr>
            <w:r>
              <w:rPr>
                <w:b/>
                <w:szCs w:val="24"/>
              </w:rPr>
              <w:t xml:space="preserve">100pts (best 4 out of 5 at   </w:t>
            </w:r>
          </w:p>
          <w:p w:rsidR="004C2EE7" w:rsidRPr="00A676C3" w:rsidRDefault="004C2EE7" w:rsidP="00633A70">
            <w:pPr>
              <w:rPr>
                <w:b/>
                <w:szCs w:val="24"/>
              </w:rPr>
            </w:pPr>
            <w:r>
              <w:rPr>
                <w:b/>
                <w:szCs w:val="24"/>
              </w:rPr>
              <w:t xml:space="preserve">              25pts each)</w:t>
            </w:r>
          </w:p>
        </w:tc>
      </w:tr>
      <w:tr w:rsidR="004C2EE7" w:rsidRPr="00A676C3" w:rsidTr="00433684">
        <w:tc>
          <w:tcPr>
            <w:tcW w:w="4068" w:type="dxa"/>
          </w:tcPr>
          <w:p w:rsidR="004C2EE7" w:rsidRPr="00A676C3" w:rsidRDefault="004C2EE7" w:rsidP="00633A70">
            <w:pPr>
              <w:rPr>
                <w:szCs w:val="24"/>
              </w:rPr>
            </w:pPr>
          </w:p>
        </w:tc>
        <w:tc>
          <w:tcPr>
            <w:tcW w:w="2790" w:type="dxa"/>
          </w:tcPr>
          <w:p w:rsidR="004C2EE7" w:rsidRPr="00A676C3" w:rsidRDefault="004C2EE7" w:rsidP="00633A70">
            <w:pPr>
              <w:rPr>
                <w:b/>
                <w:szCs w:val="24"/>
              </w:rPr>
            </w:pPr>
          </w:p>
        </w:tc>
      </w:tr>
      <w:tr w:rsidR="004C2EE7" w:rsidRPr="00A676C3" w:rsidTr="00433684">
        <w:tc>
          <w:tcPr>
            <w:tcW w:w="4068" w:type="dxa"/>
          </w:tcPr>
          <w:p w:rsidR="004C2EE7" w:rsidRPr="00A676C3" w:rsidRDefault="004C2EE7" w:rsidP="00633A70">
            <w:pPr>
              <w:rPr>
                <w:b/>
                <w:color w:val="0000FF"/>
                <w:szCs w:val="24"/>
              </w:rPr>
            </w:pPr>
            <w:r w:rsidRPr="00A676C3">
              <w:rPr>
                <w:b/>
                <w:color w:val="0000FF"/>
                <w:szCs w:val="24"/>
              </w:rPr>
              <w:t>Total</w:t>
            </w:r>
          </w:p>
        </w:tc>
        <w:tc>
          <w:tcPr>
            <w:tcW w:w="2790" w:type="dxa"/>
          </w:tcPr>
          <w:p w:rsidR="004C2EE7" w:rsidRPr="00A676C3" w:rsidRDefault="004C2EE7" w:rsidP="00633A70">
            <w:pPr>
              <w:rPr>
                <w:b/>
                <w:szCs w:val="24"/>
              </w:rPr>
            </w:pPr>
            <w:r>
              <w:rPr>
                <w:b/>
                <w:szCs w:val="24"/>
              </w:rPr>
              <w:t>400pts</w:t>
            </w:r>
          </w:p>
        </w:tc>
      </w:tr>
    </w:tbl>
    <w:p w:rsidR="004C2EE7" w:rsidRDefault="004C2EE7" w:rsidP="006A5F6D">
      <w:pPr>
        <w:rPr>
          <w:b/>
          <w:bCs/>
          <w:color w:val="0000FF"/>
        </w:rPr>
      </w:pPr>
    </w:p>
    <w:p w:rsidR="004C2EE7" w:rsidRPr="00433684" w:rsidRDefault="004C2EE7"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w:t>
      </w:r>
      <w:r w:rsidRPr="00433684">
        <w:rPr>
          <w:b/>
          <w:bCs/>
        </w:rPr>
        <w:t xml:space="preserve"> </w:t>
      </w:r>
    </w:p>
    <w:p w:rsidR="004C2EE7" w:rsidRPr="006F5BA1" w:rsidRDefault="004C2EE7" w:rsidP="006A5F6D">
      <w:pPr>
        <w:rPr>
          <w:b/>
          <w:bCs/>
          <w:color w:val="0000FF"/>
        </w:rPr>
      </w:pPr>
    </w:p>
    <w:p w:rsidR="004C2EE7" w:rsidRPr="00F83BDA" w:rsidRDefault="004C2EE7" w:rsidP="006F5BA1">
      <w:pPr>
        <w:pStyle w:val="StyleHeading112pt"/>
      </w:pPr>
      <w:r w:rsidRPr="00F83BDA">
        <w:t>ASSIGNMENT OF GRADES:</w:t>
      </w:r>
    </w:p>
    <w:p w:rsidR="004C2EE7" w:rsidRPr="00F55786" w:rsidRDefault="004C2EE7" w:rsidP="006F5BA1">
      <w:pPr>
        <w:rPr>
          <w:sz w:val="22"/>
        </w:rPr>
      </w:pPr>
      <w:r w:rsidRPr="00F55786">
        <w:rPr>
          <w:sz w:val="22"/>
        </w:rPr>
        <w:t>All grades will be posted in the student grade book in Blackboard and will be assigned according to the following or similar scale:</w:t>
      </w:r>
    </w:p>
    <w:p w:rsidR="004C2EE7" w:rsidRPr="00F55786" w:rsidRDefault="004C2EE7" w:rsidP="006F5BA1">
      <w:pPr>
        <w:rPr>
          <w:sz w:val="22"/>
        </w:rPr>
      </w:pPr>
    </w:p>
    <w:p w:rsidR="004C2EE7" w:rsidRPr="00F55786" w:rsidRDefault="004C2EE7" w:rsidP="006F5BA1">
      <w:pPr>
        <w:ind w:left="720"/>
        <w:rPr>
          <w:sz w:val="22"/>
        </w:rPr>
      </w:pPr>
      <w:r w:rsidRPr="00F55786">
        <w:rPr>
          <w:sz w:val="22"/>
        </w:rPr>
        <w:t>A</w:t>
      </w:r>
      <w:r w:rsidRPr="00F55786">
        <w:rPr>
          <w:sz w:val="22"/>
        </w:rPr>
        <w:tab/>
        <w:t>90 – 100%</w:t>
      </w:r>
    </w:p>
    <w:p w:rsidR="004C2EE7" w:rsidRPr="00F55786" w:rsidRDefault="004C2EE7" w:rsidP="006F5BA1">
      <w:pPr>
        <w:ind w:left="720"/>
        <w:rPr>
          <w:sz w:val="22"/>
        </w:rPr>
      </w:pPr>
      <w:r w:rsidRPr="00F55786">
        <w:rPr>
          <w:sz w:val="22"/>
        </w:rPr>
        <w:t>B</w:t>
      </w:r>
      <w:r w:rsidRPr="00F55786">
        <w:rPr>
          <w:sz w:val="22"/>
        </w:rPr>
        <w:tab/>
        <w:t>80 – 89%</w:t>
      </w:r>
    </w:p>
    <w:p w:rsidR="004C2EE7" w:rsidRPr="00F55786" w:rsidRDefault="004C2EE7" w:rsidP="006F5BA1">
      <w:pPr>
        <w:ind w:left="720"/>
        <w:rPr>
          <w:sz w:val="22"/>
        </w:rPr>
      </w:pPr>
      <w:r w:rsidRPr="00F55786">
        <w:rPr>
          <w:sz w:val="22"/>
        </w:rPr>
        <w:t>C</w:t>
      </w:r>
      <w:r w:rsidRPr="00F55786">
        <w:rPr>
          <w:sz w:val="22"/>
        </w:rPr>
        <w:tab/>
        <w:t>70 – 79%</w:t>
      </w:r>
    </w:p>
    <w:p w:rsidR="004C2EE7" w:rsidRPr="00F55786" w:rsidRDefault="004C2EE7" w:rsidP="006F5BA1">
      <w:pPr>
        <w:ind w:left="720"/>
        <w:rPr>
          <w:sz w:val="22"/>
        </w:rPr>
      </w:pPr>
      <w:r w:rsidRPr="00F55786">
        <w:rPr>
          <w:sz w:val="22"/>
        </w:rPr>
        <w:t>D</w:t>
      </w:r>
      <w:r w:rsidRPr="00F55786">
        <w:rPr>
          <w:sz w:val="22"/>
        </w:rPr>
        <w:tab/>
        <w:t>60 – 69%</w:t>
      </w:r>
    </w:p>
    <w:p w:rsidR="004C2EE7" w:rsidRPr="00F55786" w:rsidRDefault="004C2EE7" w:rsidP="006F5BA1">
      <w:pPr>
        <w:ind w:left="720"/>
        <w:rPr>
          <w:sz w:val="22"/>
        </w:rPr>
      </w:pPr>
      <w:r w:rsidRPr="00F55786">
        <w:rPr>
          <w:sz w:val="22"/>
        </w:rPr>
        <w:t>F</w:t>
      </w:r>
      <w:r w:rsidRPr="00F55786">
        <w:rPr>
          <w:sz w:val="22"/>
        </w:rPr>
        <w:tab/>
        <w:t>59% and below</w:t>
      </w:r>
    </w:p>
    <w:p w:rsidR="004C2EE7" w:rsidRPr="00F55786" w:rsidRDefault="004C2EE7" w:rsidP="006F5BA1">
      <w:pPr>
        <w:rPr>
          <w:sz w:val="22"/>
        </w:rPr>
      </w:pPr>
    </w:p>
    <w:p w:rsidR="004C2EE7" w:rsidRPr="00F55786" w:rsidRDefault="004C2EE7"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C2EE7" w:rsidRDefault="004C2EE7" w:rsidP="00DD7EC9">
      <w:pPr>
        <w:pStyle w:val="BodyText"/>
        <w:rPr>
          <w:b/>
          <w:color w:val="0000FF"/>
          <w:sz w:val="24"/>
          <w:szCs w:val="24"/>
        </w:rPr>
      </w:pPr>
    </w:p>
    <w:p w:rsidR="004C2EE7" w:rsidRDefault="004C2EE7" w:rsidP="00DD7EC9">
      <w:pPr>
        <w:pStyle w:val="BodyText"/>
        <w:rPr>
          <w:b/>
          <w:color w:val="0000FF"/>
          <w:sz w:val="24"/>
          <w:szCs w:val="24"/>
        </w:rPr>
      </w:pPr>
    </w:p>
    <w:p w:rsidR="004C2EE7" w:rsidRDefault="004C2EE7" w:rsidP="00DD7EC9">
      <w:pPr>
        <w:pStyle w:val="BodyText"/>
        <w:rPr>
          <w:b/>
          <w:color w:val="0000FF"/>
          <w:sz w:val="24"/>
          <w:szCs w:val="24"/>
        </w:rPr>
      </w:pPr>
    </w:p>
    <w:p w:rsidR="004C2EE7" w:rsidRDefault="004C2EE7" w:rsidP="00DD7EC9">
      <w:pPr>
        <w:pStyle w:val="BodyText"/>
        <w:rPr>
          <w:b/>
          <w:color w:val="0000FF"/>
          <w:sz w:val="24"/>
          <w:szCs w:val="24"/>
        </w:rPr>
      </w:pPr>
    </w:p>
    <w:p w:rsidR="004C2EE7" w:rsidRDefault="004C2EE7" w:rsidP="00DD7EC9">
      <w:pPr>
        <w:pStyle w:val="BodyText"/>
        <w:rPr>
          <w:b/>
          <w:color w:val="0000FF"/>
          <w:sz w:val="24"/>
          <w:szCs w:val="24"/>
        </w:rPr>
      </w:pPr>
      <w:r w:rsidRPr="006F5BA1">
        <w:rPr>
          <w:b/>
          <w:color w:val="0000FF"/>
          <w:sz w:val="24"/>
          <w:szCs w:val="24"/>
        </w:rPr>
        <w:t>SUBMITTING ASSIGNMENTS:</w:t>
      </w:r>
    </w:p>
    <w:p w:rsidR="004C2EE7" w:rsidRDefault="004C2EE7" w:rsidP="0062108C">
      <w:pPr>
        <w:ind w:left="360"/>
        <w:rPr>
          <w:i/>
          <w:sz w:val="22"/>
          <w:szCs w:val="24"/>
        </w:rPr>
      </w:pPr>
    </w:p>
    <w:p w:rsidR="004C2EE7" w:rsidRPr="0062108C" w:rsidRDefault="004C2EE7"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C2EE7" w:rsidRPr="00433684" w:rsidRDefault="004C2EE7" w:rsidP="00433684">
      <w:pPr>
        <w:numPr>
          <w:ilvl w:val="0"/>
          <w:numId w:val="14"/>
        </w:numPr>
        <w:rPr>
          <w:i/>
          <w:sz w:val="22"/>
          <w:szCs w:val="24"/>
        </w:rPr>
      </w:pPr>
      <w:r>
        <w:rPr>
          <w:sz w:val="22"/>
          <w:szCs w:val="24"/>
        </w:rPr>
        <w:t>Lab reports and exams are expected to be submitted on or before posted due dates.</w:t>
      </w:r>
    </w:p>
    <w:p w:rsidR="004C2EE7" w:rsidRDefault="004C2EE7" w:rsidP="006A5F6D">
      <w:pPr>
        <w:rPr>
          <w:szCs w:val="24"/>
        </w:rPr>
      </w:pPr>
    </w:p>
    <w:p w:rsidR="004C2EE7" w:rsidRDefault="004C2EE7" w:rsidP="006A5F6D">
      <w:pPr>
        <w:rPr>
          <w:b/>
          <w:bCs/>
          <w:color w:val="0000FF"/>
          <w:szCs w:val="24"/>
        </w:rPr>
      </w:pPr>
      <w:r w:rsidRPr="00687A7D">
        <w:rPr>
          <w:b/>
          <w:bCs/>
          <w:color w:val="0000FF"/>
          <w:szCs w:val="24"/>
        </w:rPr>
        <w:t>EXAMINATION SCHEDULE &amp; INSTRUCTIONS:</w:t>
      </w:r>
    </w:p>
    <w:p w:rsidR="004C2EE7" w:rsidRPr="00C77111" w:rsidRDefault="004C2EE7" w:rsidP="00C77111">
      <w:pPr>
        <w:pStyle w:val="BodyText"/>
        <w:rPr>
          <w:szCs w:val="24"/>
        </w:rPr>
      </w:pPr>
    </w:p>
    <w:p w:rsidR="004C2EE7" w:rsidRPr="0062108C" w:rsidRDefault="004C2EE7"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4C2EE7" w:rsidRPr="00DE7A7E" w:rsidRDefault="004C2EE7" w:rsidP="00A85C23">
      <w:pPr>
        <w:pStyle w:val="BodyText"/>
        <w:numPr>
          <w:ilvl w:val="0"/>
          <w:numId w:val="17"/>
        </w:numPr>
        <w:rPr>
          <w:szCs w:val="24"/>
        </w:rPr>
      </w:pPr>
      <w:r w:rsidRPr="00BC64B0">
        <w:rPr>
          <w:b/>
          <w:szCs w:val="24"/>
        </w:rPr>
        <w:t>The exams will be timed. Points will be deducted if the student overruns the time limit for the exam.</w:t>
      </w:r>
      <w:r>
        <w:rPr>
          <w:szCs w:val="24"/>
        </w:rPr>
        <w:t xml:space="preserve"> See the announcements</w:t>
      </w:r>
      <w:r w:rsidRPr="0062108C">
        <w:rPr>
          <w:szCs w:val="24"/>
        </w:rPr>
        <w:t xml:space="preserve"> for explanations of time limits and suggestions on how to succeed in this course.</w:t>
      </w:r>
    </w:p>
    <w:p w:rsidR="004C2EE7" w:rsidRDefault="004C2EE7" w:rsidP="00A85C23">
      <w:pPr>
        <w:rPr>
          <w:b/>
          <w:color w:val="0000FF"/>
          <w:szCs w:val="24"/>
        </w:rPr>
      </w:pPr>
    </w:p>
    <w:p w:rsidR="004C2EE7" w:rsidRPr="002D79E6" w:rsidRDefault="004C2EE7"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C2EE7" w:rsidRPr="00F55786" w:rsidRDefault="004C2EE7" w:rsidP="00A74530">
      <w:pPr>
        <w:rPr>
          <w:bCs/>
          <w:sz w:val="22"/>
          <w:szCs w:val="24"/>
        </w:rPr>
      </w:pPr>
      <w:r w:rsidRPr="00F55786">
        <w:rPr>
          <w:bCs/>
          <w:sz w:val="22"/>
          <w:szCs w:val="24"/>
        </w:rPr>
        <w:t xml:space="preserve">Students must have: </w:t>
      </w:r>
    </w:p>
    <w:p w:rsidR="004C2EE7" w:rsidRPr="00F55786" w:rsidRDefault="004C2EE7"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C2EE7" w:rsidRPr="00F55786" w:rsidRDefault="004C2EE7"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C2EE7" w:rsidRPr="00F55786" w:rsidRDefault="004C2EE7"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C2EE7" w:rsidRPr="00F55786" w:rsidRDefault="004C2EE7"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C2EE7" w:rsidRPr="00F55786" w:rsidRDefault="004C2EE7"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C2EE7" w:rsidRPr="00F55786" w:rsidRDefault="004C2EE7"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C2EE7" w:rsidRPr="003569CB" w:rsidRDefault="004C2EE7" w:rsidP="00531D46">
      <w:pPr>
        <w:rPr>
          <w:sz w:val="22"/>
          <w:szCs w:val="24"/>
        </w:rPr>
      </w:pPr>
    </w:p>
    <w:p w:rsidR="004C2EE7" w:rsidRPr="00F910D7" w:rsidRDefault="004C2EE7" w:rsidP="00AE2413">
      <w:pPr>
        <w:rPr>
          <w:rFonts w:ascii="Arial" w:hAnsi="Arial" w:cs="Arial"/>
          <w:bCs/>
          <w:sz w:val="20"/>
        </w:rPr>
      </w:pPr>
    </w:p>
    <w:p w:rsidR="004C2EE7" w:rsidRPr="003569CB" w:rsidRDefault="004C2EE7" w:rsidP="003569CB">
      <w:pPr>
        <w:pStyle w:val="BodyTextIndent"/>
        <w:spacing w:after="0"/>
        <w:ind w:left="0"/>
        <w:rPr>
          <w:b/>
          <w:color w:val="0000FF"/>
          <w:sz w:val="22"/>
        </w:rPr>
      </w:pPr>
      <w:r w:rsidRPr="003569CB">
        <w:rPr>
          <w:b/>
          <w:color w:val="0000FF"/>
          <w:sz w:val="22"/>
        </w:rPr>
        <w:t>Internet Access:</w:t>
      </w:r>
    </w:p>
    <w:p w:rsidR="004C2EE7" w:rsidRPr="00F55786" w:rsidRDefault="004C2EE7"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C2EE7" w:rsidRPr="00F55786" w:rsidRDefault="004C2EE7" w:rsidP="00E84E82">
      <w:pPr>
        <w:pStyle w:val="BodyTextIndent"/>
        <w:numPr>
          <w:ilvl w:val="0"/>
          <w:numId w:val="6"/>
        </w:numPr>
        <w:spacing w:after="0"/>
        <w:rPr>
          <w:sz w:val="22"/>
        </w:rPr>
      </w:pPr>
      <w:r w:rsidRPr="00F55786">
        <w:rPr>
          <w:sz w:val="22"/>
        </w:rPr>
        <w:t>“Not having a computer” or “computer crashes” are not acceptable excuses for late work.</w:t>
      </w:r>
    </w:p>
    <w:p w:rsidR="004C2EE7" w:rsidRPr="003569CB" w:rsidRDefault="004C2EE7" w:rsidP="003569CB">
      <w:pPr>
        <w:rPr>
          <w:rFonts w:ascii="Arial" w:hAnsi="Arial" w:cs="Arial"/>
          <w:b/>
          <w:bCs/>
          <w:color w:val="000000"/>
          <w:sz w:val="22"/>
          <w:szCs w:val="24"/>
        </w:rPr>
      </w:pPr>
    </w:p>
    <w:p w:rsidR="004C2EE7" w:rsidRDefault="004C2EE7" w:rsidP="003569CB">
      <w:pPr>
        <w:rPr>
          <w:b/>
          <w:color w:val="0000FF"/>
        </w:rPr>
      </w:pPr>
    </w:p>
    <w:p w:rsidR="004C2EE7" w:rsidRPr="003569CB" w:rsidRDefault="004C2EE7" w:rsidP="003569CB">
      <w:pPr>
        <w:rPr>
          <w:b/>
          <w:color w:val="0000FF"/>
        </w:rPr>
      </w:pPr>
      <w:r w:rsidRPr="003569CB">
        <w:rPr>
          <w:b/>
          <w:color w:val="0000FF"/>
        </w:rPr>
        <w:t>NON-HARASSMENT, HOSTILE WORK/CLASS ENVIRONMENT:</w:t>
      </w:r>
    </w:p>
    <w:p w:rsidR="004C2EE7" w:rsidRPr="00F55786" w:rsidRDefault="004C2EE7"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C2EE7" w:rsidRDefault="004C2EE7" w:rsidP="004A6199">
      <w:pPr>
        <w:rPr>
          <w:b/>
          <w:color w:val="000000"/>
          <w:szCs w:val="24"/>
        </w:rPr>
      </w:pPr>
    </w:p>
    <w:p w:rsidR="004C2EE7" w:rsidRPr="003569CB" w:rsidRDefault="004C2EE7" w:rsidP="004A6199">
      <w:pPr>
        <w:rPr>
          <w:b/>
          <w:color w:val="0000FF"/>
          <w:szCs w:val="24"/>
        </w:rPr>
      </w:pPr>
      <w:r w:rsidRPr="003569CB">
        <w:rPr>
          <w:b/>
          <w:color w:val="0000FF"/>
          <w:szCs w:val="24"/>
        </w:rPr>
        <w:t xml:space="preserve">AMERICANS WITH DISABILITY ACT (ADA):  </w:t>
      </w:r>
    </w:p>
    <w:p w:rsidR="004C2EE7" w:rsidRPr="00D37B2D" w:rsidRDefault="004C2EE7"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C2EE7" w:rsidRPr="00F55786" w:rsidRDefault="004C2EE7" w:rsidP="00D53802">
      <w:pPr>
        <w:rPr>
          <w:sz w:val="22"/>
          <w:szCs w:val="24"/>
        </w:rPr>
      </w:pPr>
    </w:p>
    <w:p w:rsidR="004C2EE7" w:rsidRPr="00F55786" w:rsidRDefault="004C2EE7" w:rsidP="004A6199">
      <w:pPr>
        <w:rPr>
          <w:sz w:val="22"/>
          <w:szCs w:val="22"/>
        </w:rPr>
      </w:pPr>
    </w:p>
    <w:p w:rsidR="004C2EE7" w:rsidRPr="002D79E6" w:rsidRDefault="004C2EE7" w:rsidP="004A6199">
      <w:pPr>
        <w:rPr>
          <w:b/>
          <w:color w:val="0000FF"/>
          <w:szCs w:val="24"/>
        </w:rPr>
      </w:pPr>
      <w:r w:rsidRPr="002D79E6">
        <w:rPr>
          <w:b/>
          <w:color w:val="0000FF"/>
          <w:szCs w:val="24"/>
        </w:rPr>
        <w:t xml:space="preserve">HONESTY AND PLAGIARISM:  </w:t>
      </w:r>
    </w:p>
    <w:p w:rsidR="004C2EE7" w:rsidRPr="00F55786" w:rsidRDefault="004C2EE7"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C2EE7" w:rsidRPr="00F55786" w:rsidRDefault="004C2EE7" w:rsidP="00AA2BA2">
      <w:pPr>
        <w:rPr>
          <w:sz w:val="22"/>
          <w:szCs w:val="24"/>
        </w:rPr>
      </w:pPr>
    </w:p>
    <w:p w:rsidR="004C2EE7" w:rsidRPr="00F55786" w:rsidRDefault="004C2EE7"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C2EE7" w:rsidRPr="00F55786" w:rsidRDefault="004C2EE7" w:rsidP="00AA2BA2">
      <w:pPr>
        <w:rPr>
          <w:sz w:val="22"/>
          <w:szCs w:val="24"/>
        </w:rPr>
      </w:pPr>
    </w:p>
    <w:p w:rsidR="004C2EE7" w:rsidRPr="00C77111" w:rsidRDefault="004C2EE7"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C2EE7" w:rsidRPr="00F55786" w:rsidRDefault="004C2EE7"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C2EE7" w:rsidRPr="00A07874" w:rsidRDefault="004C2EE7" w:rsidP="00AA2BA2">
      <w:pPr>
        <w:rPr>
          <w:color w:val="0000FF"/>
          <w:sz w:val="22"/>
          <w:szCs w:val="24"/>
        </w:rPr>
      </w:pPr>
    </w:p>
    <w:p w:rsidR="004C2EE7" w:rsidRPr="004D7554" w:rsidRDefault="004C2EE7">
      <w:pPr>
        <w:rPr>
          <w:b/>
          <w:color w:val="000000"/>
          <w:szCs w:val="24"/>
        </w:rPr>
      </w:pPr>
    </w:p>
    <w:p w:rsidR="004C2EE7" w:rsidRPr="00A07874" w:rsidRDefault="004C2EE7"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C2EE7" w:rsidRPr="00F55786" w:rsidRDefault="004C2EE7"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C2EE7" w:rsidRPr="00F55786" w:rsidRDefault="004C2EE7" w:rsidP="00A07874">
      <w:pPr>
        <w:rPr>
          <w:sz w:val="22"/>
          <w:szCs w:val="24"/>
        </w:rPr>
      </w:pPr>
    </w:p>
    <w:p w:rsidR="004C2EE7" w:rsidRPr="00437DCE" w:rsidRDefault="004C2EE7"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C2EE7" w:rsidRDefault="004C2EE7" w:rsidP="00A72F1C">
      <w:pPr>
        <w:rPr>
          <w:b/>
          <w:color w:val="0000FF"/>
          <w:szCs w:val="24"/>
          <w:u w:val="single"/>
        </w:rPr>
      </w:pPr>
    </w:p>
    <w:p w:rsidR="004C2EE7" w:rsidRDefault="004C2EE7" w:rsidP="00A72F1C">
      <w:pPr>
        <w:rPr>
          <w:b/>
          <w:color w:val="0000FF"/>
          <w:szCs w:val="24"/>
          <w:u w:val="single"/>
        </w:rPr>
      </w:pPr>
    </w:p>
    <w:p w:rsidR="004C2EE7" w:rsidRDefault="004C2EE7" w:rsidP="00A72F1C">
      <w:pPr>
        <w:rPr>
          <w:b/>
          <w:color w:val="0000FF"/>
          <w:szCs w:val="24"/>
          <w:u w:val="single"/>
        </w:rPr>
      </w:pPr>
    </w:p>
    <w:p w:rsidR="004C2EE7" w:rsidRDefault="004C2EE7" w:rsidP="00A72F1C">
      <w:pPr>
        <w:rPr>
          <w:b/>
          <w:color w:val="0000FF"/>
          <w:szCs w:val="24"/>
          <w:u w:val="single"/>
        </w:rPr>
      </w:pPr>
    </w:p>
    <w:p w:rsidR="004C2EE7" w:rsidRDefault="004C2EE7"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4C2EE7" w:rsidRDefault="004C2EE7" w:rsidP="00A72F1C">
      <w:pPr>
        <w:rPr>
          <w:b/>
          <w:color w:val="0000FF"/>
          <w:szCs w:val="24"/>
        </w:rPr>
      </w:pPr>
    </w:p>
    <w:p w:rsidR="004C2EE7" w:rsidRPr="00C77111" w:rsidRDefault="004C2EE7" w:rsidP="00A72F1C">
      <w:pPr>
        <w:rPr>
          <w:b/>
          <w:color w:val="0000FF"/>
          <w:szCs w:val="24"/>
        </w:rPr>
      </w:pPr>
      <w:r>
        <w:rPr>
          <w:b/>
          <w:color w:val="0000FF"/>
          <w:szCs w:val="24"/>
        </w:rPr>
        <w:t xml:space="preserve">***PLEASE NOTE*** </w:t>
      </w:r>
    </w:p>
    <w:p w:rsidR="004C2EE7" w:rsidRDefault="004C2EE7" w:rsidP="00A72F1C">
      <w:pPr>
        <w:rPr>
          <w:b/>
          <w:szCs w:val="24"/>
        </w:rPr>
      </w:pPr>
      <w:r>
        <w:rPr>
          <w:b/>
          <w:szCs w:val="24"/>
        </w:rPr>
        <w:t>For specific dates and directions please refer to the weekly units tab in the navigation tree.</w:t>
      </w:r>
    </w:p>
    <w:p w:rsidR="004C2EE7" w:rsidRDefault="004C2EE7" w:rsidP="00A72F1C">
      <w:pPr>
        <w:rPr>
          <w:b/>
          <w:szCs w:val="24"/>
        </w:rPr>
      </w:pPr>
      <w:r>
        <w:rPr>
          <w:b/>
          <w:szCs w:val="24"/>
        </w:rPr>
        <w:t xml:space="preserve">You will be responsible for all material covered in the lab experiments.  </w:t>
      </w:r>
    </w:p>
    <w:p w:rsidR="004C2EE7" w:rsidRDefault="004C2EE7" w:rsidP="00A72F1C">
      <w:pPr>
        <w:rPr>
          <w:b/>
          <w:szCs w:val="24"/>
        </w:rPr>
      </w:pPr>
    </w:p>
    <w:p w:rsidR="004C2EE7" w:rsidRDefault="004C2EE7"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264"/>
        <w:gridCol w:w="1800"/>
        <w:gridCol w:w="2160"/>
        <w:gridCol w:w="2070"/>
        <w:gridCol w:w="1998"/>
      </w:tblGrid>
      <w:tr w:rsidR="004C2EE7" w:rsidTr="0000085B">
        <w:trPr>
          <w:trHeight w:val="467"/>
        </w:trPr>
        <w:tc>
          <w:tcPr>
            <w:tcW w:w="284" w:type="dxa"/>
          </w:tcPr>
          <w:p w:rsidR="004C2EE7" w:rsidRDefault="004C2EE7">
            <w:pPr>
              <w:rPr>
                <w:rFonts w:ascii="Comic Sans MS" w:hAnsi="Comic Sans MS"/>
                <w:color w:val="002060"/>
                <w:sz w:val="36"/>
                <w:szCs w:val="36"/>
              </w:rPr>
            </w:pPr>
          </w:p>
        </w:tc>
        <w:tc>
          <w:tcPr>
            <w:tcW w:w="1264" w:type="dxa"/>
          </w:tcPr>
          <w:p w:rsidR="004C2EE7" w:rsidRDefault="004C2EE7" w:rsidP="00437DCE">
            <w:pPr>
              <w:jc w:val="center"/>
              <w:rPr>
                <w:rFonts w:ascii="Comic Sans MS" w:hAnsi="Comic Sans MS"/>
                <w:color w:val="002060"/>
                <w:sz w:val="36"/>
                <w:szCs w:val="36"/>
              </w:rPr>
            </w:pPr>
            <w:r>
              <w:rPr>
                <w:rFonts w:ascii="Comic Sans MS" w:hAnsi="Comic Sans MS"/>
                <w:color w:val="002060"/>
                <w:sz w:val="36"/>
                <w:szCs w:val="36"/>
              </w:rPr>
              <w:t>Week</w:t>
            </w:r>
          </w:p>
        </w:tc>
        <w:tc>
          <w:tcPr>
            <w:tcW w:w="1800" w:type="dxa"/>
          </w:tcPr>
          <w:p w:rsidR="004C2EE7" w:rsidRDefault="004C2EE7" w:rsidP="00437DCE">
            <w:pPr>
              <w:jc w:val="center"/>
              <w:rPr>
                <w:rFonts w:ascii="Comic Sans MS" w:hAnsi="Comic Sans MS"/>
                <w:color w:val="002060"/>
                <w:sz w:val="36"/>
                <w:szCs w:val="36"/>
              </w:rPr>
            </w:pPr>
          </w:p>
        </w:tc>
        <w:tc>
          <w:tcPr>
            <w:tcW w:w="2160" w:type="dxa"/>
          </w:tcPr>
          <w:p w:rsidR="004C2EE7" w:rsidRDefault="004C2EE7" w:rsidP="00437DCE">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4C2EE7" w:rsidRDefault="004C2EE7" w:rsidP="00437DCE">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4C2EE7" w:rsidRDefault="004C2EE7" w:rsidP="00437DCE">
            <w:pPr>
              <w:jc w:val="center"/>
              <w:rPr>
                <w:rFonts w:ascii="Comic Sans MS" w:hAnsi="Comic Sans MS"/>
                <w:color w:val="002060"/>
                <w:sz w:val="36"/>
                <w:szCs w:val="36"/>
              </w:rPr>
            </w:pPr>
            <w:r>
              <w:rPr>
                <w:rFonts w:ascii="Comic Sans MS" w:hAnsi="Comic Sans MS"/>
                <w:color w:val="002060"/>
                <w:sz w:val="36"/>
                <w:szCs w:val="36"/>
              </w:rPr>
              <w:t>Due Date</w:t>
            </w:r>
          </w:p>
        </w:tc>
      </w:tr>
      <w:tr w:rsidR="004C2EE7" w:rsidTr="0000085B">
        <w:tc>
          <w:tcPr>
            <w:tcW w:w="284" w:type="dxa"/>
          </w:tcPr>
          <w:p w:rsidR="004C2EE7" w:rsidRDefault="004C2EE7">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p>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1</w:t>
            </w:r>
          </w:p>
        </w:tc>
        <w:tc>
          <w:tcPr>
            <w:tcW w:w="1800" w:type="dxa"/>
          </w:tcPr>
          <w:p w:rsidR="004C2EE7" w:rsidRDefault="004C2EE7" w:rsidP="007022E4">
            <w:pPr>
              <w:jc w:val="center"/>
              <w:rPr>
                <w:rFonts w:ascii="Comic Sans MS" w:hAnsi="Comic Sans MS"/>
                <w:color w:val="002060"/>
                <w:szCs w:val="24"/>
              </w:rPr>
            </w:pPr>
          </w:p>
          <w:p w:rsidR="004C2EE7" w:rsidRPr="003E2C76" w:rsidRDefault="004C2EE7" w:rsidP="007022E4">
            <w:pPr>
              <w:jc w:val="center"/>
              <w:rPr>
                <w:rFonts w:ascii="Comic Sans MS" w:hAnsi="Comic Sans MS"/>
                <w:color w:val="002060"/>
                <w:szCs w:val="24"/>
              </w:rPr>
            </w:pPr>
            <w:r>
              <w:rPr>
                <w:rFonts w:ascii="Comic Sans MS" w:hAnsi="Comic Sans MS"/>
                <w:color w:val="002060"/>
                <w:szCs w:val="24"/>
              </w:rPr>
              <w:t xml:space="preserve">Oct. 4-10 </w:t>
            </w:r>
          </w:p>
          <w:p w:rsidR="004C2EE7" w:rsidRPr="003E2C76" w:rsidRDefault="004C2EE7" w:rsidP="007022E4">
            <w:pPr>
              <w:jc w:val="center"/>
              <w:rPr>
                <w:rFonts w:ascii="Comic Sans MS" w:hAnsi="Comic Sans MS"/>
                <w:color w:val="002060"/>
                <w:szCs w:val="24"/>
              </w:rPr>
            </w:pPr>
          </w:p>
        </w:tc>
        <w:tc>
          <w:tcPr>
            <w:tcW w:w="2160" w:type="dxa"/>
          </w:tcPr>
          <w:p w:rsidR="004C2EE7" w:rsidRDefault="004C2EE7">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tc>
        <w:tc>
          <w:tcPr>
            <w:tcW w:w="2070" w:type="dxa"/>
          </w:tcPr>
          <w:p w:rsidR="004C2EE7" w:rsidRDefault="004C2EE7">
            <w:pPr>
              <w:rPr>
                <w:rFonts w:ascii="Comic Sans MS" w:hAnsi="Comic Sans MS"/>
                <w:color w:val="002060"/>
                <w:szCs w:val="24"/>
              </w:rPr>
            </w:pPr>
          </w:p>
          <w:p w:rsidR="004C2EE7" w:rsidRDefault="004C2EE7" w:rsidP="00BC2E95">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4C2EE7" w:rsidRDefault="004C2EE7">
            <w:pPr>
              <w:rPr>
                <w:rFonts w:ascii="Comic Sans MS" w:hAnsi="Comic Sans MS"/>
                <w:color w:val="002060"/>
                <w:sz w:val="28"/>
                <w:szCs w:val="28"/>
              </w:rPr>
            </w:pPr>
            <w:r>
              <w:rPr>
                <w:rFonts w:ascii="Comic Sans MS" w:hAnsi="Comic Sans MS"/>
                <w:color w:val="002060"/>
                <w:sz w:val="28"/>
                <w:szCs w:val="28"/>
              </w:rPr>
              <w:t>On or before Sun. Oct. 10</w:t>
            </w:r>
          </w:p>
        </w:tc>
      </w:tr>
      <w:tr w:rsidR="004C2EE7" w:rsidTr="0000085B">
        <w:tc>
          <w:tcPr>
            <w:tcW w:w="284" w:type="dxa"/>
          </w:tcPr>
          <w:p w:rsidR="004C2EE7" w:rsidRDefault="004C2EE7" w:rsidP="00C77111">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2</w:t>
            </w:r>
          </w:p>
        </w:tc>
        <w:tc>
          <w:tcPr>
            <w:tcW w:w="1800" w:type="dxa"/>
          </w:tcPr>
          <w:p w:rsidR="004C2EE7" w:rsidRPr="003E2C76" w:rsidRDefault="004C2EE7" w:rsidP="007022E4">
            <w:pPr>
              <w:jc w:val="center"/>
              <w:rPr>
                <w:rFonts w:ascii="Comic Sans MS" w:hAnsi="Comic Sans MS"/>
                <w:color w:val="002060"/>
                <w:szCs w:val="24"/>
              </w:rPr>
            </w:pPr>
            <w:r>
              <w:rPr>
                <w:rFonts w:ascii="Comic Sans MS" w:hAnsi="Comic Sans MS"/>
                <w:color w:val="002060"/>
                <w:szCs w:val="24"/>
                <w:lang w:val="fr-FR"/>
              </w:rPr>
              <w:t>Oct. 11-17</w:t>
            </w:r>
          </w:p>
        </w:tc>
        <w:tc>
          <w:tcPr>
            <w:tcW w:w="2160" w:type="dxa"/>
          </w:tcPr>
          <w:p w:rsidR="004C2EE7" w:rsidRPr="0000085B" w:rsidRDefault="004C2EE7" w:rsidP="00437DCE">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4C2EE7" w:rsidRPr="0000085B" w:rsidRDefault="004C2EE7" w:rsidP="00437DCE">
            <w:pPr>
              <w:jc w:val="center"/>
              <w:rPr>
                <w:rFonts w:ascii="Comic Sans MS" w:hAnsi="Comic Sans MS"/>
                <w:color w:val="002060"/>
                <w:szCs w:val="22"/>
              </w:rPr>
            </w:pPr>
            <w:r w:rsidRPr="0000085B">
              <w:rPr>
                <w:rFonts w:ascii="Comic Sans MS" w:hAnsi="Comic Sans MS"/>
                <w:color w:val="002060"/>
                <w:sz w:val="22"/>
                <w:szCs w:val="22"/>
              </w:rPr>
              <w:t>&amp;</w:t>
            </w:r>
          </w:p>
          <w:p w:rsidR="004C2EE7" w:rsidRDefault="004C2EE7" w:rsidP="00437DCE">
            <w:pPr>
              <w:jc w:val="center"/>
              <w:rPr>
                <w:rFonts w:ascii="Comic Sans MS" w:hAnsi="Comic Sans MS"/>
                <w:color w:val="002060"/>
                <w:sz w:val="28"/>
                <w:szCs w:val="28"/>
              </w:rPr>
            </w:pPr>
            <w:r w:rsidRPr="0000085B">
              <w:rPr>
                <w:rFonts w:ascii="Comic Sans MS" w:hAnsi="Comic Sans MS"/>
                <w:color w:val="002060"/>
                <w:sz w:val="22"/>
                <w:szCs w:val="22"/>
              </w:rPr>
              <w:t>Scientific method (“kitchen”)</w:t>
            </w:r>
          </w:p>
        </w:tc>
        <w:tc>
          <w:tcPr>
            <w:tcW w:w="2070" w:type="dxa"/>
          </w:tcPr>
          <w:p w:rsidR="004C2EE7" w:rsidRDefault="004C2EE7" w:rsidP="00437DCE">
            <w:pPr>
              <w:jc w:val="center"/>
              <w:rPr>
                <w:rFonts w:ascii="Comic Sans MS" w:hAnsi="Comic Sans MS"/>
                <w:color w:val="002060"/>
                <w:szCs w:val="24"/>
              </w:rPr>
            </w:pPr>
          </w:p>
          <w:p w:rsidR="004C2EE7" w:rsidRPr="003E2C76" w:rsidRDefault="004C2EE7"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C2EE7" w:rsidRDefault="004C2EE7" w:rsidP="00805D9D">
            <w:pPr>
              <w:jc w:val="center"/>
              <w:rPr>
                <w:rFonts w:ascii="Comic Sans MS" w:hAnsi="Comic Sans MS"/>
                <w:color w:val="002060"/>
                <w:sz w:val="28"/>
                <w:szCs w:val="28"/>
              </w:rPr>
            </w:pPr>
            <w:r>
              <w:rPr>
                <w:rFonts w:ascii="Comic Sans MS" w:hAnsi="Comic Sans MS"/>
                <w:color w:val="002060"/>
                <w:sz w:val="28"/>
                <w:szCs w:val="28"/>
              </w:rPr>
              <w:t>On or before Sun. Oct. 17</w:t>
            </w:r>
          </w:p>
        </w:tc>
      </w:tr>
      <w:tr w:rsidR="004C2EE7" w:rsidTr="0000085B">
        <w:tc>
          <w:tcPr>
            <w:tcW w:w="284" w:type="dxa"/>
          </w:tcPr>
          <w:p w:rsidR="004C2EE7" w:rsidRDefault="004C2EE7" w:rsidP="00C77111">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3</w:t>
            </w:r>
          </w:p>
        </w:tc>
        <w:tc>
          <w:tcPr>
            <w:tcW w:w="1800" w:type="dxa"/>
          </w:tcPr>
          <w:p w:rsidR="004C2EE7" w:rsidRDefault="004C2EE7" w:rsidP="007022E4">
            <w:pPr>
              <w:jc w:val="center"/>
              <w:rPr>
                <w:rFonts w:ascii="Comic Sans MS" w:hAnsi="Comic Sans MS"/>
                <w:color w:val="002060"/>
                <w:szCs w:val="24"/>
              </w:rPr>
            </w:pPr>
            <w:r>
              <w:rPr>
                <w:rFonts w:ascii="Comic Sans MS" w:hAnsi="Comic Sans MS"/>
                <w:color w:val="002060"/>
                <w:szCs w:val="24"/>
              </w:rPr>
              <w:t>Oct. 18-24</w:t>
            </w:r>
          </w:p>
          <w:p w:rsidR="004C2EE7" w:rsidRPr="003E2C76" w:rsidRDefault="004C2EE7" w:rsidP="007022E4">
            <w:pPr>
              <w:jc w:val="center"/>
              <w:rPr>
                <w:rFonts w:ascii="Comic Sans MS" w:hAnsi="Comic Sans MS"/>
                <w:color w:val="002060"/>
                <w:szCs w:val="24"/>
              </w:rPr>
            </w:pPr>
          </w:p>
        </w:tc>
        <w:tc>
          <w:tcPr>
            <w:tcW w:w="2160" w:type="dxa"/>
          </w:tcPr>
          <w:p w:rsidR="004C2EE7" w:rsidRDefault="004C2EE7" w:rsidP="00437DCE">
            <w:pPr>
              <w:jc w:val="center"/>
              <w:rPr>
                <w:rFonts w:ascii="Comic Sans MS" w:hAnsi="Comic Sans MS"/>
                <w:color w:val="002060"/>
                <w:szCs w:val="22"/>
              </w:rPr>
            </w:pPr>
            <w:r>
              <w:rPr>
                <w:rFonts w:ascii="Comic Sans MS" w:hAnsi="Comic Sans MS"/>
                <w:color w:val="002060"/>
                <w:sz w:val="22"/>
                <w:szCs w:val="22"/>
              </w:rPr>
              <w:t>Microscopy (virtual)</w:t>
            </w:r>
          </w:p>
          <w:p w:rsidR="004C2EE7" w:rsidRDefault="004C2EE7" w:rsidP="00437DCE">
            <w:pPr>
              <w:jc w:val="center"/>
              <w:rPr>
                <w:rFonts w:ascii="Comic Sans MS" w:hAnsi="Comic Sans MS"/>
                <w:color w:val="002060"/>
                <w:szCs w:val="22"/>
              </w:rPr>
            </w:pPr>
            <w:r>
              <w:rPr>
                <w:rFonts w:ascii="Comic Sans MS" w:hAnsi="Comic Sans MS"/>
                <w:color w:val="002060"/>
                <w:szCs w:val="22"/>
              </w:rPr>
              <w:t>&amp;</w:t>
            </w:r>
          </w:p>
          <w:p w:rsidR="004C2EE7" w:rsidRPr="008B6FC2" w:rsidRDefault="004C2EE7" w:rsidP="00437DCE">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4C2EE7" w:rsidRDefault="004C2EE7" w:rsidP="008B6FC2">
            <w:pPr>
              <w:jc w:val="center"/>
              <w:rPr>
                <w:rFonts w:ascii="Comic Sans MS" w:hAnsi="Comic Sans MS"/>
                <w:color w:val="002060"/>
                <w:szCs w:val="24"/>
              </w:rPr>
            </w:pPr>
          </w:p>
          <w:p w:rsidR="004C2EE7" w:rsidRPr="003E2C76" w:rsidRDefault="004C2EE7" w:rsidP="008B6FC2">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C2EE7" w:rsidRDefault="004C2EE7" w:rsidP="00805D9D">
            <w:pPr>
              <w:jc w:val="center"/>
              <w:rPr>
                <w:rFonts w:ascii="Comic Sans MS" w:hAnsi="Comic Sans MS"/>
                <w:color w:val="002060"/>
                <w:sz w:val="28"/>
                <w:szCs w:val="28"/>
              </w:rPr>
            </w:pPr>
            <w:r>
              <w:rPr>
                <w:rFonts w:ascii="Comic Sans MS" w:hAnsi="Comic Sans MS"/>
                <w:color w:val="002060"/>
                <w:sz w:val="28"/>
                <w:szCs w:val="28"/>
              </w:rPr>
              <w:t>On or before Sun. Oct. 24</w:t>
            </w:r>
          </w:p>
        </w:tc>
      </w:tr>
      <w:tr w:rsidR="004C2EE7" w:rsidTr="0000085B">
        <w:tc>
          <w:tcPr>
            <w:tcW w:w="284" w:type="dxa"/>
          </w:tcPr>
          <w:p w:rsidR="004C2EE7" w:rsidRDefault="004C2EE7" w:rsidP="00C77111">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4</w:t>
            </w:r>
          </w:p>
        </w:tc>
        <w:tc>
          <w:tcPr>
            <w:tcW w:w="1800" w:type="dxa"/>
          </w:tcPr>
          <w:p w:rsidR="004C2EE7" w:rsidRPr="003E2C76" w:rsidRDefault="004C2EE7" w:rsidP="007022E4">
            <w:pPr>
              <w:jc w:val="center"/>
              <w:rPr>
                <w:rFonts w:ascii="Comic Sans MS" w:hAnsi="Comic Sans MS"/>
                <w:color w:val="002060"/>
                <w:szCs w:val="24"/>
              </w:rPr>
            </w:pPr>
            <w:r>
              <w:rPr>
                <w:rFonts w:ascii="Comic Sans MS" w:hAnsi="Comic Sans MS"/>
                <w:color w:val="002060"/>
                <w:szCs w:val="24"/>
              </w:rPr>
              <w:t>Oct. 25-31</w:t>
            </w:r>
          </w:p>
        </w:tc>
        <w:tc>
          <w:tcPr>
            <w:tcW w:w="2160" w:type="dxa"/>
          </w:tcPr>
          <w:p w:rsidR="004C2EE7" w:rsidRDefault="004C2EE7" w:rsidP="00437DCE">
            <w:pPr>
              <w:jc w:val="center"/>
              <w:rPr>
                <w:rFonts w:ascii="Comic Sans MS" w:hAnsi="Comic Sans MS"/>
                <w:b/>
                <w:color w:val="002060"/>
                <w:szCs w:val="24"/>
              </w:rPr>
            </w:pPr>
          </w:p>
          <w:p w:rsidR="004C2EE7" w:rsidRPr="008B6FC2" w:rsidRDefault="004C2EE7"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4C2EE7" w:rsidRDefault="004C2EE7" w:rsidP="00437DCE">
            <w:pPr>
              <w:jc w:val="center"/>
              <w:rPr>
                <w:rFonts w:ascii="Comic Sans MS" w:hAnsi="Comic Sans MS"/>
                <w:b/>
                <w:color w:val="002060"/>
                <w:szCs w:val="24"/>
              </w:rPr>
            </w:pPr>
          </w:p>
          <w:p w:rsidR="004C2EE7" w:rsidRPr="008B6FC2" w:rsidRDefault="004C2EE7" w:rsidP="00437DCE">
            <w:pPr>
              <w:jc w:val="center"/>
              <w:rPr>
                <w:rFonts w:ascii="Comic Sans MS" w:hAnsi="Comic Sans MS"/>
                <w:b/>
                <w:color w:val="002060"/>
                <w:szCs w:val="24"/>
              </w:rPr>
            </w:pPr>
            <w:r w:rsidRPr="008B6FC2">
              <w:rPr>
                <w:rFonts w:ascii="Comic Sans MS" w:hAnsi="Comic Sans MS"/>
                <w:b/>
                <w:color w:val="002060"/>
                <w:szCs w:val="24"/>
              </w:rPr>
              <w:t>EXAM 1</w:t>
            </w:r>
          </w:p>
        </w:tc>
        <w:tc>
          <w:tcPr>
            <w:tcW w:w="1998" w:type="dxa"/>
          </w:tcPr>
          <w:p w:rsidR="004C2EE7" w:rsidRDefault="004C2EE7" w:rsidP="00FB7219">
            <w:pPr>
              <w:jc w:val="center"/>
              <w:rPr>
                <w:rFonts w:ascii="Comic Sans MS" w:hAnsi="Comic Sans MS"/>
                <w:color w:val="002060"/>
                <w:sz w:val="28"/>
                <w:szCs w:val="28"/>
              </w:rPr>
            </w:pPr>
            <w:r>
              <w:rPr>
                <w:rFonts w:ascii="Comic Sans MS" w:hAnsi="Comic Sans MS"/>
                <w:color w:val="002060"/>
                <w:sz w:val="28"/>
                <w:szCs w:val="28"/>
              </w:rPr>
              <w:t>On or before</w:t>
            </w:r>
          </w:p>
          <w:p w:rsidR="004C2EE7" w:rsidRDefault="004C2EE7" w:rsidP="008B6FC2">
            <w:pPr>
              <w:jc w:val="center"/>
              <w:rPr>
                <w:rFonts w:ascii="Comic Sans MS" w:hAnsi="Comic Sans MS"/>
                <w:color w:val="002060"/>
                <w:sz w:val="28"/>
                <w:szCs w:val="28"/>
              </w:rPr>
            </w:pPr>
            <w:r>
              <w:rPr>
                <w:rFonts w:ascii="Comic Sans MS" w:hAnsi="Comic Sans MS"/>
                <w:color w:val="002060"/>
                <w:sz w:val="28"/>
                <w:szCs w:val="28"/>
              </w:rPr>
              <w:t>Sun. Oct. 31</w:t>
            </w:r>
          </w:p>
          <w:p w:rsidR="004C2EE7" w:rsidRDefault="004C2EE7" w:rsidP="008B6FC2">
            <w:pPr>
              <w:jc w:val="center"/>
              <w:rPr>
                <w:rFonts w:ascii="Comic Sans MS" w:hAnsi="Comic Sans MS"/>
                <w:color w:val="002060"/>
                <w:sz w:val="28"/>
                <w:szCs w:val="28"/>
              </w:rPr>
            </w:pPr>
          </w:p>
        </w:tc>
      </w:tr>
      <w:tr w:rsidR="004C2EE7" w:rsidTr="0000085B">
        <w:tc>
          <w:tcPr>
            <w:tcW w:w="284" w:type="dxa"/>
          </w:tcPr>
          <w:p w:rsidR="004C2EE7" w:rsidRDefault="004C2EE7">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p>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5</w:t>
            </w:r>
          </w:p>
          <w:p w:rsidR="004C2EE7" w:rsidRDefault="004C2EE7" w:rsidP="007022E4">
            <w:pPr>
              <w:jc w:val="center"/>
              <w:rPr>
                <w:rFonts w:ascii="Comic Sans MS" w:hAnsi="Comic Sans MS"/>
                <w:color w:val="002060"/>
                <w:sz w:val="28"/>
                <w:szCs w:val="28"/>
              </w:rPr>
            </w:pPr>
          </w:p>
        </w:tc>
        <w:tc>
          <w:tcPr>
            <w:tcW w:w="1800" w:type="dxa"/>
          </w:tcPr>
          <w:p w:rsidR="004C2EE7" w:rsidRPr="003E2C76" w:rsidRDefault="004C2EE7" w:rsidP="007022E4">
            <w:pPr>
              <w:jc w:val="center"/>
              <w:rPr>
                <w:rFonts w:ascii="Comic Sans MS" w:hAnsi="Comic Sans MS"/>
                <w:color w:val="002060"/>
                <w:szCs w:val="24"/>
              </w:rPr>
            </w:pPr>
            <w:r>
              <w:rPr>
                <w:rFonts w:ascii="Comic Sans MS" w:hAnsi="Comic Sans MS"/>
                <w:color w:val="002060"/>
                <w:szCs w:val="24"/>
              </w:rPr>
              <w:t>Nov. 1-7</w:t>
            </w:r>
          </w:p>
        </w:tc>
        <w:tc>
          <w:tcPr>
            <w:tcW w:w="2160" w:type="dxa"/>
          </w:tcPr>
          <w:p w:rsidR="004C2EE7" w:rsidRPr="000F41B7" w:rsidRDefault="004C2EE7" w:rsidP="00437DCE">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4C2EE7" w:rsidRDefault="004C2EE7" w:rsidP="00437DCE">
            <w:pPr>
              <w:jc w:val="center"/>
              <w:rPr>
                <w:rFonts w:ascii="Comic Sans MS" w:hAnsi="Comic Sans MS"/>
                <w:color w:val="002060"/>
                <w:szCs w:val="24"/>
              </w:rPr>
            </w:pPr>
          </w:p>
          <w:p w:rsidR="004C2EE7" w:rsidRPr="003E2C76" w:rsidRDefault="004C2EE7"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C2EE7" w:rsidRDefault="004C2EE7"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p>
          <w:p w:rsidR="004C2EE7" w:rsidRDefault="004C2EE7" w:rsidP="00805D9D">
            <w:pPr>
              <w:jc w:val="center"/>
              <w:rPr>
                <w:rFonts w:ascii="Comic Sans MS" w:hAnsi="Comic Sans MS"/>
                <w:color w:val="002060"/>
                <w:sz w:val="28"/>
                <w:szCs w:val="28"/>
              </w:rPr>
            </w:pPr>
            <w:r>
              <w:rPr>
                <w:rFonts w:ascii="Comic Sans MS" w:hAnsi="Comic Sans MS"/>
                <w:color w:val="002060"/>
                <w:sz w:val="28"/>
                <w:szCs w:val="28"/>
              </w:rPr>
              <w:t>Sun. Nov. 7</w:t>
            </w:r>
          </w:p>
        </w:tc>
      </w:tr>
      <w:tr w:rsidR="004C2EE7" w:rsidTr="0000085B">
        <w:tc>
          <w:tcPr>
            <w:tcW w:w="284" w:type="dxa"/>
          </w:tcPr>
          <w:p w:rsidR="004C2EE7" w:rsidRDefault="004C2EE7">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6</w:t>
            </w:r>
          </w:p>
        </w:tc>
        <w:tc>
          <w:tcPr>
            <w:tcW w:w="1800" w:type="dxa"/>
          </w:tcPr>
          <w:p w:rsidR="004C2EE7" w:rsidRPr="003E2C76" w:rsidRDefault="004C2EE7" w:rsidP="007022E4">
            <w:pPr>
              <w:jc w:val="center"/>
              <w:rPr>
                <w:rFonts w:ascii="Comic Sans MS" w:hAnsi="Comic Sans MS"/>
                <w:color w:val="002060"/>
                <w:szCs w:val="24"/>
              </w:rPr>
            </w:pPr>
            <w:r>
              <w:rPr>
                <w:rFonts w:ascii="Comic Sans MS" w:hAnsi="Comic Sans MS"/>
                <w:color w:val="002060"/>
                <w:szCs w:val="24"/>
              </w:rPr>
              <w:t>Nov. 8-14</w:t>
            </w:r>
          </w:p>
        </w:tc>
        <w:tc>
          <w:tcPr>
            <w:tcW w:w="2160" w:type="dxa"/>
          </w:tcPr>
          <w:p w:rsidR="004C2EE7" w:rsidRDefault="004C2EE7" w:rsidP="00437DCE">
            <w:pPr>
              <w:jc w:val="center"/>
              <w:rPr>
                <w:rFonts w:ascii="Comic Sans MS" w:hAnsi="Comic Sans MS"/>
                <w:color w:val="002060"/>
                <w:szCs w:val="22"/>
              </w:rPr>
            </w:pPr>
          </w:p>
          <w:p w:rsidR="004C2EE7" w:rsidRDefault="004C2EE7" w:rsidP="00437DCE">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4C2EE7" w:rsidRPr="000F41B7" w:rsidRDefault="004C2EE7" w:rsidP="00437DCE">
            <w:pPr>
              <w:jc w:val="center"/>
              <w:rPr>
                <w:rFonts w:ascii="Comic Sans MS" w:hAnsi="Comic Sans MS"/>
                <w:color w:val="002060"/>
                <w:szCs w:val="22"/>
              </w:rPr>
            </w:pPr>
          </w:p>
        </w:tc>
        <w:tc>
          <w:tcPr>
            <w:tcW w:w="2070" w:type="dxa"/>
          </w:tcPr>
          <w:p w:rsidR="004C2EE7" w:rsidRDefault="004C2EE7" w:rsidP="00437DCE">
            <w:pPr>
              <w:jc w:val="center"/>
              <w:rPr>
                <w:rFonts w:ascii="Comic Sans MS" w:hAnsi="Comic Sans MS"/>
                <w:color w:val="002060"/>
                <w:szCs w:val="24"/>
              </w:rPr>
            </w:pPr>
          </w:p>
          <w:p w:rsidR="004C2EE7" w:rsidRPr="003E2C76" w:rsidRDefault="004C2EE7"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C2EE7" w:rsidRDefault="004C2EE7" w:rsidP="0000085B">
            <w:pPr>
              <w:rPr>
                <w:rFonts w:ascii="Comic Sans MS" w:hAnsi="Comic Sans MS"/>
                <w:color w:val="002060"/>
                <w:sz w:val="28"/>
                <w:szCs w:val="28"/>
              </w:rPr>
            </w:pPr>
            <w:r>
              <w:rPr>
                <w:rFonts w:ascii="Comic Sans MS" w:hAnsi="Comic Sans MS"/>
                <w:color w:val="002060"/>
                <w:sz w:val="28"/>
                <w:szCs w:val="28"/>
              </w:rPr>
              <w:t>On or before</w:t>
            </w:r>
          </w:p>
          <w:p w:rsidR="004C2EE7" w:rsidRDefault="004C2EE7" w:rsidP="00805D9D">
            <w:pPr>
              <w:rPr>
                <w:rFonts w:ascii="Comic Sans MS" w:hAnsi="Comic Sans MS"/>
                <w:color w:val="002060"/>
                <w:sz w:val="28"/>
                <w:szCs w:val="28"/>
              </w:rPr>
            </w:pPr>
            <w:r>
              <w:rPr>
                <w:rFonts w:ascii="Comic Sans MS" w:hAnsi="Comic Sans MS"/>
                <w:color w:val="002060"/>
                <w:sz w:val="28"/>
                <w:szCs w:val="28"/>
              </w:rPr>
              <w:t>Sun. Nov. 14</w:t>
            </w:r>
          </w:p>
        </w:tc>
      </w:tr>
      <w:tr w:rsidR="004C2EE7" w:rsidTr="0000085B">
        <w:tc>
          <w:tcPr>
            <w:tcW w:w="284" w:type="dxa"/>
          </w:tcPr>
          <w:p w:rsidR="004C2EE7" w:rsidRDefault="004C2EE7">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7</w:t>
            </w:r>
          </w:p>
        </w:tc>
        <w:tc>
          <w:tcPr>
            <w:tcW w:w="1800" w:type="dxa"/>
          </w:tcPr>
          <w:p w:rsidR="004C2EE7" w:rsidRPr="003E2C76" w:rsidRDefault="004C2EE7" w:rsidP="007022E4">
            <w:pPr>
              <w:jc w:val="center"/>
              <w:rPr>
                <w:rFonts w:ascii="Comic Sans MS" w:hAnsi="Comic Sans MS"/>
                <w:color w:val="002060"/>
                <w:szCs w:val="24"/>
              </w:rPr>
            </w:pPr>
            <w:r>
              <w:rPr>
                <w:rFonts w:ascii="Comic Sans MS" w:hAnsi="Comic Sans MS"/>
                <w:color w:val="002060"/>
                <w:szCs w:val="24"/>
              </w:rPr>
              <w:t>Nov. 15-21</w:t>
            </w:r>
          </w:p>
        </w:tc>
        <w:tc>
          <w:tcPr>
            <w:tcW w:w="2160" w:type="dxa"/>
          </w:tcPr>
          <w:p w:rsidR="004C2EE7" w:rsidRDefault="004C2EE7" w:rsidP="00437DCE">
            <w:pPr>
              <w:jc w:val="center"/>
              <w:rPr>
                <w:rFonts w:ascii="Comic Sans MS" w:hAnsi="Comic Sans MS"/>
                <w:color w:val="002060"/>
                <w:szCs w:val="22"/>
              </w:rPr>
            </w:pPr>
          </w:p>
          <w:p w:rsidR="004C2EE7" w:rsidRPr="008B6FC2" w:rsidRDefault="004C2EE7"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4C2EE7" w:rsidRPr="008B6FC2" w:rsidRDefault="004C2EE7" w:rsidP="00437DCE">
            <w:pPr>
              <w:jc w:val="center"/>
              <w:rPr>
                <w:rFonts w:ascii="Comic Sans MS" w:hAnsi="Comic Sans MS"/>
                <w:b/>
                <w:color w:val="002060"/>
                <w:szCs w:val="24"/>
              </w:rPr>
            </w:pPr>
            <w:r w:rsidRPr="008B6FC2">
              <w:rPr>
                <w:rFonts w:ascii="Comic Sans MS" w:hAnsi="Comic Sans MS"/>
                <w:b/>
                <w:color w:val="002060"/>
                <w:szCs w:val="24"/>
              </w:rPr>
              <w:t>Lab exam</w:t>
            </w:r>
          </w:p>
          <w:p w:rsidR="004C2EE7" w:rsidRPr="003E2C76" w:rsidRDefault="004C2EE7" w:rsidP="00437DCE">
            <w:pPr>
              <w:jc w:val="center"/>
              <w:rPr>
                <w:rFonts w:ascii="Comic Sans MS" w:hAnsi="Comic Sans MS"/>
                <w:color w:val="002060"/>
                <w:szCs w:val="24"/>
              </w:rPr>
            </w:pPr>
            <w:r>
              <w:rPr>
                <w:rFonts w:ascii="Comic Sans MS" w:hAnsi="Comic Sans MS"/>
                <w:color w:val="002060"/>
                <w:szCs w:val="24"/>
              </w:rPr>
              <w:t>(covers week 4 and 5 material)</w:t>
            </w:r>
          </w:p>
        </w:tc>
        <w:tc>
          <w:tcPr>
            <w:tcW w:w="1998" w:type="dxa"/>
          </w:tcPr>
          <w:p w:rsidR="004C2EE7" w:rsidRDefault="004C2EE7" w:rsidP="00FB7219">
            <w:pPr>
              <w:jc w:val="center"/>
              <w:rPr>
                <w:rFonts w:ascii="Comic Sans MS" w:hAnsi="Comic Sans MS"/>
                <w:color w:val="002060"/>
                <w:sz w:val="28"/>
                <w:szCs w:val="28"/>
              </w:rPr>
            </w:pPr>
            <w:r>
              <w:rPr>
                <w:rFonts w:ascii="Comic Sans MS" w:hAnsi="Comic Sans MS"/>
                <w:color w:val="002060"/>
                <w:sz w:val="28"/>
                <w:szCs w:val="28"/>
              </w:rPr>
              <w:t>On or before</w:t>
            </w:r>
          </w:p>
          <w:p w:rsidR="004C2EE7" w:rsidRDefault="004C2EE7" w:rsidP="00FB7219">
            <w:pPr>
              <w:jc w:val="center"/>
              <w:rPr>
                <w:rFonts w:ascii="Comic Sans MS" w:hAnsi="Comic Sans MS"/>
                <w:color w:val="002060"/>
                <w:sz w:val="28"/>
                <w:szCs w:val="28"/>
              </w:rPr>
            </w:pPr>
            <w:r>
              <w:rPr>
                <w:rFonts w:ascii="Comic Sans MS" w:hAnsi="Comic Sans MS"/>
                <w:color w:val="002060"/>
                <w:sz w:val="28"/>
                <w:szCs w:val="28"/>
              </w:rPr>
              <w:t>Sun. Nov. 21</w:t>
            </w:r>
          </w:p>
          <w:p w:rsidR="004C2EE7" w:rsidRDefault="004C2EE7" w:rsidP="00FB7219">
            <w:pPr>
              <w:jc w:val="center"/>
              <w:rPr>
                <w:rFonts w:ascii="Comic Sans MS" w:hAnsi="Comic Sans MS"/>
                <w:color w:val="002060"/>
                <w:sz w:val="28"/>
                <w:szCs w:val="28"/>
              </w:rPr>
            </w:pPr>
          </w:p>
        </w:tc>
      </w:tr>
      <w:tr w:rsidR="004C2EE7" w:rsidTr="0000085B">
        <w:tc>
          <w:tcPr>
            <w:tcW w:w="284" w:type="dxa"/>
          </w:tcPr>
          <w:p w:rsidR="004C2EE7" w:rsidRDefault="004C2EE7">
            <w:pPr>
              <w:rPr>
                <w:rFonts w:ascii="Comic Sans MS" w:hAnsi="Comic Sans MS"/>
                <w:color w:val="002060"/>
                <w:sz w:val="28"/>
                <w:szCs w:val="28"/>
              </w:rPr>
            </w:pPr>
          </w:p>
        </w:tc>
        <w:tc>
          <w:tcPr>
            <w:tcW w:w="1264" w:type="dxa"/>
          </w:tcPr>
          <w:p w:rsidR="004C2EE7" w:rsidRDefault="004C2EE7" w:rsidP="007022E4">
            <w:pPr>
              <w:jc w:val="center"/>
              <w:rPr>
                <w:rFonts w:ascii="Comic Sans MS" w:hAnsi="Comic Sans MS"/>
                <w:color w:val="002060"/>
                <w:sz w:val="28"/>
                <w:szCs w:val="28"/>
              </w:rPr>
            </w:pPr>
            <w:r>
              <w:rPr>
                <w:rFonts w:ascii="Comic Sans MS" w:hAnsi="Comic Sans MS"/>
                <w:color w:val="002060"/>
                <w:sz w:val="28"/>
                <w:szCs w:val="28"/>
              </w:rPr>
              <w:t>8</w:t>
            </w:r>
          </w:p>
        </w:tc>
        <w:tc>
          <w:tcPr>
            <w:tcW w:w="1800" w:type="dxa"/>
          </w:tcPr>
          <w:p w:rsidR="004C2EE7" w:rsidRPr="003E2C76" w:rsidRDefault="004C2EE7" w:rsidP="007022E4">
            <w:pPr>
              <w:jc w:val="center"/>
              <w:rPr>
                <w:rFonts w:ascii="Comic Sans MS" w:hAnsi="Comic Sans MS"/>
                <w:color w:val="002060"/>
                <w:szCs w:val="24"/>
              </w:rPr>
            </w:pPr>
            <w:r>
              <w:rPr>
                <w:rFonts w:ascii="Comic Sans MS" w:hAnsi="Comic Sans MS"/>
                <w:color w:val="002060"/>
                <w:szCs w:val="24"/>
              </w:rPr>
              <w:t>Nov. 22-28</w:t>
            </w:r>
          </w:p>
        </w:tc>
        <w:tc>
          <w:tcPr>
            <w:tcW w:w="2160" w:type="dxa"/>
          </w:tcPr>
          <w:p w:rsidR="004C2EE7" w:rsidRDefault="004C2EE7" w:rsidP="00437DCE">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4C2EE7" w:rsidRDefault="004C2EE7" w:rsidP="00437DCE">
            <w:pPr>
              <w:jc w:val="center"/>
              <w:rPr>
                <w:rFonts w:ascii="Comic Sans MS" w:hAnsi="Comic Sans MS"/>
                <w:color w:val="002060"/>
                <w:szCs w:val="22"/>
              </w:rPr>
            </w:pPr>
            <w:r>
              <w:rPr>
                <w:rFonts w:ascii="Comic Sans MS" w:hAnsi="Comic Sans MS"/>
                <w:color w:val="002060"/>
                <w:sz w:val="22"/>
                <w:szCs w:val="22"/>
              </w:rPr>
              <w:t>&amp; Animal Behavior</w:t>
            </w:r>
          </w:p>
          <w:p w:rsidR="004C2EE7" w:rsidRPr="000F41B7" w:rsidRDefault="004C2EE7" w:rsidP="00437DCE">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4C2EE7" w:rsidRDefault="004C2EE7" w:rsidP="00437DCE">
            <w:pPr>
              <w:jc w:val="center"/>
              <w:rPr>
                <w:rFonts w:ascii="Comic Sans MS" w:hAnsi="Comic Sans MS"/>
                <w:color w:val="002060"/>
                <w:szCs w:val="24"/>
              </w:rPr>
            </w:pPr>
          </w:p>
          <w:p w:rsidR="004C2EE7" w:rsidRPr="003E2C76" w:rsidRDefault="004C2EE7"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C2EE7" w:rsidRDefault="004C2EE7" w:rsidP="00805D9D">
            <w:pPr>
              <w:jc w:val="center"/>
              <w:rPr>
                <w:rFonts w:ascii="Comic Sans MS" w:hAnsi="Comic Sans MS"/>
                <w:color w:val="002060"/>
                <w:sz w:val="28"/>
                <w:szCs w:val="28"/>
              </w:rPr>
            </w:pPr>
            <w:r>
              <w:rPr>
                <w:rFonts w:ascii="Comic Sans MS" w:hAnsi="Comic Sans MS"/>
                <w:color w:val="002060"/>
                <w:sz w:val="28"/>
                <w:szCs w:val="28"/>
              </w:rPr>
              <w:t xml:space="preserve">On or before Sun. Nov. 28 </w:t>
            </w:r>
          </w:p>
        </w:tc>
      </w:tr>
      <w:tr w:rsidR="004C2EE7" w:rsidTr="0000085B">
        <w:tc>
          <w:tcPr>
            <w:tcW w:w="284" w:type="dxa"/>
          </w:tcPr>
          <w:p w:rsidR="004C2EE7" w:rsidRDefault="004C2EE7">
            <w:pPr>
              <w:rPr>
                <w:rFonts w:ascii="Comic Sans MS" w:hAnsi="Comic Sans MS"/>
                <w:color w:val="002060"/>
                <w:sz w:val="28"/>
                <w:szCs w:val="28"/>
              </w:rPr>
            </w:pPr>
          </w:p>
        </w:tc>
        <w:tc>
          <w:tcPr>
            <w:tcW w:w="1264" w:type="dxa"/>
          </w:tcPr>
          <w:p w:rsidR="004C2EE7" w:rsidRPr="003E2C76" w:rsidRDefault="004C2EE7" w:rsidP="007022E4">
            <w:pPr>
              <w:jc w:val="center"/>
              <w:rPr>
                <w:rFonts w:ascii="Comic Sans MS" w:hAnsi="Comic Sans MS"/>
                <w:color w:val="002060"/>
                <w:sz w:val="28"/>
                <w:szCs w:val="28"/>
              </w:rPr>
            </w:pPr>
            <w:r>
              <w:rPr>
                <w:rFonts w:ascii="Comic Sans MS" w:hAnsi="Comic Sans MS"/>
                <w:color w:val="002060"/>
                <w:sz w:val="28"/>
                <w:szCs w:val="28"/>
              </w:rPr>
              <w:t>9</w:t>
            </w:r>
          </w:p>
        </w:tc>
        <w:tc>
          <w:tcPr>
            <w:tcW w:w="1800" w:type="dxa"/>
          </w:tcPr>
          <w:p w:rsidR="004C2EE7" w:rsidRDefault="004C2EE7" w:rsidP="007022E4">
            <w:pPr>
              <w:jc w:val="center"/>
              <w:rPr>
                <w:rFonts w:ascii="Comic Sans MS" w:hAnsi="Comic Sans MS"/>
                <w:color w:val="002060"/>
                <w:szCs w:val="24"/>
              </w:rPr>
            </w:pPr>
            <w:r>
              <w:rPr>
                <w:rFonts w:ascii="Comic Sans MS" w:hAnsi="Comic Sans MS"/>
                <w:color w:val="002060"/>
                <w:szCs w:val="24"/>
              </w:rPr>
              <w:t>Nov. 29 – Dec. 5</w:t>
            </w:r>
          </w:p>
        </w:tc>
        <w:tc>
          <w:tcPr>
            <w:tcW w:w="2160" w:type="dxa"/>
          </w:tcPr>
          <w:p w:rsidR="004C2EE7" w:rsidRPr="000F41B7" w:rsidRDefault="004C2EE7" w:rsidP="00437DCE">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tc>
        <w:tc>
          <w:tcPr>
            <w:tcW w:w="2070" w:type="dxa"/>
          </w:tcPr>
          <w:p w:rsidR="004C2EE7" w:rsidRDefault="004C2EE7" w:rsidP="00437DCE">
            <w:pPr>
              <w:jc w:val="center"/>
              <w:rPr>
                <w:rFonts w:ascii="Comic Sans MS" w:hAnsi="Comic Sans MS"/>
                <w:color w:val="002060"/>
                <w:szCs w:val="24"/>
              </w:rPr>
            </w:pPr>
          </w:p>
          <w:p w:rsidR="004C2EE7" w:rsidRPr="003E2C76" w:rsidRDefault="004C2EE7"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C2EE7" w:rsidRDefault="004C2EE7" w:rsidP="00FB7219">
            <w:pPr>
              <w:jc w:val="center"/>
              <w:rPr>
                <w:rFonts w:ascii="Comic Sans MS" w:hAnsi="Comic Sans MS"/>
                <w:color w:val="002060"/>
                <w:sz w:val="28"/>
                <w:szCs w:val="28"/>
              </w:rPr>
            </w:pPr>
            <w:r>
              <w:rPr>
                <w:rFonts w:ascii="Comic Sans MS" w:hAnsi="Comic Sans MS"/>
                <w:color w:val="002060"/>
                <w:sz w:val="28"/>
                <w:szCs w:val="28"/>
              </w:rPr>
              <w:t xml:space="preserve">On or before Sun. Dec. 5th </w:t>
            </w:r>
          </w:p>
          <w:p w:rsidR="004C2EE7" w:rsidRDefault="004C2EE7" w:rsidP="00FB7219">
            <w:pPr>
              <w:jc w:val="center"/>
              <w:rPr>
                <w:rFonts w:ascii="Comic Sans MS" w:hAnsi="Comic Sans MS"/>
                <w:color w:val="002060"/>
                <w:sz w:val="28"/>
                <w:szCs w:val="28"/>
              </w:rPr>
            </w:pPr>
          </w:p>
        </w:tc>
      </w:tr>
      <w:tr w:rsidR="004C2EE7" w:rsidTr="0000085B">
        <w:tc>
          <w:tcPr>
            <w:tcW w:w="284" w:type="dxa"/>
          </w:tcPr>
          <w:p w:rsidR="004C2EE7" w:rsidRPr="003E2C76" w:rsidRDefault="004C2EE7" w:rsidP="00C77111">
            <w:pPr>
              <w:rPr>
                <w:rFonts w:ascii="Comic Sans MS" w:hAnsi="Comic Sans MS"/>
                <w:color w:val="002060"/>
                <w:sz w:val="28"/>
                <w:szCs w:val="28"/>
              </w:rPr>
            </w:pPr>
          </w:p>
        </w:tc>
        <w:tc>
          <w:tcPr>
            <w:tcW w:w="1264" w:type="dxa"/>
          </w:tcPr>
          <w:p w:rsidR="004C2EE7" w:rsidRPr="003E2C76" w:rsidRDefault="004C2EE7" w:rsidP="00437DCE">
            <w:pPr>
              <w:jc w:val="center"/>
              <w:rPr>
                <w:rFonts w:ascii="Comic Sans MS" w:hAnsi="Comic Sans MS"/>
                <w:color w:val="002060"/>
                <w:sz w:val="28"/>
                <w:szCs w:val="28"/>
              </w:rPr>
            </w:pPr>
          </w:p>
        </w:tc>
        <w:tc>
          <w:tcPr>
            <w:tcW w:w="1800" w:type="dxa"/>
          </w:tcPr>
          <w:p w:rsidR="004C2EE7" w:rsidRDefault="004C2EE7" w:rsidP="007022E4">
            <w:pPr>
              <w:jc w:val="center"/>
              <w:rPr>
                <w:rFonts w:ascii="Comic Sans MS" w:hAnsi="Comic Sans MS"/>
                <w:color w:val="002060"/>
                <w:szCs w:val="24"/>
              </w:rPr>
            </w:pPr>
            <w:r w:rsidRPr="00BA4415">
              <w:rPr>
                <w:rFonts w:ascii="Comic Sans MS" w:hAnsi="Comic Sans MS"/>
                <w:color w:val="002060"/>
                <w:szCs w:val="24"/>
              </w:rPr>
              <w:t xml:space="preserve">Must be completed by Thursday, December 16 </w:t>
            </w:r>
            <w:r w:rsidRPr="00805D9D">
              <w:rPr>
                <w:rFonts w:ascii="Comic Sans MS" w:hAnsi="Comic Sans MS"/>
                <w:color w:val="002060"/>
                <w:szCs w:val="24"/>
              </w:rPr>
              <w:t>(the lab final and lecture final are taken at the same time)</w:t>
            </w:r>
          </w:p>
        </w:tc>
        <w:tc>
          <w:tcPr>
            <w:tcW w:w="2160" w:type="dxa"/>
          </w:tcPr>
          <w:p w:rsidR="004C2EE7" w:rsidRPr="003E2C76" w:rsidRDefault="004C2EE7" w:rsidP="00437DCE">
            <w:pPr>
              <w:jc w:val="center"/>
              <w:rPr>
                <w:rFonts w:ascii="Comic Sans MS" w:hAnsi="Comic Sans MS"/>
                <w:color w:val="002060"/>
                <w:sz w:val="28"/>
                <w:szCs w:val="28"/>
              </w:rPr>
            </w:pPr>
          </w:p>
        </w:tc>
        <w:tc>
          <w:tcPr>
            <w:tcW w:w="2070" w:type="dxa"/>
          </w:tcPr>
          <w:p w:rsidR="004C2EE7" w:rsidRPr="000F41B7" w:rsidRDefault="004C2EE7" w:rsidP="00437DCE">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4C2EE7" w:rsidRPr="003E2C76" w:rsidRDefault="004C2EE7" w:rsidP="00437DCE">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4C2EE7" w:rsidRPr="003E2C76" w:rsidRDefault="004C2EE7" w:rsidP="00805D9D">
            <w:pPr>
              <w:jc w:val="center"/>
              <w:rPr>
                <w:rFonts w:ascii="Comic Sans MS" w:hAnsi="Comic Sans MS"/>
                <w:color w:val="002060"/>
                <w:sz w:val="28"/>
                <w:szCs w:val="28"/>
              </w:rPr>
            </w:pPr>
            <w:r>
              <w:rPr>
                <w:rFonts w:ascii="Comic Sans MS" w:hAnsi="Comic Sans MS"/>
                <w:color w:val="002060"/>
                <w:sz w:val="28"/>
                <w:szCs w:val="28"/>
              </w:rPr>
              <w:t>Must be completed by Thursday, December 16</w:t>
            </w:r>
          </w:p>
        </w:tc>
      </w:tr>
    </w:tbl>
    <w:p w:rsidR="004C2EE7" w:rsidRPr="007F128E" w:rsidRDefault="004C2EE7" w:rsidP="008E4B62"/>
    <w:sectPr w:rsidR="004C2EE7"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EE7" w:rsidRDefault="004C2EE7">
      <w:r>
        <w:separator/>
      </w:r>
    </w:p>
  </w:endnote>
  <w:endnote w:type="continuationSeparator" w:id="0">
    <w:p w:rsidR="004C2EE7" w:rsidRDefault="004C2E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egoe UI">
    <w:altName w:val="Times New Roman"/>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EE7" w:rsidRDefault="004C2EE7">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8</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4C2EE7" w:rsidRDefault="004C2EE7">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EE7" w:rsidRDefault="004C2EE7">
      <w:r>
        <w:separator/>
      </w:r>
    </w:p>
  </w:footnote>
  <w:footnote w:type="continuationSeparator" w:id="0">
    <w:p w:rsidR="004C2EE7" w:rsidRDefault="004C2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360E0"/>
    <w:rsid w:val="00036495"/>
    <w:rsid w:val="000466CE"/>
    <w:rsid w:val="00064BF3"/>
    <w:rsid w:val="0007237E"/>
    <w:rsid w:val="00075C8D"/>
    <w:rsid w:val="0007649B"/>
    <w:rsid w:val="000912F7"/>
    <w:rsid w:val="00096597"/>
    <w:rsid w:val="000B297D"/>
    <w:rsid w:val="000B68DF"/>
    <w:rsid w:val="000C4D62"/>
    <w:rsid w:val="000C4E4E"/>
    <w:rsid w:val="000C7828"/>
    <w:rsid w:val="000D2984"/>
    <w:rsid w:val="000F1F94"/>
    <w:rsid w:val="000F41B7"/>
    <w:rsid w:val="00102C7E"/>
    <w:rsid w:val="00114DD5"/>
    <w:rsid w:val="00115616"/>
    <w:rsid w:val="00116261"/>
    <w:rsid w:val="001206A3"/>
    <w:rsid w:val="0012156B"/>
    <w:rsid w:val="00123B63"/>
    <w:rsid w:val="00127763"/>
    <w:rsid w:val="001412BA"/>
    <w:rsid w:val="00141320"/>
    <w:rsid w:val="0014544E"/>
    <w:rsid w:val="001457E2"/>
    <w:rsid w:val="00160F2C"/>
    <w:rsid w:val="00163E1E"/>
    <w:rsid w:val="00164193"/>
    <w:rsid w:val="00182984"/>
    <w:rsid w:val="00191A16"/>
    <w:rsid w:val="001A13B1"/>
    <w:rsid w:val="001C14A2"/>
    <w:rsid w:val="001C4A5F"/>
    <w:rsid w:val="001C53DD"/>
    <w:rsid w:val="001D344E"/>
    <w:rsid w:val="001D57D9"/>
    <w:rsid w:val="001D6991"/>
    <w:rsid w:val="001F1FC6"/>
    <w:rsid w:val="001F2465"/>
    <w:rsid w:val="001F68BD"/>
    <w:rsid w:val="00225B68"/>
    <w:rsid w:val="00227674"/>
    <w:rsid w:val="00237537"/>
    <w:rsid w:val="00247119"/>
    <w:rsid w:val="00255C6B"/>
    <w:rsid w:val="00255CC0"/>
    <w:rsid w:val="00271899"/>
    <w:rsid w:val="00273F30"/>
    <w:rsid w:val="00277DB6"/>
    <w:rsid w:val="0029077B"/>
    <w:rsid w:val="002955EB"/>
    <w:rsid w:val="002A1566"/>
    <w:rsid w:val="002B365C"/>
    <w:rsid w:val="002B49D5"/>
    <w:rsid w:val="002C6E11"/>
    <w:rsid w:val="002D44A6"/>
    <w:rsid w:val="002D6379"/>
    <w:rsid w:val="002D6633"/>
    <w:rsid w:val="002D79E6"/>
    <w:rsid w:val="002E7345"/>
    <w:rsid w:val="002F0235"/>
    <w:rsid w:val="002F0F4D"/>
    <w:rsid w:val="003022CF"/>
    <w:rsid w:val="00303A49"/>
    <w:rsid w:val="00303EA7"/>
    <w:rsid w:val="00320213"/>
    <w:rsid w:val="00324EC2"/>
    <w:rsid w:val="0032725A"/>
    <w:rsid w:val="0034184D"/>
    <w:rsid w:val="003450DA"/>
    <w:rsid w:val="003569CB"/>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24C0C"/>
    <w:rsid w:val="00433684"/>
    <w:rsid w:val="00437DCE"/>
    <w:rsid w:val="004426ED"/>
    <w:rsid w:val="00451E94"/>
    <w:rsid w:val="004539FF"/>
    <w:rsid w:val="004653A8"/>
    <w:rsid w:val="00473B1A"/>
    <w:rsid w:val="00475144"/>
    <w:rsid w:val="004A2458"/>
    <w:rsid w:val="004A452E"/>
    <w:rsid w:val="004A6199"/>
    <w:rsid w:val="004A699B"/>
    <w:rsid w:val="004A7A6A"/>
    <w:rsid w:val="004B2AC3"/>
    <w:rsid w:val="004B2B18"/>
    <w:rsid w:val="004B3A10"/>
    <w:rsid w:val="004B697C"/>
    <w:rsid w:val="004B7395"/>
    <w:rsid w:val="004C2EE7"/>
    <w:rsid w:val="004C67AD"/>
    <w:rsid w:val="004D33BE"/>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E78F7"/>
    <w:rsid w:val="005F1213"/>
    <w:rsid w:val="006013FA"/>
    <w:rsid w:val="0062108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6B6B"/>
    <w:rsid w:val="006B6FF0"/>
    <w:rsid w:val="006F2302"/>
    <w:rsid w:val="006F4E78"/>
    <w:rsid w:val="006F5BA1"/>
    <w:rsid w:val="007022E4"/>
    <w:rsid w:val="0070353B"/>
    <w:rsid w:val="0071099F"/>
    <w:rsid w:val="00754B43"/>
    <w:rsid w:val="00756C0B"/>
    <w:rsid w:val="0076591D"/>
    <w:rsid w:val="007718DF"/>
    <w:rsid w:val="00772C26"/>
    <w:rsid w:val="00796769"/>
    <w:rsid w:val="007976DC"/>
    <w:rsid w:val="007A00C8"/>
    <w:rsid w:val="007A35A7"/>
    <w:rsid w:val="007C5971"/>
    <w:rsid w:val="007D3CDF"/>
    <w:rsid w:val="007D57B5"/>
    <w:rsid w:val="007F128E"/>
    <w:rsid w:val="008058A3"/>
    <w:rsid w:val="00805D9D"/>
    <w:rsid w:val="00815ADB"/>
    <w:rsid w:val="0083533F"/>
    <w:rsid w:val="008366D5"/>
    <w:rsid w:val="00837E1B"/>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D38AB"/>
    <w:rsid w:val="009D78B9"/>
    <w:rsid w:val="009E3FA3"/>
    <w:rsid w:val="009F17A0"/>
    <w:rsid w:val="00A020EE"/>
    <w:rsid w:val="00A025C9"/>
    <w:rsid w:val="00A07874"/>
    <w:rsid w:val="00A14909"/>
    <w:rsid w:val="00A176D5"/>
    <w:rsid w:val="00A2534B"/>
    <w:rsid w:val="00A30A65"/>
    <w:rsid w:val="00A34EB3"/>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B0115A"/>
    <w:rsid w:val="00B028B3"/>
    <w:rsid w:val="00B1236A"/>
    <w:rsid w:val="00B20F3E"/>
    <w:rsid w:val="00B34B37"/>
    <w:rsid w:val="00B374F3"/>
    <w:rsid w:val="00B402F3"/>
    <w:rsid w:val="00B45C87"/>
    <w:rsid w:val="00B51573"/>
    <w:rsid w:val="00B52588"/>
    <w:rsid w:val="00B52B34"/>
    <w:rsid w:val="00B5623E"/>
    <w:rsid w:val="00B66DD1"/>
    <w:rsid w:val="00B67BD6"/>
    <w:rsid w:val="00B75B70"/>
    <w:rsid w:val="00B75F74"/>
    <w:rsid w:val="00B8744A"/>
    <w:rsid w:val="00B930D6"/>
    <w:rsid w:val="00BA154A"/>
    <w:rsid w:val="00BA4415"/>
    <w:rsid w:val="00BA6DD1"/>
    <w:rsid w:val="00BA75BB"/>
    <w:rsid w:val="00BA7839"/>
    <w:rsid w:val="00BB554E"/>
    <w:rsid w:val="00BC028A"/>
    <w:rsid w:val="00BC2E95"/>
    <w:rsid w:val="00BC3046"/>
    <w:rsid w:val="00BC50A6"/>
    <w:rsid w:val="00BC64B0"/>
    <w:rsid w:val="00BD0738"/>
    <w:rsid w:val="00BD67B5"/>
    <w:rsid w:val="00BE0CB4"/>
    <w:rsid w:val="00BE375D"/>
    <w:rsid w:val="00BF023D"/>
    <w:rsid w:val="00BF1B2D"/>
    <w:rsid w:val="00BF5885"/>
    <w:rsid w:val="00C029A6"/>
    <w:rsid w:val="00C0599C"/>
    <w:rsid w:val="00C109E5"/>
    <w:rsid w:val="00C11811"/>
    <w:rsid w:val="00C12292"/>
    <w:rsid w:val="00C17707"/>
    <w:rsid w:val="00C17B46"/>
    <w:rsid w:val="00C22A85"/>
    <w:rsid w:val="00C25452"/>
    <w:rsid w:val="00C57F14"/>
    <w:rsid w:val="00C60A25"/>
    <w:rsid w:val="00C62563"/>
    <w:rsid w:val="00C66CB6"/>
    <w:rsid w:val="00C77111"/>
    <w:rsid w:val="00C83FB7"/>
    <w:rsid w:val="00C846AE"/>
    <w:rsid w:val="00C84AA9"/>
    <w:rsid w:val="00C877EF"/>
    <w:rsid w:val="00C93E8E"/>
    <w:rsid w:val="00CA514C"/>
    <w:rsid w:val="00CB258B"/>
    <w:rsid w:val="00CB7371"/>
    <w:rsid w:val="00CC3364"/>
    <w:rsid w:val="00CC69B1"/>
    <w:rsid w:val="00CC7E94"/>
    <w:rsid w:val="00CD3E5B"/>
    <w:rsid w:val="00CE181A"/>
    <w:rsid w:val="00CE1839"/>
    <w:rsid w:val="00CE2F42"/>
    <w:rsid w:val="00CE41D2"/>
    <w:rsid w:val="00D0338A"/>
    <w:rsid w:val="00D100B5"/>
    <w:rsid w:val="00D1109C"/>
    <w:rsid w:val="00D114C1"/>
    <w:rsid w:val="00D17F47"/>
    <w:rsid w:val="00D20C57"/>
    <w:rsid w:val="00D22D14"/>
    <w:rsid w:val="00D33A96"/>
    <w:rsid w:val="00D368C8"/>
    <w:rsid w:val="00D37B2D"/>
    <w:rsid w:val="00D37B80"/>
    <w:rsid w:val="00D442B1"/>
    <w:rsid w:val="00D45A0C"/>
    <w:rsid w:val="00D51F92"/>
    <w:rsid w:val="00D5380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6914"/>
    <w:rsid w:val="00E77CAC"/>
    <w:rsid w:val="00E84E82"/>
    <w:rsid w:val="00E9351C"/>
    <w:rsid w:val="00E93787"/>
    <w:rsid w:val="00EA1A69"/>
    <w:rsid w:val="00EA4E57"/>
    <w:rsid w:val="00EA7CB3"/>
    <w:rsid w:val="00EB1881"/>
    <w:rsid w:val="00EB5BE5"/>
    <w:rsid w:val="00EB5F08"/>
    <w:rsid w:val="00EC03C5"/>
    <w:rsid w:val="00EC63D3"/>
    <w:rsid w:val="00ED626E"/>
    <w:rsid w:val="00EE4260"/>
    <w:rsid w:val="00EE4568"/>
    <w:rsid w:val="00EF1217"/>
    <w:rsid w:val="00EF7ADA"/>
    <w:rsid w:val="00F013B7"/>
    <w:rsid w:val="00F020B3"/>
    <w:rsid w:val="00F02304"/>
    <w:rsid w:val="00F1222A"/>
    <w:rsid w:val="00F31F56"/>
    <w:rsid w:val="00F32A10"/>
    <w:rsid w:val="00F3748A"/>
    <w:rsid w:val="00F44D73"/>
    <w:rsid w:val="00F54911"/>
    <w:rsid w:val="00F55786"/>
    <w:rsid w:val="00F641E1"/>
    <w:rsid w:val="00F67DE8"/>
    <w:rsid w:val="00F70941"/>
    <w:rsid w:val="00F83BDA"/>
    <w:rsid w:val="00F84739"/>
    <w:rsid w:val="00F87714"/>
    <w:rsid w:val="00F910D7"/>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092696140">
      <w:marLeft w:val="0"/>
      <w:marRight w:val="0"/>
      <w:marTop w:val="0"/>
      <w:marBottom w:val="0"/>
      <w:divBdr>
        <w:top w:val="none" w:sz="0" w:space="0" w:color="auto"/>
        <w:left w:val="none" w:sz="0" w:space="0" w:color="auto"/>
        <w:bottom w:val="none" w:sz="0" w:space="0" w:color="auto"/>
        <w:right w:val="none" w:sz="0" w:space="0" w:color="auto"/>
      </w:divBdr>
    </w:div>
    <w:div w:id="2092696141">
      <w:marLeft w:val="0"/>
      <w:marRight w:val="0"/>
      <w:marTop w:val="0"/>
      <w:marBottom w:val="0"/>
      <w:divBdr>
        <w:top w:val="none" w:sz="0" w:space="0" w:color="auto"/>
        <w:left w:val="none" w:sz="0" w:space="0" w:color="auto"/>
        <w:bottom w:val="none" w:sz="0" w:space="0" w:color="auto"/>
        <w:right w:val="none" w:sz="0" w:space="0" w:color="auto"/>
      </w:divBdr>
    </w:div>
    <w:div w:id="2092696143">
      <w:marLeft w:val="0"/>
      <w:marRight w:val="0"/>
      <w:marTop w:val="0"/>
      <w:marBottom w:val="0"/>
      <w:divBdr>
        <w:top w:val="none" w:sz="0" w:space="0" w:color="auto"/>
        <w:left w:val="none" w:sz="0" w:space="0" w:color="auto"/>
        <w:bottom w:val="none" w:sz="0" w:space="0" w:color="auto"/>
        <w:right w:val="none" w:sz="0" w:space="0" w:color="auto"/>
      </w:divBdr>
    </w:div>
    <w:div w:id="2092696144">
      <w:marLeft w:val="0"/>
      <w:marRight w:val="0"/>
      <w:marTop w:val="0"/>
      <w:marBottom w:val="0"/>
      <w:divBdr>
        <w:top w:val="none" w:sz="0" w:space="0" w:color="auto"/>
        <w:left w:val="none" w:sz="0" w:space="0" w:color="auto"/>
        <w:bottom w:val="none" w:sz="0" w:space="0" w:color="auto"/>
        <w:right w:val="none" w:sz="0" w:space="0" w:color="auto"/>
      </w:divBdr>
    </w:div>
    <w:div w:id="2092696145">
      <w:marLeft w:val="0"/>
      <w:marRight w:val="0"/>
      <w:marTop w:val="0"/>
      <w:marBottom w:val="0"/>
      <w:divBdr>
        <w:top w:val="none" w:sz="0" w:space="0" w:color="auto"/>
        <w:left w:val="none" w:sz="0" w:space="0" w:color="auto"/>
        <w:bottom w:val="none" w:sz="0" w:space="0" w:color="auto"/>
        <w:right w:val="none" w:sz="0" w:space="0" w:color="auto"/>
      </w:divBdr>
      <w:divsChild>
        <w:div w:id="2092696148">
          <w:marLeft w:val="75"/>
          <w:marRight w:val="0"/>
          <w:marTop w:val="0"/>
          <w:marBottom w:val="0"/>
          <w:divBdr>
            <w:top w:val="none" w:sz="0" w:space="0" w:color="auto"/>
            <w:left w:val="single" w:sz="6" w:space="4" w:color="CCCCCC"/>
            <w:bottom w:val="none" w:sz="0" w:space="0" w:color="auto"/>
            <w:right w:val="none" w:sz="0" w:space="0" w:color="auto"/>
          </w:divBdr>
          <w:divsChild>
            <w:div w:id="2092696142">
              <w:marLeft w:val="0"/>
              <w:marRight w:val="0"/>
              <w:marTop w:val="0"/>
              <w:marBottom w:val="0"/>
              <w:divBdr>
                <w:top w:val="none" w:sz="0" w:space="0" w:color="auto"/>
                <w:left w:val="none" w:sz="0" w:space="0" w:color="auto"/>
                <w:bottom w:val="none" w:sz="0" w:space="0" w:color="auto"/>
                <w:right w:val="none" w:sz="0" w:space="0" w:color="auto"/>
              </w:divBdr>
            </w:div>
            <w:div w:id="2092696146">
              <w:marLeft w:val="0"/>
              <w:marRight w:val="0"/>
              <w:marTop w:val="0"/>
              <w:marBottom w:val="0"/>
              <w:divBdr>
                <w:top w:val="none" w:sz="0" w:space="0" w:color="auto"/>
                <w:left w:val="none" w:sz="0" w:space="0" w:color="auto"/>
                <w:bottom w:val="none" w:sz="0" w:space="0" w:color="auto"/>
                <w:right w:val="none" w:sz="0" w:space="0" w:color="auto"/>
              </w:divBdr>
            </w:div>
          </w:divsChild>
        </w:div>
        <w:div w:id="2092696151">
          <w:marLeft w:val="0"/>
          <w:marRight w:val="0"/>
          <w:marTop w:val="420"/>
          <w:marBottom w:val="135"/>
          <w:divBdr>
            <w:top w:val="none" w:sz="0" w:space="0" w:color="auto"/>
            <w:left w:val="none" w:sz="0" w:space="0" w:color="auto"/>
            <w:bottom w:val="none" w:sz="0" w:space="0" w:color="auto"/>
            <w:right w:val="none" w:sz="0" w:space="0" w:color="auto"/>
          </w:divBdr>
        </w:div>
      </w:divsChild>
    </w:div>
    <w:div w:id="2092696149">
      <w:marLeft w:val="0"/>
      <w:marRight w:val="0"/>
      <w:marTop w:val="0"/>
      <w:marBottom w:val="0"/>
      <w:divBdr>
        <w:top w:val="none" w:sz="0" w:space="0" w:color="auto"/>
        <w:left w:val="none" w:sz="0" w:space="0" w:color="auto"/>
        <w:bottom w:val="none" w:sz="0" w:space="0" w:color="auto"/>
        <w:right w:val="none" w:sz="0" w:space="0" w:color="auto"/>
      </w:divBdr>
    </w:div>
    <w:div w:id="2092696150">
      <w:marLeft w:val="0"/>
      <w:marRight w:val="0"/>
      <w:marTop w:val="0"/>
      <w:marBottom w:val="0"/>
      <w:divBdr>
        <w:top w:val="none" w:sz="0" w:space="0" w:color="auto"/>
        <w:left w:val="none" w:sz="0" w:space="0" w:color="auto"/>
        <w:bottom w:val="none" w:sz="0" w:space="0" w:color="auto"/>
        <w:right w:val="none" w:sz="0" w:space="0" w:color="auto"/>
      </w:divBdr>
    </w:div>
    <w:div w:id="2092696153">
      <w:marLeft w:val="0"/>
      <w:marRight w:val="0"/>
      <w:marTop w:val="0"/>
      <w:marBottom w:val="0"/>
      <w:divBdr>
        <w:top w:val="none" w:sz="0" w:space="0" w:color="auto"/>
        <w:left w:val="none" w:sz="0" w:space="0" w:color="auto"/>
        <w:bottom w:val="none" w:sz="0" w:space="0" w:color="auto"/>
        <w:right w:val="none" w:sz="0" w:space="0" w:color="auto"/>
      </w:divBdr>
      <w:divsChild>
        <w:div w:id="2092696147">
          <w:marLeft w:val="0"/>
          <w:marRight w:val="0"/>
          <w:marTop w:val="420"/>
          <w:marBottom w:val="135"/>
          <w:divBdr>
            <w:top w:val="none" w:sz="0" w:space="0" w:color="auto"/>
            <w:left w:val="none" w:sz="0" w:space="0" w:color="auto"/>
            <w:bottom w:val="none" w:sz="0" w:space="0" w:color="auto"/>
            <w:right w:val="none" w:sz="0" w:space="0" w:color="auto"/>
          </w:divBdr>
        </w:div>
        <w:div w:id="2092696152">
          <w:marLeft w:val="75"/>
          <w:marRight w:val="0"/>
          <w:marTop w:val="0"/>
          <w:marBottom w:val="0"/>
          <w:divBdr>
            <w:top w:val="none" w:sz="0" w:space="0" w:color="auto"/>
            <w:left w:val="single" w:sz="6" w:space="4" w:color="CCCCCC"/>
            <w:bottom w:val="none" w:sz="0" w:space="0" w:color="auto"/>
            <w:right w:val="none" w:sz="0" w:space="0" w:color="auto"/>
          </w:divBdr>
          <w:divsChild>
            <w:div w:id="2092696155">
              <w:marLeft w:val="0"/>
              <w:marRight w:val="0"/>
              <w:marTop w:val="0"/>
              <w:marBottom w:val="0"/>
              <w:divBdr>
                <w:top w:val="none" w:sz="0" w:space="0" w:color="auto"/>
                <w:left w:val="none" w:sz="0" w:space="0" w:color="auto"/>
                <w:bottom w:val="none" w:sz="0" w:space="0" w:color="auto"/>
                <w:right w:val="none" w:sz="0" w:space="0" w:color="auto"/>
              </w:divBdr>
            </w:div>
            <w:div w:id="209269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96154">
      <w:marLeft w:val="0"/>
      <w:marRight w:val="0"/>
      <w:marTop w:val="0"/>
      <w:marBottom w:val="0"/>
      <w:divBdr>
        <w:top w:val="none" w:sz="0" w:space="0" w:color="auto"/>
        <w:left w:val="none" w:sz="0" w:space="0" w:color="auto"/>
        <w:bottom w:val="none" w:sz="0" w:space="0" w:color="auto"/>
        <w:right w:val="none" w:sz="0" w:space="0" w:color="auto"/>
      </w:divBdr>
    </w:div>
    <w:div w:id="2092696157">
      <w:marLeft w:val="0"/>
      <w:marRight w:val="0"/>
      <w:marTop w:val="0"/>
      <w:marBottom w:val="0"/>
      <w:divBdr>
        <w:top w:val="none" w:sz="0" w:space="0" w:color="auto"/>
        <w:left w:val="none" w:sz="0" w:space="0" w:color="auto"/>
        <w:bottom w:val="none" w:sz="0" w:space="0" w:color="auto"/>
        <w:right w:val="none" w:sz="0" w:space="0" w:color="auto"/>
      </w:divBdr>
    </w:div>
    <w:div w:id="2092696158">
      <w:marLeft w:val="0"/>
      <w:marRight w:val="0"/>
      <w:marTop w:val="0"/>
      <w:marBottom w:val="0"/>
      <w:divBdr>
        <w:top w:val="none" w:sz="0" w:space="0" w:color="auto"/>
        <w:left w:val="none" w:sz="0" w:space="0" w:color="auto"/>
        <w:bottom w:val="none" w:sz="0" w:space="0" w:color="auto"/>
        <w:right w:val="none" w:sz="0" w:space="0" w:color="auto"/>
      </w:divBdr>
    </w:div>
    <w:div w:id="20926961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arsoncustom.com/us/chaminadebiolabs/" TargetMode="External"/><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1611</TotalTime>
  <Pages>8</Pages>
  <Words>2549</Words>
  <Characters>14533</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55</cp:revision>
  <cp:lastPrinted>2010-03-03T20:11:00Z</cp:lastPrinted>
  <dcterms:created xsi:type="dcterms:W3CDTF">2009-07-09T21:01:00Z</dcterms:created>
  <dcterms:modified xsi:type="dcterms:W3CDTF">2010-09-13T22:14:00Z</dcterms:modified>
</cp:coreProperties>
</file>