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DD" w:rsidRPr="00F05CB7" w:rsidRDefault="00C726DD">
      <w:pPr>
        <w:rPr>
          <w:b/>
        </w:rPr>
      </w:pPr>
      <w:r w:rsidRPr="00F05CB7">
        <w:rPr>
          <w:b/>
        </w:rPr>
        <w:t>THR 120</w:t>
      </w:r>
      <w:r>
        <w:rPr>
          <w:b/>
        </w:rPr>
        <w:t xml:space="preserve"> </w:t>
      </w:r>
      <w:r w:rsidRPr="00F05CB7">
        <w:rPr>
          <w:b/>
        </w:rPr>
        <w:t>Theatre Production</w:t>
      </w:r>
      <w:r>
        <w:rPr>
          <w:b/>
        </w:rPr>
        <w:t xml:space="preserve"> I</w:t>
      </w:r>
    </w:p>
    <w:p w:rsidR="00C726DD" w:rsidRPr="00F05CB7" w:rsidRDefault="00C726DD">
      <w:pPr>
        <w:rPr>
          <w:b/>
        </w:rPr>
      </w:pPr>
      <w:r>
        <w:rPr>
          <w:b/>
        </w:rPr>
        <w:t>Fall 2010</w:t>
      </w:r>
    </w:p>
    <w:p w:rsidR="00C726DD" w:rsidRDefault="00C726DD"/>
    <w:p w:rsidR="00C726DD" w:rsidRDefault="00C726DD">
      <w:r>
        <w:t>Catalog Descriptions:</w:t>
      </w:r>
    </w:p>
    <w:p w:rsidR="00C726DD" w:rsidRDefault="00C726DD" w:rsidP="00677FD1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C726DD" w:rsidRPr="00F64E9B" w:rsidRDefault="00C726DD" w:rsidP="00677FD1">
      <w:pPr>
        <w:autoSpaceDE w:val="0"/>
        <w:autoSpaceDN w:val="0"/>
        <w:adjustRightInd w:val="0"/>
        <w:rPr>
          <w:b/>
          <w:bCs/>
          <w:sz w:val="20"/>
          <w:szCs w:val="20"/>
        </w:rPr>
      </w:pPr>
      <w:r w:rsidRPr="00F64E9B">
        <w:rPr>
          <w:b/>
          <w:bCs/>
          <w:sz w:val="20"/>
          <w:szCs w:val="20"/>
        </w:rPr>
        <w:t>THR 120 Theatre Production I (1-2)</w:t>
      </w:r>
    </w:p>
    <w:p w:rsidR="00C726DD" w:rsidRPr="00F64E9B" w:rsidRDefault="00C726DD" w:rsidP="00677FD1">
      <w:pPr>
        <w:autoSpaceDE w:val="0"/>
        <w:autoSpaceDN w:val="0"/>
        <w:adjustRightInd w:val="0"/>
        <w:rPr>
          <w:sz w:val="20"/>
          <w:szCs w:val="20"/>
        </w:rPr>
      </w:pPr>
      <w:r w:rsidRPr="00F64E9B">
        <w:rPr>
          <w:sz w:val="20"/>
          <w:szCs w:val="20"/>
        </w:rPr>
        <w:t xml:space="preserve">Credits are awarded to anyone working on a CUH production of a full-length play. The director of the production (or designee) must approve the credits after the student has presented a journal and/or analytical paper. </w:t>
      </w:r>
      <w:r>
        <w:rPr>
          <w:sz w:val="20"/>
          <w:szCs w:val="20"/>
        </w:rPr>
        <w:t xml:space="preserve"> It is offered every fall semester.  </w:t>
      </w:r>
      <w:r w:rsidRPr="00F64E9B">
        <w:rPr>
          <w:sz w:val="20"/>
          <w:szCs w:val="20"/>
        </w:rPr>
        <w:t>It does not satisfy the general education fine arts requirement. Prerequisite: permission of director.</w:t>
      </w:r>
    </w:p>
    <w:p w:rsidR="00C726DD" w:rsidRDefault="00C726DD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0"/>
          <w:szCs w:val="20"/>
        </w:rPr>
        <w:t xml:space="preserve"> </w:t>
      </w:r>
    </w:p>
    <w:p w:rsidR="00C726DD" w:rsidRDefault="00C726DD" w:rsidP="00677FD1"/>
    <w:p w:rsidR="00C726DD" w:rsidRDefault="00C726DD" w:rsidP="00677FD1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Upon successful completion of this program the student will demonstrate a basic understanding of:</w:t>
      </w:r>
    </w:p>
    <w:p w:rsidR="00C726DD" w:rsidRDefault="00C726D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critiquing a performance and the rules for criticism in the performing arts</w:t>
      </w:r>
      <w:r>
        <w:rPr>
          <w:sz w:val="22"/>
          <w:szCs w:val="22"/>
        </w:rPr>
        <w:t>.</w:t>
      </w:r>
    </w:p>
    <w:p w:rsidR="00C726DD" w:rsidRDefault="00C726D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the basic terminology and techniques used in the performing arts</w:t>
      </w:r>
      <w:r>
        <w:rPr>
          <w:sz w:val="22"/>
          <w:szCs w:val="22"/>
        </w:rPr>
        <w:t>.</w:t>
      </w:r>
    </w:p>
    <w:p w:rsidR="00C726DD" w:rsidRDefault="00C726D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677FD1">
        <w:rPr>
          <w:sz w:val="22"/>
          <w:szCs w:val="22"/>
        </w:rPr>
        <w:t>taking direction from a faculty mentor in the performing arts.</w:t>
      </w:r>
    </w:p>
    <w:p w:rsidR="00C726DD" w:rsidRDefault="00C726DD" w:rsidP="00677FD1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sz w:val="22"/>
          <w:szCs w:val="22"/>
        </w:rPr>
      </w:pPr>
      <w:r w:rsidRPr="00F64E9B">
        <w:rPr>
          <w:sz w:val="22"/>
          <w:szCs w:val="22"/>
        </w:rPr>
        <w:t>the interact</w:t>
      </w:r>
      <w:r>
        <w:rPr>
          <w:sz w:val="22"/>
          <w:szCs w:val="22"/>
        </w:rPr>
        <w:t xml:space="preserve">ion with plays </w:t>
      </w:r>
      <w:r w:rsidRPr="00F64E9B">
        <w:rPr>
          <w:sz w:val="22"/>
          <w:szCs w:val="22"/>
        </w:rPr>
        <w:t>and the learning community that develops around the</w:t>
      </w:r>
      <w:r>
        <w:rPr>
          <w:sz w:val="22"/>
          <w:szCs w:val="22"/>
        </w:rPr>
        <w:t xml:space="preserve"> production of</w:t>
      </w:r>
      <w:r w:rsidRPr="00F64E9B">
        <w:rPr>
          <w:sz w:val="22"/>
          <w:szCs w:val="22"/>
        </w:rPr>
        <w:t xml:space="preserve"> theatre.</w:t>
      </w:r>
    </w:p>
    <w:p w:rsidR="00C726DD" w:rsidRDefault="00C726DD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C726DD" w:rsidRPr="00F05CB7" w:rsidRDefault="00C726DD" w:rsidP="00F64E9B">
      <w:pPr>
        <w:autoSpaceDE w:val="0"/>
        <w:autoSpaceDN w:val="0"/>
        <w:adjustRightInd w:val="0"/>
        <w:rPr>
          <w:b/>
          <w:sz w:val="22"/>
          <w:szCs w:val="22"/>
        </w:rPr>
      </w:pPr>
      <w:r w:rsidRPr="00F05CB7">
        <w:rPr>
          <w:b/>
          <w:sz w:val="22"/>
          <w:szCs w:val="22"/>
        </w:rPr>
        <w:t>Requirements for this course are:</w:t>
      </w:r>
    </w:p>
    <w:p w:rsidR="00C726DD" w:rsidRDefault="00C726DD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successful working on a CUH theatre production; and</w:t>
      </w:r>
    </w:p>
    <w:p w:rsidR="00C726DD" w:rsidRDefault="00C726DD" w:rsidP="00F64E9B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successful completion of a journal and/or analytical paper. </w:t>
      </w:r>
    </w:p>
    <w:p w:rsidR="00C726DD" w:rsidRDefault="00C726DD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C726DD" w:rsidRDefault="00C726DD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number of credits is dependent on the extent of work with the play. The final grade is based on work on the play, and the quality of the journal.</w:t>
      </w:r>
    </w:p>
    <w:p w:rsidR="00C726DD" w:rsidRDefault="00C726DD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Work on the play constitutes 6</w:t>
      </w:r>
      <w:r w:rsidRPr="00F05CB7">
        <w:rPr>
          <w:sz w:val="22"/>
          <w:szCs w:val="22"/>
        </w:rPr>
        <w:t xml:space="preserve">0% of the final grade. </w:t>
      </w:r>
      <w:r>
        <w:rPr>
          <w:sz w:val="22"/>
          <w:szCs w:val="22"/>
        </w:rPr>
        <w:t>Work schedules are set by the director of the play.</w:t>
      </w:r>
    </w:p>
    <w:p w:rsidR="00C726DD" w:rsidRPr="00F05CB7" w:rsidRDefault="00C726DD" w:rsidP="00F05CB7">
      <w:pPr>
        <w:pStyle w:val="ListParagraph"/>
        <w:numPr>
          <w:ilvl w:val="0"/>
          <w:numId w:val="3"/>
        </w:numPr>
        <w:autoSpaceDE w:val="0"/>
        <w:autoSpaceDN w:val="0"/>
        <w:adjustRightInd w:val="0"/>
        <w:rPr>
          <w:sz w:val="22"/>
          <w:szCs w:val="22"/>
        </w:rPr>
      </w:pPr>
      <w:r w:rsidRPr="00F05CB7">
        <w:rPr>
          <w:sz w:val="22"/>
          <w:szCs w:val="22"/>
        </w:rPr>
        <w:t>The journa</w:t>
      </w:r>
      <w:r>
        <w:rPr>
          <w:sz w:val="22"/>
          <w:szCs w:val="22"/>
        </w:rPr>
        <w:t>l/analytical paper constitutes 4</w:t>
      </w:r>
      <w:r w:rsidRPr="00F05CB7">
        <w:rPr>
          <w:sz w:val="22"/>
          <w:szCs w:val="22"/>
        </w:rPr>
        <w:t xml:space="preserve">0% of the grade. </w:t>
      </w:r>
      <w:r>
        <w:rPr>
          <w:sz w:val="22"/>
          <w:szCs w:val="22"/>
        </w:rPr>
        <w:t>It should include the students’ reflections on their experience in light of the four program learning outcomes above.</w:t>
      </w:r>
    </w:p>
    <w:p w:rsidR="00C726DD" w:rsidRDefault="00C726DD" w:rsidP="00F64E9B">
      <w:pPr>
        <w:autoSpaceDE w:val="0"/>
        <w:autoSpaceDN w:val="0"/>
        <w:adjustRightInd w:val="0"/>
        <w:rPr>
          <w:sz w:val="22"/>
          <w:szCs w:val="22"/>
        </w:rPr>
      </w:pPr>
    </w:p>
    <w:p w:rsidR="00C726DD" w:rsidRPr="00F64E9B" w:rsidRDefault="00C726DD" w:rsidP="00F64E9B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The journal/paper is due prior to the end of the academic semester in which the students work on the play. Students may pre-register for the course. If they do not, it is only after successful completion of the journal/paper that the student will be late registered and eligible for receiving a grade.</w:t>
      </w:r>
    </w:p>
    <w:sectPr w:rsidR="00C726DD" w:rsidRPr="00F64E9B" w:rsidSect="00995A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6DD" w:rsidRDefault="00C726DD" w:rsidP="00F05CB7">
      <w:r>
        <w:separator/>
      </w:r>
    </w:p>
  </w:endnote>
  <w:endnote w:type="continuationSeparator" w:id="0">
    <w:p w:rsidR="00C726DD" w:rsidRDefault="00C726DD" w:rsidP="00F05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6DD" w:rsidRDefault="00C726D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6DD" w:rsidRDefault="00C726D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6DD" w:rsidRDefault="00C726D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6DD" w:rsidRDefault="00C726DD" w:rsidP="00F05CB7">
      <w:r>
        <w:separator/>
      </w:r>
    </w:p>
  </w:footnote>
  <w:footnote w:type="continuationSeparator" w:id="0">
    <w:p w:rsidR="00C726DD" w:rsidRDefault="00C726DD" w:rsidP="00F05C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6DD" w:rsidRDefault="00C726D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6DD" w:rsidRDefault="00C726DD">
    <w:pPr>
      <w:pStyle w:val="Header"/>
      <w:rPr>
        <w:sz w:val="20"/>
        <w:szCs w:val="20"/>
      </w:rPr>
    </w:pPr>
    <w:r w:rsidRPr="00F05CB7">
      <w:rPr>
        <w:sz w:val="20"/>
        <w:szCs w:val="20"/>
      </w:rPr>
      <w:t>Bro. Gary Morris, SM</w:t>
    </w:r>
  </w:p>
  <w:p w:rsidR="00C726DD" w:rsidRPr="00F05CB7" w:rsidRDefault="00C726DD">
    <w:pPr>
      <w:pStyle w:val="Header"/>
      <w:rPr>
        <w:sz w:val="20"/>
        <w:szCs w:val="20"/>
      </w:rPr>
    </w:pPr>
    <w:r>
      <w:rPr>
        <w:sz w:val="20"/>
        <w:szCs w:val="20"/>
      </w:rPr>
      <w:t>Office Telephone: 440-4246</w:t>
    </w:r>
    <w:r>
      <w:rPr>
        <w:sz w:val="20"/>
        <w:szCs w:val="20"/>
      </w:rPr>
      <w:tab/>
      <w:t>Office Hours: by appointment</w:t>
    </w:r>
    <w:r>
      <w:rPr>
        <w:sz w:val="20"/>
        <w:szCs w:val="20"/>
      </w:rPr>
      <w:tab/>
      <w:t>email: gmorris@chaminade.edu</w:t>
    </w:r>
  </w:p>
  <w:p w:rsidR="00C726DD" w:rsidRDefault="00C726DD">
    <w:pPr>
      <w:pStyle w:val="Header"/>
    </w:pPr>
  </w:p>
  <w:p w:rsidR="00C726DD" w:rsidRDefault="00C726D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26DD" w:rsidRDefault="00C726D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A7FE4"/>
    <w:multiLevelType w:val="hybridMultilevel"/>
    <w:tmpl w:val="5EEA8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BC4217"/>
    <w:multiLevelType w:val="hybridMultilevel"/>
    <w:tmpl w:val="53462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80DAA"/>
    <w:multiLevelType w:val="hybridMultilevel"/>
    <w:tmpl w:val="CB0E822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7FD1"/>
    <w:rsid w:val="0000378D"/>
    <w:rsid w:val="00003D6B"/>
    <w:rsid w:val="00004599"/>
    <w:rsid w:val="0000510B"/>
    <w:rsid w:val="00007649"/>
    <w:rsid w:val="00007E14"/>
    <w:rsid w:val="00010085"/>
    <w:rsid w:val="00010D5B"/>
    <w:rsid w:val="00011327"/>
    <w:rsid w:val="00011FDB"/>
    <w:rsid w:val="00012494"/>
    <w:rsid w:val="000154C3"/>
    <w:rsid w:val="00015DD4"/>
    <w:rsid w:val="00017D79"/>
    <w:rsid w:val="0002073D"/>
    <w:rsid w:val="00020A11"/>
    <w:rsid w:val="00020E57"/>
    <w:rsid w:val="00021251"/>
    <w:rsid w:val="000214F0"/>
    <w:rsid w:val="000219A8"/>
    <w:rsid w:val="00024826"/>
    <w:rsid w:val="00024F81"/>
    <w:rsid w:val="00025F1B"/>
    <w:rsid w:val="000263D8"/>
    <w:rsid w:val="00026644"/>
    <w:rsid w:val="000307CB"/>
    <w:rsid w:val="00031BB5"/>
    <w:rsid w:val="00032856"/>
    <w:rsid w:val="00032A59"/>
    <w:rsid w:val="0003305A"/>
    <w:rsid w:val="00033B1F"/>
    <w:rsid w:val="00033DF2"/>
    <w:rsid w:val="00035EA3"/>
    <w:rsid w:val="00036466"/>
    <w:rsid w:val="0003694C"/>
    <w:rsid w:val="0003754B"/>
    <w:rsid w:val="00037BBC"/>
    <w:rsid w:val="000406D4"/>
    <w:rsid w:val="00040E1F"/>
    <w:rsid w:val="000413A8"/>
    <w:rsid w:val="00041EC6"/>
    <w:rsid w:val="00043063"/>
    <w:rsid w:val="00043BA8"/>
    <w:rsid w:val="00044A28"/>
    <w:rsid w:val="00045077"/>
    <w:rsid w:val="000465CA"/>
    <w:rsid w:val="00046686"/>
    <w:rsid w:val="00050209"/>
    <w:rsid w:val="00051EF5"/>
    <w:rsid w:val="00053328"/>
    <w:rsid w:val="00053BB7"/>
    <w:rsid w:val="0005427E"/>
    <w:rsid w:val="000558E2"/>
    <w:rsid w:val="00057492"/>
    <w:rsid w:val="00060186"/>
    <w:rsid w:val="000645FC"/>
    <w:rsid w:val="00064816"/>
    <w:rsid w:val="00065314"/>
    <w:rsid w:val="0006568C"/>
    <w:rsid w:val="00065B25"/>
    <w:rsid w:val="00066FE9"/>
    <w:rsid w:val="00067762"/>
    <w:rsid w:val="00067B9F"/>
    <w:rsid w:val="0007085A"/>
    <w:rsid w:val="00071747"/>
    <w:rsid w:val="0007239F"/>
    <w:rsid w:val="00072578"/>
    <w:rsid w:val="000729D3"/>
    <w:rsid w:val="00072A16"/>
    <w:rsid w:val="00073536"/>
    <w:rsid w:val="0007360F"/>
    <w:rsid w:val="00073692"/>
    <w:rsid w:val="00073D3D"/>
    <w:rsid w:val="000744F7"/>
    <w:rsid w:val="000745B3"/>
    <w:rsid w:val="00074702"/>
    <w:rsid w:val="000748D0"/>
    <w:rsid w:val="000766D2"/>
    <w:rsid w:val="0007742E"/>
    <w:rsid w:val="000774B4"/>
    <w:rsid w:val="0008154B"/>
    <w:rsid w:val="000820D8"/>
    <w:rsid w:val="00082496"/>
    <w:rsid w:val="00082A49"/>
    <w:rsid w:val="00082FBD"/>
    <w:rsid w:val="0008357A"/>
    <w:rsid w:val="000854B5"/>
    <w:rsid w:val="00085604"/>
    <w:rsid w:val="00087C64"/>
    <w:rsid w:val="000916DA"/>
    <w:rsid w:val="00091A11"/>
    <w:rsid w:val="00092752"/>
    <w:rsid w:val="0009360E"/>
    <w:rsid w:val="00093634"/>
    <w:rsid w:val="00094D6D"/>
    <w:rsid w:val="00095A42"/>
    <w:rsid w:val="000961C3"/>
    <w:rsid w:val="0009637B"/>
    <w:rsid w:val="000A1BF1"/>
    <w:rsid w:val="000A1FA9"/>
    <w:rsid w:val="000A288E"/>
    <w:rsid w:val="000A2F5F"/>
    <w:rsid w:val="000A36F1"/>
    <w:rsid w:val="000A40C5"/>
    <w:rsid w:val="000A51CA"/>
    <w:rsid w:val="000A547D"/>
    <w:rsid w:val="000A5626"/>
    <w:rsid w:val="000A5FBA"/>
    <w:rsid w:val="000B0E8E"/>
    <w:rsid w:val="000B11B5"/>
    <w:rsid w:val="000B1D77"/>
    <w:rsid w:val="000B1E0C"/>
    <w:rsid w:val="000B3607"/>
    <w:rsid w:val="000B37E2"/>
    <w:rsid w:val="000B38E6"/>
    <w:rsid w:val="000B5A2A"/>
    <w:rsid w:val="000B67FE"/>
    <w:rsid w:val="000B73BD"/>
    <w:rsid w:val="000C048F"/>
    <w:rsid w:val="000C0516"/>
    <w:rsid w:val="000C052B"/>
    <w:rsid w:val="000C26A2"/>
    <w:rsid w:val="000C2773"/>
    <w:rsid w:val="000C3397"/>
    <w:rsid w:val="000C5D74"/>
    <w:rsid w:val="000C73A3"/>
    <w:rsid w:val="000C784B"/>
    <w:rsid w:val="000D0114"/>
    <w:rsid w:val="000D04D2"/>
    <w:rsid w:val="000D0BA3"/>
    <w:rsid w:val="000D172A"/>
    <w:rsid w:val="000D1CDC"/>
    <w:rsid w:val="000D1D20"/>
    <w:rsid w:val="000D27DC"/>
    <w:rsid w:val="000D27E6"/>
    <w:rsid w:val="000D2C49"/>
    <w:rsid w:val="000D3236"/>
    <w:rsid w:val="000D3B25"/>
    <w:rsid w:val="000D3BF0"/>
    <w:rsid w:val="000D506C"/>
    <w:rsid w:val="000D5E3E"/>
    <w:rsid w:val="000D6733"/>
    <w:rsid w:val="000E08BA"/>
    <w:rsid w:val="000E0C04"/>
    <w:rsid w:val="000E30BB"/>
    <w:rsid w:val="000E353E"/>
    <w:rsid w:val="000E3BBF"/>
    <w:rsid w:val="000E435D"/>
    <w:rsid w:val="000E518C"/>
    <w:rsid w:val="000E632A"/>
    <w:rsid w:val="000E7549"/>
    <w:rsid w:val="000E78CD"/>
    <w:rsid w:val="000F0217"/>
    <w:rsid w:val="000F18D7"/>
    <w:rsid w:val="000F2EB3"/>
    <w:rsid w:val="000F317D"/>
    <w:rsid w:val="000F4497"/>
    <w:rsid w:val="000F5915"/>
    <w:rsid w:val="000F5D03"/>
    <w:rsid w:val="000F785A"/>
    <w:rsid w:val="000F7E62"/>
    <w:rsid w:val="00101642"/>
    <w:rsid w:val="00101A38"/>
    <w:rsid w:val="00102814"/>
    <w:rsid w:val="001045E9"/>
    <w:rsid w:val="001045EF"/>
    <w:rsid w:val="00105533"/>
    <w:rsid w:val="00105B52"/>
    <w:rsid w:val="001069CE"/>
    <w:rsid w:val="001108A8"/>
    <w:rsid w:val="001109E1"/>
    <w:rsid w:val="001115D5"/>
    <w:rsid w:val="00112442"/>
    <w:rsid w:val="00113A88"/>
    <w:rsid w:val="00115A4B"/>
    <w:rsid w:val="00115E20"/>
    <w:rsid w:val="00120D7A"/>
    <w:rsid w:val="00121B58"/>
    <w:rsid w:val="00121C61"/>
    <w:rsid w:val="0012339E"/>
    <w:rsid w:val="0012476E"/>
    <w:rsid w:val="001257F8"/>
    <w:rsid w:val="00127020"/>
    <w:rsid w:val="001276EE"/>
    <w:rsid w:val="001313B9"/>
    <w:rsid w:val="001314F4"/>
    <w:rsid w:val="00131FC9"/>
    <w:rsid w:val="00132B30"/>
    <w:rsid w:val="001337EF"/>
    <w:rsid w:val="00133A10"/>
    <w:rsid w:val="00135BA6"/>
    <w:rsid w:val="001402B7"/>
    <w:rsid w:val="00141030"/>
    <w:rsid w:val="00147A49"/>
    <w:rsid w:val="0015096C"/>
    <w:rsid w:val="00151804"/>
    <w:rsid w:val="00152E5F"/>
    <w:rsid w:val="00153AD7"/>
    <w:rsid w:val="001547E1"/>
    <w:rsid w:val="00155863"/>
    <w:rsid w:val="00156281"/>
    <w:rsid w:val="00157209"/>
    <w:rsid w:val="001609A2"/>
    <w:rsid w:val="00160A91"/>
    <w:rsid w:val="00162082"/>
    <w:rsid w:val="001623F5"/>
    <w:rsid w:val="001638D5"/>
    <w:rsid w:val="001639B5"/>
    <w:rsid w:val="00164B1C"/>
    <w:rsid w:val="001658C5"/>
    <w:rsid w:val="00166635"/>
    <w:rsid w:val="00166BE0"/>
    <w:rsid w:val="00167D30"/>
    <w:rsid w:val="00170241"/>
    <w:rsid w:val="00170F31"/>
    <w:rsid w:val="00171293"/>
    <w:rsid w:val="0017138A"/>
    <w:rsid w:val="001725C5"/>
    <w:rsid w:val="00172A97"/>
    <w:rsid w:val="00173DA6"/>
    <w:rsid w:val="00173E35"/>
    <w:rsid w:val="001756ED"/>
    <w:rsid w:val="001766D7"/>
    <w:rsid w:val="00176C00"/>
    <w:rsid w:val="001773AE"/>
    <w:rsid w:val="00180285"/>
    <w:rsid w:val="00180598"/>
    <w:rsid w:val="00180B19"/>
    <w:rsid w:val="00180B41"/>
    <w:rsid w:val="00180FFA"/>
    <w:rsid w:val="001812E0"/>
    <w:rsid w:val="00181E92"/>
    <w:rsid w:val="001839BA"/>
    <w:rsid w:val="00184B69"/>
    <w:rsid w:val="00184FF6"/>
    <w:rsid w:val="0018682E"/>
    <w:rsid w:val="00186C4F"/>
    <w:rsid w:val="00187A0B"/>
    <w:rsid w:val="0019032F"/>
    <w:rsid w:val="001907A3"/>
    <w:rsid w:val="00190D27"/>
    <w:rsid w:val="001913BC"/>
    <w:rsid w:val="00192B7E"/>
    <w:rsid w:val="001943B6"/>
    <w:rsid w:val="001972EE"/>
    <w:rsid w:val="001979AE"/>
    <w:rsid w:val="001A01F9"/>
    <w:rsid w:val="001A04AD"/>
    <w:rsid w:val="001A0848"/>
    <w:rsid w:val="001A290A"/>
    <w:rsid w:val="001A4667"/>
    <w:rsid w:val="001A468A"/>
    <w:rsid w:val="001A4B19"/>
    <w:rsid w:val="001A57BE"/>
    <w:rsid w:val="001A597B"/>
    <w:rsid w:val="001A6B04"/>
    <w:rsid w:val="001A6D0D"/>
    <w:rsid w:val="001A7CE0"/>
    <w:rsid w:val="001B0EEF"/>
    <w:rsid w:val="001B11AE"/>
    <w:rsid w:val="001B17FF"/>
    <w:rsid w:val="001B3DA5"/>
    <w:rsid w:val="001B3EAE"/>
    <w:rsid w:val="001B3F2B"/>
    <w:rsid w:val="001B4220"/>
    <w:rsid w:val="001B5A4E"/>
    <w:rsid w:val="001B7220"/>
    <w:rsid w:val="001C157A"/>
    <w:rsid w:val="001C17CC"/>
    <w:rsid w:val="001C2513"/>
    <w:rsid w:val="001C3D90"/>
    <w:rsid w:val="001C3FE7"/>
    <w:rsid w:val="001C4F3E"/>
    <w:rsid w:val="001C522A"/>
    <w:rsid w:val="001C532D"/>
    <w:rsid w:val="001C7992"/>
    <w:rsid w:val="001D0B67"/>
    <w:rsid w:val="001D19A9"/>
    <w:rsid w:val="001D1DD3"/>
    <w:rsid w:val="001D344E"/>
    <w:rsid w:val="001D3DDE"/>
    <w:rsid w:val="001D3FC3"/>
    <w:rsid w:val="001D4BEA"/>
    <w:rsid w:val="001D4EDF"/>
    <w:rsid w:val="001D57BE"/>
    <w:rsid w:val="001D76C3"/>
    <w:rsid w:val="001E0719"/>
    <w:rsid w:val="001E0D8D"/>
    <w:rsid w:val="001E0F79"/>
    <w:rsid w:val="001E1F08"/>
    <w:rsid w:val="001E2293"/>
    <w:rsid w:val="001E2450"/>
    <w:rsid w:val="001E2C8B"/>
    <w:rsid w:val="001E353A"/>
    <w:rsid w:val="001E4405"/>
    <w:rsid w:val="001E5A25"/>
    <w:rsid w:val="001E6224"/>
    <w:rsid w:val="001E7044"/>
    <w:rsid w:val="001E7F03"/>
    <w:rsid w:val="001F0E79"/>
    <w:rsid w:val="001F10B1"/>
    <w:rsid w:val="001F1722"/>
    <w:rsid w:val="001F40C3"/>
    <w:rsid w:val="001F4DE1"/>
    <w:rsid w:val="001F58FC"/>
    <w:rsid w:val="001F6331"/>
    <w:rsid w:val="001F6FE4"/>
    <w:rsid w:val="001F72BD"/>
    <w:rsid w:val="002005AD"/>
    <w:rsid w:val="002008DF"/>
    <w:rsid w:val="0020168D"/>
    <w:rsid w:val="002020D6"/>
    <w:rsid w:val="00202338"/>
    <w:rsid w:val="00203819"/>
    <w:rsid w:val="002039FE"/>
    <w:rsid w:val="00203A5F"/>
    <w:rsid w:val="00203E23"/>
    <w:rsid w:val="002049C0"/>
    <w:rsid w:val="0020772F"/>
    <w:rsid w:val="00210694"/>
    <w:rsid w:val="002107C2"/>
    <w:rsid w:val="00213EEC"/>
    <w:rsid w:val="00214706"/>
    <w:rsid w:val="002149FD"/>
    <w:rsid w:val="00214BFD"/>
    <w:rsid w:val="002158E0"/>
    <w:rsid w:val="00215EA1"/>
    <w:rsid w:val="002165A8"/>
    <w:rsid w:val="002166B2"/>
    <w:rsid w:val="00216CEA"/>
    <w:rsid w:val="0021745E"/>
    <w:rsid w:val="002215A5"/>
    <w:rsid w:val="00221B9D"/>
    <w:rsid w:val="002235E5"/>
    <w:rsid w:val="0022439A"/>
    <w:rsid w:val="00224FEB"/>
    <w:rsid w:val="00225BA7"/>
    <w:rsid w:val="00227E63"/>
    <w:rsid w:val="00230A55"/>
    <w:rsid w:val="00233292"/>
    <w:rsid w:val="002349AA"/>
    <w:rsid w:val="00234A1A"/>
    <w:rsid w:val="00234A23"/>
    <w:rsid w:val="0023510B"/>
    <w:rsid w:val="00235323"/>
    <w:rsid w:val="00235687"/>
    <w:rsid w:val="00236B9D"/>
    <w:rsid w:val="00236C92"/>
    <w:rsid w:val="002400B2"/>
    <w:rsid w:val="002426CC"/>
    <w:rsid w:val="00242DAB"/>
    <w:rsid w:val="002433EA"/>
    <w:rsid w:val="00244804"/>
    <w:rsid w:val="00244D74"/>
    <w:rsid w:val="00245DB8"/>
    <w:rsid w:val="00245EAF"/>
    <w:rsid w:val="002479F7"/>
    <w:rsid w:val="00247EA5"/>
    <w:rsid w:val="00250815"/>
    <w:rsid w:val="00250B2D"/>
    <w:rsid w:val="00251261"/>
    <w:rsid w:val="0025129B"/>
    <w:rsid w:val="00253669"/>
    <w:rsid w:val="002543E5"/>
    <w:rsid w:val="002552BF"/>
    <w:rsid w:val="00255D09"/>
    <w:rsid w:val="00256605"/>
    <w:rsid w:val="00257996"/>
    <w:rsid w:val="002602FC"/>
    <w:rsid w:val="002620C5"/>
    <w:rsid w:val="002642B8"/>
    <w:rsid w:val="0026680D"/>
    <w:rsid w:val="00267453"/>
    <w:rsid w:val="002679B5"/>
    <w:rsid w:val="00270DC6"/>
    <w:rsid w:val="00270EC2"/>
    <w:rsid w:val="00272313"/>
    <w:rsid w:val="00272485"/>
    <w:rsid w:val="00272A0C"/>
    <w:rsid w:val="00273748"/>
    <w:rsid w:val="002739A6"/>
    <w:rsid w:val="00273A31"/>
    <w:rsid w:val="00274FB6"/>
    <w:rsid w:val="00276D28"/>
    <w:rsid w:val="00276EF1"/>
    <w:rsid w:val="00277133"/>
    <w:rsid w:val="002775E6"/>
    <w:rsid w:val="00277C0E"/>
    <w:rsid w:val="002800AA"/>
    <w:rsid w:val="00280FF3"/>
    <w:rsid w:val="002811C9"/>
    <w:rsid w:val="00284762"/>
    <w:rsid w:val="002849BC"/>
    <w:rsid w:val="00284A08"/>
    <w:rsid w:val="0028777B"/>
    <w:rsid w:val="00290926"/>
    <w:rsid w:val="00292AE0"/>
    <w:rsid w:val="00293257"/>
    <w:rsid w:val="0029454C"/>
    <w:rsid w:val="00296252"/>
    <w:rsid w:val="00296383"/>
    <w:rsid w:val="002965F1"/>
    <w:rsid w:val="002973FB"/>
    <w:rsid w:val="002A076E"/>
    <w:rsid w:val="002A0D6C"/>
    <w:rsid w:val="002A31E5"/>
    <w:rsid w:val="002A3280"/>
    <w:rsid w:val="002A3B47"/>
    <w:rsid w:val="002A3D5C"/>
    <w:rsid w:val="002A43EC"/>
    <w:rsid w:val="002A51D1"/>
    <w:rsid w:val="002A6A4F"/>
    <w:rsid w:val="002B07E9"/>
    <w:rsid w:val="002B1500"/>
    <w:rsid w:val="002B17A5"/>
    <w:rsid w:val="002B1D38"/>
    <w:rsid w:val="002B1EE5"/>
    <w:rsid w:val="002B22A4"/>
    <w:rsid w:val="002B4030"/>
    <w:rsid w:val="002B6615"/>
    <w:rsid w:val="002B6F60"/>
    <w:rsid w:val="002B7D9A"/>
    <w:rsid w:val="002C33BA"/>
    <w:rsid w:val="002C42C8"/>
    <w:rsid w:val="002C61C9"/>
    <w:rsid w:val="002D05AA"/>
    <w:rsid w:val="002D15C1"/>
    <w:rsid w:val="002D168F"/>
    <w:rsid w:val="002D2038"/>
    <w:rsid w:val="002D2D94"/>
    <w:rsid w:val="002D2EE3"/>
    <w:rsid w:val="002D34F4"/>
    <w:rsid w:val="002D377B"/>
    <w:rsid w:val="002D54B1"/>
    <w:rsid w:val="002D6DC4"/>
    <w:rsid w:val="002E001D"/>
    <w:rsid w:val="002E041D"/>
    <w:rsid w:val="002E220D"/>
    <w:rsid w:val="002E2CFB"/>
    <w:rsid w:val="002E3069"/>
    <w:rsid w:val="002E5353"/>
    <w:rsid w:val="002F028B"/>
    <w:rsid w:val="002F0DBB"/>
    <w:rsid w:val="002F131F"/>
    <w:rsid w:val="002F15A5"/>
    <w:rsid w:val="002F1F5F"/>
    <w:rsid w:val="002F388B"/>
    <w:rsid w:val="002F3CEA"/>
    <w:rsid w:val="002F4476"/>
    <w:rsid w:val="002F5510"/>
    <w:rsid w:val="003000FC"/>
    <w:rsid w:val="00300DAF"/>
    <w:rsid w:val="00300DF4"/>
    <w:rsid w:val="00301E02"/>
    <w:rsid w:val="00302007"/>
    <w:rsid w:val="00302F16"/>
    <w:rsid w:val="003041FF"/>
    <w:rsid w:val="00304913"/>
    <w:rsid w:val="00304A53"/>
    <w:rsid w:val="00305779"/>
    <w:rsid w:val="003061DF"/>
    <w:rsid w:val="0030743A"/>
    <w:rsid w:val="003077C3"/>
    <w:rsid w:val="00311047"/>
    <w:rsid w:val="003110F8"/>
    <w:rsid w:val="00311207"/>
    <w:rsid w:val="00311B05"/>
    <w:rsid w:val="00311F20"/>
    <w:rsid w:val="00312D38"/>
    <w:rsid w:val="003146B8"/>
    <w:rsid w:val="00315229"/>
    <w:rsid w:val="0031560F"/>
    <w:rsid w:val="003167E7"/>
    <w:rsid w:val="00317359"/>
    <w:rsid w:val="00317D4D"/>
    <w:rsid w:val="00321856"/>
    <w:rsid w:val="00321F90"/>
    <w:rsid w:val="00323D5D"/>
    <w:rsid w:val="00323D8B"/>
    <w:rsid w:val="0032422F"/>
    <w:rsid w:val="00324AC4"/>
    <w:rsid w:val="00326672"/>
    <w:rsid w:val="00326899"/>
    <w:rsid w:val="003271D3"/>
    <w:rsid w:val="003301D2"/>
    <w:rsid w:val="003313C2"/>
    <w:rsid w:val="00331809"/>
    <w:rsid w:val="00331A5E"/>
    <w:rsid w:val="00332269"/>
    <w:rsid w:val="00333237"/>
    <w:rsid w:val="00335405"/>
    <w:rsid w:val="00335849"/>
    <w:rsid w:val="00336035"/>
    <w:rsid w:val="00336DEB"/>
    <w:rsid w:val="00341609"/>
    <w:rsid w:val="0034305D"/>
    <w:rsid w:val="003432A5"/>
    <w:rsid w:val="00346469"/>
    <w:rsid w:val="003468AE"/>
    <w:rsid w:val="00346B0F"/>
    <w:rsid w:val="00350EBB"/>
    <w:rsid w:val="0035125D"/>
    <w:rsid w:val="00351BC9"/>
    <w:rsid w:val="0035241F"/>
    <w:rsid w:val="0035270E"/>
    <w:rsid w:val="003562AF"/>
    <w:rsid w:val="00360F5D"/>
    <w:rsid w:val="00361866"/>
    <w:rsid w:val="003621A6"/>
    <w:rsid w:val="003625B2"/>
    <w:rsid w:val="003639C6"/>
    <w:rsid w:val="003644E7"/>
    <w:rsid w:val="0036456D"/>
    <w:rsid w:val="00364DF4"/>
    <w:rsid w:val="00370329"/>
    <w:rsid w:val="003711AD"/>
    <w:rsid w:val="0037201D"/>
    <w:rsid w:val="00372D3C"/>
    <w:rsid w:val="0037552E"/>
    <w:rsid w:val="0037779C"/>
    <w:rsid w:val="00380608"/>
    <w:rsid w:val="00380C5A"/>
    <w:rsid w:val="00380EF0"/>
    <w:rsid w:val="00381400"/>
    <w:rsid w:val="00384187"/>
    <w:rsid w:val="0038418C"/>
    <w:rsid w:val="003851DB"/>
    <w:rsid w:val="00385903"/>
    <w:rsid w:val="00385EB8"/>
    <w:rsid w:val="00390486"/>
    <w:rsid w:val="00390B28"/>
    <w:rsid w:val="00390E2F"/>
    <w:rsid w:val="0039161E"/>
    <w:rsid w:val="00391857"/>
    <w:rsid w:val="00392623"/>
    <w:rsid w:val="0039278B"/>
    <w:rsid w:val="00392D4F"/>
    <w:rsid w:val="0039433C"/>
    <w:rsid w:val="00394C8B"/>
    <w:rsid w:val="003969B0"/>
    <w:rsid w:val="003A0F81"/>
    <w:rsid w:val="003A26C7"/>
    <w:rsid w:val="003A2A27"/>
    <w:rsid w:val="003A3BA5"/>
    <w:rsid w:val="003A7CF8"/>
    <w:rsid w:val="003B1CB6"/>
    <w:rsid w:val="003B2160"/>
    <w:rsid w:val="003B30E2"/>
    <w:rsid w:val="003B358D"/>
    <w:rsid w:val="003B3919"/>
    <w:rsid w:val="003B4C0E"/>
    <w:rsid w:val="003B541B"/>
    <w:rsid w:val="003B779C"/>
    <w:rsid w:val="003B7A7F"/>
    <w:rsid w:val="003B7BFB"/>
    <w:rsid w:val="003B7E9C"/>
    <w:rsid w:val="003C13B0"/>
    <w:rsid w:val="003C1732"/>
    <w:rsid w:val="003C19A5"/>
    <w:rsid w:val="003C4F1C"/>
    <w:rsid w:val="003C6C76"/>
    <w:rsid w:val="003C6E6B"/>
    <w:rsid w:val="003D0152"/>
    <w:rsid w:val="003D0A68"/>
    <w:rsid w:val="003D1288"/>
    <w:rsid w:val="003D1383"/>
    <w:rsid w:val="003D161A"/>
    <w:rsid w:val="003D199F"/>
    <w:rsid w:val="003D2448"/>
    <w:rsid w:val="003D39C6"/>
    <w:rsid w:val="003D4D65"/>
    <w:rsid w:val="003D6A32"/>
    <w:rsid w:val="003E01B8"/>
    <w:rsid w:val="003E08B4"/>
    <w:rsid w:val="003E17FF"/>
    <w:rsid w:val="003E23A2"/>
    <w:rsid w:val="003E23B7"/>
    <w:rsid w:val="003E5423"/>
    <w:rsid w:val="003E596F"/>
    <w:rsid w:val="003E5FC8"/>
    <w:rsid w:val="003E623F"/>
    <w:rsid w:val="003E6C1E"/>
    <w:rsid w:val="003E70C3"/>
    <w:rsid w:val="003E7AED"/>
    <w:rsid w:val="003F18CD"/>
    <w:rsid w:val="003F1C5C"/>
    <w:rsid w:val="003F1D0A"/>
    <w:rsid w:val="003F24AC"/>
    <w:rsid w:val="003F4185"/>
    <w:rsid w:val="003F48AE"/>
    <w:rsid w:val="003F4A8D"/>
    <w:rsid w:val="003F6B85"/>
    <w:rsid w:val="0040173E"/>
    <w:rsid w:val="00401986"/>
    <w:rsid w:val="00403A18"/>
    <w:rsid w:val="004040DC"/>
    <w:rsid w:val="004053AE"/>
    <w:rsid w:val="00405CF7"/>
    <w:rsid w:val="00406D0B"/>
    <w:rsid w:val="00407D0C"/>
    <w:rsid w:val="004100AF"/>
    <w:rsid w:val="00410A38"/>
    <w:rsid w:val="004132C8"/>
    <w:rsid w:val="00414099"/>
    <w:rsid w:val="00414956"/>
    <w:rsid w:val="00414D42"/>
    <w:rsid w:val="0041763C"/>
    <w:rsid w:val="00420134"/>
    <w:rsid w:val="00420898"/>
    <w:rsid w:val="00420AB9"/>
    <w:rsid w:val="00420D04"/>
    <w:rsid w:val="0042217F"/>
    <w:rsid w:val="00422634"/>
    <w:rsid w:val="004236E2"/>
    <w:rsid w:val="00424E11"/>
    <w:rsid w:val="00424E26"/>
    <w:rsid w:val="004259D2"/>
    <w:rsid w:val="00425BEB"/>
    <w:rsid w:val="00426CD3"/>
    <w:rsid w:val="004302D2"/>
    <w:rsid w:val="00432630"/>
    <w:rsid w:val="004329AB"/>
    <w:rsid w:val="00432CA3"/>
    <w:rsid w:val="00432F8C"/>
    <w:rsid w:val="00437587"/>
    <w:rsid w:val="00437867"/>
    <w:rsid w:val="0044066C"/>
    <w:rsid w:val="00441045"/>
    <w:rsid w:val="00441C22"/>
    <w:rsid w:val="00445523"/>
    <w:rsid w:val="00446BFE"/>
    <w:rsid w:val="00447D23"/>
    <w:rsid w:val="00447FFA"/>
    <w:rsid w:val="00450584"/>
    <w:rsid w:val="00450640"/>
    <w:rsid w:val="004511D5"/>
    <w:rsid w:val="004513A5"/>
    <w:rsid w:val="00452F12"/>
    <w:rsid w:val="00453BA5"/>
    <w:rsid w:val="00453CE9"/>
    <w:rsid w:val="004540F0"/>
    <w:rsid w:val="00460B6B"/>
    <w:rsid w:val="0046129C"/>
    <w:rsid w:val="00462236"/>
    <w:rsid w:val="00462337"/>
    <w:rsid w:val="004624C3"/>
    <w:rsid w:val="004632BB"/>
    <w:rsid w:val="00464537"/>
    <w:rsid w:val="00466ED6"/>
    <w:rsid w:val="004710F5"/>
    <w:rsid w:val="0047268C"/>
    <w:rsid w:val="00472B1E"/>
    <w:rsid w:val="00472F3A"/>
    <w:rsid w:val="00474945"/>
    <w:rsid w:val="00476204"/>
    <w:rsid w:val="00480851"/>
    <w:rsid w:val="00480DFD"/>
    <w:rsid w:val="004845D2"/>
    <w:rsid w:val="0048593E"/>
    <w:rsid w:val="00485AF5"/>
    <w:rsid w:val="00486148"/>
    <w:rsid w:val="00486157"/>
    <w:rsid w:val="00486F4D"/>
    <w:rsid w:val="00486F7A"/>
    <w:rsid w:val="004877C8"/>
    <w:rsid w:val="004926F2"/>
    <w:rsid w:val="00492869"/>
    <w:rsid w:val="0049404E"/>
    <w:rsid w:val="004950AA"/>
    <w:rsid w:val="00495A96"/>
    <w:rsid w:val="004A0357"/>
    <w:rsid w:val="004A0D5B"/>
    <w:rsid w:val="004A0DC2"/>
    <w:rsid w:val="004A1445"/>
    <w:rsid w:val="004A1889"/>
    <w:rsid w:val="004A213E"/>
    <w:rsid w:val="004A284E"/>
    <w:rsid w:val="004A2B4F"/>
    <w:rsid w:val="004A3A53"/>
    <w:rsid w:val="004A5F67"/>
    <w:rsid w:val="004A6339"/>
    <w:rsid w:val="004A6C79"/>
    <w:rsid w:val="004A775F"/>
    <w:rsid w:val="004B08CD"/>
    <w:rsid w:val="004B0C45"/>
    <w:rsid w:val="004B1971"/>
    <w:rsid w:val="004B220B"/>
    <w:rsid w:val="004B23A5"/>
    <w:rsid w:val="004B2B1E"/>
    <w:rsid w:val="004B3195"/>
    <w:rsid w:val="004B32D6"/>
    <w:rsid w:val="004B3B57"/>
    <w:rsid w:val="004B441E"/>
    <w:rsid w:val="004B4F37"/>
    <w:rsid w:val="004B67E1"/>
    <w:rsid w:val="004B69D3"/>
    <w:rsid w:val="004B6ED0"/>
    <w:rsid w:val="004B795E"/>
    <w:rsid w:val="004C06F8"/>
    <w:rsid w:val="004C191F"/>
    <w:rsid w:val="004C2BDF"/>
    <w:rsid w:val="004C300D"/>
    <w:rsid w:val="004C31E7"/>
    <w:rsid w:val="004C47A5"/>
    <w:rsid w:val="004C55CA"/>
    <w:rsid w:val="004C6487"/>
    <w:rsid w:val="004C7F88"/>
    <w:rsid w:val="004D0FEE"/>
    <w:rsid w:val="004D2940"/>
    <w:rsid w:val="004D5D84"/>
    <w:rsid w:val="004D61F3"/>
    <w:rsid w:val="004D71D7"/>
    <w:rsid w:val="004D7F17"/>
    <w:rsid w:val="004E0665"/>
    <w:rsid w:val="004E15F0"/>
    <w:rsid w:val="004E2732"/>
    <w:rsid w:val="004E31E5"/>
    <w:rsid w:val="004E371C"/>
    <w:rsid w:val="004E5751"/>
    <w:rsid w:val="004F19B4"/>
    <w:rsid w:val="004F1BC8"/>
    <w:rsid w:val="004F1F79"/>
    <w:rsid w:val="004F3052"/>
    <w:rsid w:val="004F38E7"/>
    <w:rsid w:val="004F3B7C"/>
    <w:rsid w:val="004F559E"/>
    <w:rsid w:val="004F5B06"/>
    <w:rsid w:val="004F6A45"/>
    <w:rsid w:val="0050274C"/>
    <w:rsid w:val="00502CE6"/>
    <w:rsid w:val="00502F3F"/>
    <w:rsid w:val="005034A1"/>
    <w:rsid w:val="00504994"/>
    <w:rsid w:val="0050522C"/>
    <w:rsid w:val="00505314"/>
    <w:rsid w:val="00505AF1"/>
    <w:rsid w:val="00507511"/>
    <w:rsid w:val="005115D4"/>
    <w:rsid w:val="005120A5"/>
    <w:rsid w:val="005143A5"/>
    <w:rsid w:val="00514715"/>
    <w:rsid w:val="005162C0"/>
    <w:rsid w:val="005175F5"/>
    <w:rsid w:val="0051769F"/>
    <w:rsid w:val="005178CF"/>
    <w:rsid w:val="00517C54"/>
    <w:rsid w:val="00520738"/>
    <w:rsid w:val="00521159"/>
    <w:rsid w:val="00521FC5"/>
    <w:rsid w:val="005220F2"/>
    <w:rsid w:val="005221DC"/>
    <w:rsid w:val="00522E15"/>
    <w:rsid w:val="00523ED4"/>
    <w:rsid w:val="00527015"/>
    <w:rsid w:val="00527A46"/>
    <w:rsid w:val="00531133"/>
    <w:rsid w:val="0053157B"/>
    <w:rsid w:val="005317CA"/>
    <w:rsid w:val="005324F0"/>
    <w:rsid w:val="00532F02"/>
    <w:rsid w:val="00535014"/>
    <w:rsid w:val="00535BA4"/>
    <w:rsid w:val="00540A3A"/>
    <w:rsid w:val="00540E9A"/>
    <w:rsid w:val="0054155C"/>
    <w:rsid w:val="005452F7"/>
    <w:rsid w:val="00547239"/>
    <w:rsid w:val="00547E94"/>
    <w:rsid w:val="005505A0"/>
    <w:rsid w:val="0055136E"/>
    <w:rsid w:val="005519A9"/>
    <w:rsid w:val="0055351E"/>
    <w:rsid w:val="00554166"/>
    <w:rsid w:val="005542DF"/>
    <w:rsid w:val="00556C29"/>
    <w:rsid w:val="00557984"/>
    <w:rsid w:val="00557E52"/>
    <w:rsid w:val="00561F7C"/>
    <w:rsid w:val="005625E5"/>
    <w:rsid w:val="00563C54"/>
    <w:rsid w:val="00565F61"/>
    <w:rsid w:val="0056667A"/>
    <w:rsid w:val="005666C5"/>
    <w:rsid w:val="00566AC3"/>
    <w:rsid w:val="00566C18"/>
    <w:rsid w:val="00566E58"/>
    <w:rsid w:val="00567289"/>
    <w:rsid w:val="0057046E"/>
    <w:rsid w:val="005704F6"/>
    <w:rsid w:val="00570F38"/>
    <w:rsid w:val="00571C2E"/>
    <w:rsid w:val="005722A4"/>
    <w:rsid w:val="005726DC"/>
    <w:rsid w:val="00573D56"/>
    <w:rsid w:val="00574B37"/>
    <w:rsid w:val="00575BA4"/>
    <w:rsid w:val="00575FF2"/>
    <w:rsid w:val="00576193"/>
    <w:rsid w:val="00576753"/>
    <w:rsid w:val="00576A04"/>
    <w:rsid w:val="0058136F"/>
    <w:rsid w:val="00581421"/>
    <w:rsid w:val="00584690"/>
    <w:rsid w:val="00585B47"/>
    <w:rsid w:val="005861B6"/>
    <w:rsid w:val="00586A12"/>
    <w:rsid w:val="00587552"/>
    <w:rsid w:val="005910B5"/>
    <w:rsid w:val="00593490"/>
    <w:rsid w:val="00593794"/>
    <w:rsid w:val="00593EA0"/>
    <w:rsid w:val="00594864"/>
    <w:rsid w:val="00595797"/>
    <w:rsid w:val="00596294"/>
    <w:rsid w:val="00596D13"/>
    <w:rsid w:val="00596E6A"/>
    <w:rsid w:val="00597C24"/>
    <w:rsid w:val="005A01A6"/>
    <w:rsid w:val="005A1191"/>
    <w:rsid w:val="005A122F"/>
    <w:rsid w:val="005A1DAA"/>
    <w:rsid w:val="005A6D70"/>
    <w:rsid w:val="005A6E07"/>
    <w:rsid w:val="005A7B66"/>
    <w:rsid w:val="005B0A13"/>
    <w:rsid w:val="005B2C7E"/>
    <w:rsid w:val="005B39F0"/>
    <w:rsid w:val="005B4B5C"/>
    <w:rsid w:val="005B56E8"/>
    <w:rsid w:val="005B613E"/>
    <w:rsid w:val="005B6BFB"/>
    <w:rsid w:val="005B71DC"/>
    <w:rsid w:val="005B7377"/>
    <w:rsid w:val="005B78E3"/>
    <w:rsid w:val="005C075E"/>
    <w:rsid w:val="005C0E07"/>
    <w:rsid w:val="005C1034"/>
    <w:rsid w:val="005C105C"/>
    <w:rsid w:val="005C1316"/>
    <w:rsid w:val="005C2C54"/>
    <w:rsid w:val="005C3D30"/>
    <w:rsid w:val="005C7695"/>
    <w:rsid w:val="005D3CD0"/>
    <w:rsid w:val="005D4232"/>
    <w:rsid w:val="005D4D8E"/>
    <w:rsid w:val="005D7119"/>
    <w:rsid w:val="005D731E"/>
    <w:rsid w:val="005D7B97"/>
    <w:rsid w:val="005E0469"/>
    <w:rsid w:val="005E076B"/>
    <w:rsid w:val="005E1386"/>
    <w:rsid w:val="005E228B"/>
    <w:rsid w:val="005E2FC7"/>
    <w:rsid w:val="005E38E7"/>
    <w:rsid w:val="005E3AF0"/>
    <w:rsid w:val="005E3D6A"/>
    <w:rsid w:val="005E44A7"/>
    <w:rsid w:val="005E563F"/>
    <w:rsid w:val="005E668C"/>
    <w:rsid w:val="005E735C"/>
    <w:rsid w:val="005F12C6"/>
    <w:rsid w:val="005F18DF"/>
    <w:rsid w:val="005F21B7"/>
    <w:rsid w:val="005F29D2"/>
    <w:rsid w:val="005F33C4"/>
    <w:rsid w:val="005F3F59"/>
    <w:rsid w:val="005F3F6B"/>
    <w:rsid w:val="005F47A5"/>
    <w:rsid w:val="005F51F3"/>
    <w:rsid w:val="005F5CDD"/>
    <w:rsid w:val="005F640E"/>
    <w:rsid w:val="005F7269"/>
    <w:rsid w:val="0060046D"/>
    <w:rsid w:val="00600E63"/>
    <w:rsid w:val="0060195A"/>
    <w:rsid w:val="00602DC4"/>
    <w:rsid w:val="006032B4"/>
    <w:rsid w:val="0061105C"/>
    <w:rsid w:val="00611F7C"/>
    <w:rsid w:val="006120BC"/>
    <w:rsid w:val="006139FC"/>
    <w:rsid w:val="00613FAF"/>
    <w:rsid w:val="00616159"/>
    <w:rsid w:val="006161E0"/>
    <w:rsid w:val="0061754E"/>
    <w:rsid w:val="0062172C"/>
    <w:rsid w:val="006246D1"/>
    <w:rsid w:val="006253E6"/>
    <w:rsid w:val="00626D15"/>
    <w:rsid w:val="006318FA"/>
    <w:rsid w:val="00632A29"/>
    <w:rsid w:val="00632D7C"/>
    <w:rsid w:val="00633BC2"/>
    <w:rsid w:val="00636068"/>
    <w:rsid w:val="0063672F"/>
    <w:rsid w:val="00637263"/>
    <w:rsid w:val="006374E6"/>
    <w:rsid w:val="0064033A"/>
    <w:rsid w:val="00641329"/>
    <w:rsid w:val="006414EE"/>
    <w:rsid w:val="006421BA"/>
    <w:rsid w:val="0064256C"/>
    <w:rsid w:val="00642659"/>
    <w:rsid w:val="00643B3A"/>
    <w:rsid w:val="006452E4"/>
    <w:rsid w:val="00646C53"/>
    <w:rsid w:val="006474B3"/>
    <w:rsid w:val="00650065"/>
    <w:rsid w:val="0065066D"/>
    <w:rsid w:val="0065167F"/>
    <w:rsid w:val="00651FCE"/>
    <w:rsid w:val="00654094"/>
    <w:rsid w:val="006568E4"/>
    <w:rsid w:val="00657726"/>
    <w:rsid w:val="00657E00"/>
    <w:rsid w:val="006604D3"/>
    <w:rsid w:val="00660DD4"/>
    <w:rsid w:val="00661821"/>
    <w:rsid w:val="00661886"/>
    <w:rsid w:val="006624E2"/>
    <w:rsid w:val="0066250C"/>
    <w:rsid w:val="0066362B"/>
    <w:rsid w:val="0066395D"/>
    <w:rsid w:val="00663D8E"/>
    <w:rsid w:val="0066596D"/>
    <w:rsid w:val="006660F5"/>
    <w:rsid w:val="00666CBD"/>
    <w:rsid w:val="00666EC0"/>
    <w:rsid w:val="0067145B"/>
    <w:rsid w:val="006732F4"/>
    <w:rsid w:val="006743E2"/>
    <w:rsid w:val="006751E1"/>
    <w:rsid w:val="00675D37"/>
    <w:rsid w:val="0067658C"/>
    <w:rsid w:val="006769A3"/>
    <w:rsid w:val="00677495"/>
    <w:rsid w:val="00677FD1"/>
    <w:rsid w:val="0068330B"/>
    <w:rsid w:val="00686598"/>
    <w:rsid w:val="0068698D"/>
    <w:rsid w:val="00686D22"/>
    <w:rsid w:val="00690FA3"/>
    <w:rsid w:val="006911AD"/>
    <w:rsid w:val="00691F63"/>
    <w:rsid w:val="006940F1"/>
    <w:rsid w:val="00695195"/>
    <w:rsid w:val="0069686B"/>
    <w:rsid w:val="006972D5"/>
    <w:rsid w:val="00697B71"/>
    <w:rsid w:val="00697E0C"/>
    <w:rsid w:val="006A0455"/>
    <w:rsid w:val="006A06C9"/>
    <w:rsid w:val="006A0DC3"/>
    <w:rsid w:val="006A17F5"/>
    <w:rsid w:val="006A2097"/>
    <w:rsid w:val="006A23EF"/>
    <w:rsid w:val="006A2D13"/>
    <w:rsid w:val="006A325D"/>
    <w:rsid w:val="006A3DB6"/>
    <w:rsid w:val="006A4F4E"/>
    <w:rsid w:val="006A5992"/>
    <w:rsid w:val="006A5F14"/>
    <w:rsid w:val="006A675E"/>
    <w:rsid w:val="006A6AB4"/>
    <w:rsid w:val="006A72EC"/>
    <w:rsid w:val="006A75C9"/>
    <w:rsid w:val="006B0880"/>
    <w:rsid w:val="006B215C"/>
    <w:rsid w:val="006B249F"/>
    <w:rsid w:val="006B312E"/>
    <w:rsid w:val="006B3A06"/>
    <w:rsid w:val="006B3BD2"/>
    <w:rsid w:val="006B4E18"/>
    <w:rsid w:val="006B4F00"/>
    <w:rsid w:val="006B533A"/>
    <w:rsid w:val="006B65CC"/>
    <w:rsid w:val="006B70F7"/>
    <w:rsid w:val="006C0EF1"/>
    <w:rsid w:val="006C1739"/>
    <w:rsid w:val="006C26D1"/>
    <w:rsid w:val="006C2EDB"/>
    <w:rsid w:val="006C3423"/>
    <w:rsid w:val="006C482C"/>
    <w:rsid w:val="006C567A"/>
    <w:rsid w:val="006C5CE6"/>
    <w:rsid w:val="006C5D1B"/>
    <w:rsid w:val="006C68A4"/>
    <w:rsid w:val="006D07B1"/>
    <w:rsid w:val="006D0C5F"/>
    <w:rsid w:val="006D2AD4"/>
    <w:rsid w:val="006D2F1E"/>
    <w:rsid w:val="006D2F3E"/>
    <w:rsid w:val="006D48DE"/>
    <w:rsid w:val="006D54E0"/>
    <w:rsid w:val="006D718C"/>
    <w:rsid w:val="006D7766"/>
    <w:rsid w:val="006E07F0"/>
    <w:rsid w:val="006E10E0"/>
    <w:rsid w:val="006E1E7E"/>
    <w:rsid w:val="006E1E9C"/>
    <w:rsid w:val="006E30A6"/>
    <w:rsid w:val="006E3ADE"/>
    <w:rsid w:val="006E6511"/>
    <w:rsid w:val="006E6B69"/>
    <w:rsid w:val="006E6C34"/>
    <w:rsid w:val="006E7061"/>
    <w:rsid w:val="006F0482"/>
    <w:rsid w:val="006F0740"/>
    <w:rsid w:val="006F2648"/>
    <w:rsid w:val="006F2B18"/>
    <w:rsid w:val="006F3A76"/>
    <w:rsid w:val="006F3E46"/>
    <w:rsid w:val="006F407E"/>
    <w:rsid w:val="006F5663"/>
    <w:rsid w:val="006F5E62"/>
    <w:rsid w:val="006F641F"/>
    <w:rsid w:val="006F6573"/>
    <w:rsid w:val="006F7055"/>
    <w:rsid w:val="006F7D28"/>
    <w:rsid w:val="006F7F3C"/>
    <w:rsid w:val="007005E8"/>
    <w:rsid w:val="00700BEA"/>
    <w:rsid w:val="0070158E"/>
    <w:rsid w:val="00701C45"/>
    <w:rsid w:val="007023F1"/>
    <w:rsid w:val="00702814"/>
    <w:rsid w:val="00702903"/>
    <w:rsid w:val="00703A22"/>
    <w:rsid w:val="00703EF9"/>
    <w:rsid w:val="00704833"/>
    <w:rsid w:val="00704BB7"/>
    <w:rsid w:val="007052BB"/>
    <w:rsid w:val="007069B3"/>
    <w:rsid w:val="0070787E"/>
    <w:rsid w:val="00707CC0"/>
    <w:rsid w:val="00711C0D"/>
    <w:rsid w:val="007127EE"/>
    <w:rsid w:val="00714380"/>
    <w:rsid w:val="00714648"/>
    <w:rsid w:val="00714914"/>
    <w:rsid w:val="00715D84"/>
    <w:rsid w:val="00715DB8"/>
    <w:rsid w:val="00716A04"/>
    <w:rsid w:val="00716EC5"/>
    <w:rsid w:val="0072056B"/>
    <w:rsid w:val="00720EC3"/>
    <w:rsid w:val="00722172"/>
    <w:rsid w:val="00723A2D"/>
    <w:rsid w:val="007240B9"/>
    <w:rsid w:val="0072446E"/>
    <w:rsid w:val="00724556"/>
    <w:rsid w:val="00724DEA"/>
    <w:rsid w:val="0072648F"/>
    <w:rsid w:val="0072739F"/>
    <w:rsid w:val="00727834"/>
    <w:rsid w:val="00727B52"/>
    <w:rsid w:val="0073034E"/>
    <w:rsid w:val="0073113F"/>
    <w:rsid w:val="00731621"/>
    <w:rsid w:val="007317CF"/>
    <w:rsid w:val="00731998"/>
    <w:rsid w:val="00732F7F"/>
    <w:rsid w:val="0073382A"/>
    <w:rsid w:val="007378CF"/>
    <w:rsid w:val="00737D79"/>
    <w:rsid w:val="00740A0B"/>
    <w:rsid w:val="0074149C"/>
    <w:rsid w:val="00742915"/>
    <w:rsid w:val="00742946"/>
    <w:rsid w:val="00742A05"/>
    <w:rsid w:val="00742EAF"/>
    <w:rsid w:val="007434A3"/>
    <w:rsid w:val="0074533E"/>
    <w:rsid w:val="00745570"/>
    <w:rsid w:val="00747C4A"/>
    <w:rsid w:val="00747E38"/>
    <w:rsid w:val="0075087B"/>
    <w:rsid w:val="007542F4"/>
    <w:rsid w:val="00754C4B"/>
    <w:rsid w:val="0075510B"/>
    <w:rsid w:val="007551D2"/>
    <w:rsid w:val="007556C8"/>
    <w:rsid w:val="00756208"/>
    <w:rsid w:val="00756414"/>
    <w:rsid w:val="00760420"/>
    <w:rsid w:val="0076095F"/>
    <w:rsid w:val="00760ADA"/>
    <w:rsid w:val="00762E99"/>
    <w:rsid w:val="00763DF5"/>
    <w:rsid w:val="007644B3"/>
    <w:rsid w:val="00764548"/>
    <w:rsid w:val="00764A36"/>
    <w:rsid w:val="00764D04"/>
    <w:rsid w:val="00765445"/>
    <w:rsid w:val="0076593D"/>
    <w:rsid w:val="00765A8D"/>
    <w:rsid w:val="00765EA1"/>
    <w:rsid w:val="007668B6"/>
    <w:rsid w:val="00766CCF"/>
    <w:rsid w:val="00767C64"/>
    <w:rsid w:val="00771196"/>
    <w:rsid w:val="007725DA"/>
    <w:rsid w:val="00772D64"/>
    <w:rsid w:val="007743AB"/>
    <w:rsid w:val="00775811"/>
    <w:rsid w:val="0077601D"/>
    <w:rsid w:val="00776906"/>
    <w:rsid w:val="00777F93"/>
    <w:rsid w:val="007814EC"/>
    <w:rsid w:val="007814F5"/>
    <w:rsid w:val="00782BB7"/>
    <w:rsid w:val="007847A4"/>
    <w:rsid w:val="00784993"/>
    <w:rsid w:val="007854C3"/>
    <w:rsid w:val="00785912"/>
    <w:rsid w:val="00786E4C"/>
    <w:rsid w:val="007910B4"/>
    <w:rsid w:val="00791416"/>
    <w:rsid w:val="00792452"/>
    <w:rsid w:val="0079323A"/>
    <w:rsid w:val="00793A24"/>
    <w:rsid w:val="007945C5"/>
    <w:rsid w:val="00794A12"/>
    <w:rsid w:val="00794CE5"/>
    <w:rsid w:val="007954A6"/>
    <w:rsid w:val="00796D4E"/>
    <w:rsid w:val="007970B8"/>
    <w:rsid w:val="007A00C8"/>
    <w:rsid w:val="007A0483"/>
    <w:rsid w:val="007A1A8F"/>
    <w:rsid w:val="007A2B84"/>
    <w:rsid w:val="007A397A"/>
    <w:rsid w:val="007A3B54"/>
    <w:rsid w:val="007A41EF"/>
    <w:rsid w:val="007A440B"/>
    <w:rsid w:val="007A4EB4"/>
    <w:rsid w:val="007A4FE0"/>
    <w:rsid w:val="007A5DCA"/>
    <w:rsid w:val="007A75DD"/>
    <w:rsid w:val="007A7644"/>
    <w:rsid w:val="007A7E8D"/>
    <w:rsid w:val="007B0726"/>
    <w:rsid w:val="007B1170"/>
    <w:rsid w:val="007B193E"/>
    <w:rsid w:val="007B29F6"/>
    <w:rsid w:val="007B32F0"/>
    <w:rsid w:val="007B3EFE"/>
    <w:rsid w:val="007B62C3"/>
    <w:rsid w:val="007B7BFA"/>
    <w:rsid w:val="007C12DE"/>
    <w:rsid w:val="007C314E"/>
    <w:rsid w:val="007C3833"/>
    <w:rsid w:val="007C4537"/>
    <w:rsid w:val="007C49CF"/>
    <w:rsid w:val="007C51EF"/>
    <w:rsid w:val="007C5670"/>
    <w:rsid w:val="007C65A9"/>
    <w:rsid w:val="007D0B56"/>
    <w:rsid w:val="007D26F7"/>
    <w:rsid w:val="007D2911"/>
    <w:rsid w:val="007D2985"/>
    <w:rsid w:val="007D2FEA"/>
    <w:rsid w:val="007D422A"/>
    <w:rsid w:val="007D4769"/>
    <w:rsid w:val="007D63B5"/>
    <w:rsid w:val="007D788C"/>
    <w:rsid w:val="007E0945"/>
    <w:rsid w:val="007E12C7"/>
    <w:rsid w:val="007E15CB"/>
    <w:rsid w:val="007E3312"/>
    <w:rsid w:val="007E349C"/>
    <w:rsid w:val="007E3AB0"/>
    <w:rsid w:val="007E4233"/>
    <w:rsid w:val="007E428C"/>
    <w:rsid w:val="007E5033"/>
    <w:rsid w:val="007E53BE"/>
    <w:rsid w:val="007E7789"/>
    <w:rsid w:val="007F00F4"/>
    <w:rsid w:val="007F07A2"/>
    <w:rsid w:val="007F1678"/>
    <w:rsid w:val="007F1B9C"/>
    <w:rsid w:val="007F1EB4"/>
    <w:rsid w:val="007F21F0"/>
    <w:rsid w:val="007F2375"/>
    <w:rsid w:val="007F3528"/>
    <w:rsid w:val="007F4510"/>
    <w:rsid w:val="007F562E"/>
    <w:rsid w:val="007F5C63"/>
    <w:rsid w:val="007F5FE2"/>
    <w:rsid w:val="007F7784"/>
    <w:rsid w:val="00800D11"/>
    <w:rsid w:val="00800E82"/>
    <w:rsid w:val="008011A2"/>
    <w:rsid w:val="00802146"/>
    <w:rsid w:val="00804CA6"/>
    <w:rsid w:val="00804D94"/>
    <w:rsid w:val="00811496"/>
    <w:rsid w:val="00811660"/>
    <w:rsid w:val="00811689"/>
    <w:rsid w:val="00812F6A"/>
    <w:rsid w:val="008136BB"/>
    <w:rsid w:val="00814D5E"/>
    <w:rsid w:val="008151CF"/>
    <w:rsid w:val="008159F6"/>
    <w:rsid w:val="00815D96"/>
    <w:rsid w:val="00816DF7"/>
    <w:rsid w:val="00817B9B"/>
    <w:rsid w:val="008205F8"/>
    <w:rsid w:val="008210A7"/>
    <w:rsid w:val="00821364"/>
    <w:rsid w:val="00821981"/>
    <w:rsid w:val="00822960"/>
    <w:rsid w:val="0082319C"/>
    <w:rsid w:val="00824D0C"/>
    <w:rsid w:val="00825163"/>
    <w:rsid w:val="008261F9"/>
    <w:rsid w:val="00826495"/>
    <w:rsid w:val="00831864"/>
    <w:rsid w:val="00831DD5"/>
    <w:rsid w:val="0083264C"/>
    <w:rsid w:val="008327FE"/>
    <w:rsid w:val="00835763"/>
    <w:rsid w:val="0083737E"/>
    <w:rsid w:val="008376A3"/>
    <w:rsid w:val="008427E7"/>
    <w:rsid w:val="0084360B"/>
    <w:rsid w:val="008446B9"/>
    <w:rsid w:val="008457F9"/>
    <w:rsid w:val="00845C3C"/>
    <w:rsid w:val="008468C1"/>
    <w:rsid w:val="00846B41"/>
    <w:rsid w:val="00847301"/>
    <w:rsid w:val="00850400"/>
    <w:rsid w:val="00850C49"/>
    <w:rsid w:val="00853342"/>
    <w:rsid w:val="00854D15"/>
    <w:rsid w:val="00856073"/>
    <w:rsid w:val="00857314"/>
    <w:rsid w:val="008578C4"/>
    <w:rsid w:val="00857FDD"/>
    <w:rsid w:val="0086119D"/>
    <w:rsid w:val="008614D0"/>
    <w:rsid w:val="008623A9"/>
    <w:rsid w:val="00863965"/>
    <w:rsid w:val="00864403"/>
    <w:rsid w:val="00865148"/>
    <w:rsid w:val="00866A2B"/>
    <w:rsid w:val="0086728B"/>
    <w:rsid w:val="00867C5D"/>
    <w:rsid w:val="00870386"/>
    <w:rsid w:val="008703B1"/>
    <w:rsid w:val="00870CF6"/>
    <w:rsid w:val="00871AB9"/>
    <w:rsid w:val="00871CBD"/>
    <w:rsid w:val="008738CB"/>
    <w:rsid w:val="00875268"/>
    <w:rsid w:val="008764E8"/>
    <w:rsid w:val="00877A1B"/>
    <w:rsid w:val="008803AA"/>
    <w:rsid w:val="0088245F"/>
    <w:rsid w:val="00882D4A"/>
    <w:rsid w:val="008848FC"/>
    <w:rsid w:val="00885BF6"/>
    <w:rsid w:val="00886189"/>
    <w:rsid w:val="00886A2A"/>
    <w:rsid w:val="0088701F"/>
    <w:rsid w:val="0088779A"/>
    <w:rsid w:val="00887F38"/>
    <w:rsid w:val="008920CC"/>
    <w:rsid w:val="008931BC"/>
    <w:rsid w:val="00893E10"/>
    <w:rsid w:val="008962C5"/>
    <w:rsid w:val="00896314"/>
    <w:rsid w:val="008968A9"/>
    <w:rsid w:val="00897128"/>
    <w:rsid w:val="008A02CB"/>
    <w:rsid w:val="008A16D8"/>
    <w:rsid w:val="008A2200"/>
    <w:rsid w:val="008A2A0C"/>
    <w:rsid w:val="008A3A78"/>
    <w:rsid w:val="008A42B6"/>
    <w:rsid w:val="008A4BF5"/>
    <w:rsid w:val="008A4C65"/>
    <w:rsid w:val="008A76F4"/>
    <w:rsid w:val="008A7854"/>
    <w:rsid w:val="008A7DED"/>
    <w:rsid w:val="008B0133"/>
    <w:rsid w:val="008B05AE"/>
    <w:rsid w:val="008B07F6"/>
    <w:rsid w:val="008B1BDD"/>
    <w:rsid w:val="008B2DF7"/>
    <w:rsid w:val="008B7C21"/>
    <w:rsid w:val="008C0268"/>
    <w:rsid w:val="008C1BC1"/>
    <w:rsid w:val="008C33AC"/>
    <w:rsid w:val="008C5777"/>
    <w:rsid w:val="008C6282"/>
    <w:rsid w:val="008C6524"/>
    <w:rsid w:val="008C772A"/>
    <w:rsid w:val="008C7A1B"/>
    <w:rsid w:val="008C7C72"/>
    <w:rsid w:val="008C7D49"/>
    <w:rsid w:val="008D095D"/>
    <w:rsid w:val="008D1931"/>
    <w:rsid w:val="008D25A8"/>
    <w:rsid w:val="008D2A2E"/>
    <w:rsid w:val="008D2F2B"/>
    <w:rsid w:val="008D60D3"/>
    <w:rsid w:val="008D760E"/>
    <w:rsid w:val="008E130C"/>
    <w:rsid w:val="008E18C7"/>
    <w:rsid w:val="008E27CA"/>
    <w:rsid w:val="008E3955"/>
    <w:rsid w:val="008E5004"/>
    <w:rsid w:val="008E7B09"/>
    <w:rsid w:val="008E7F44"/>
    <w:rsid w:val="008F2885"/>
    <w:rsid w:val="008F354E"/>
    <w:rsid w:val="008F577E"/>
    <w:rsid w:val="008F590E"/>
    <w:rsid w:val="008F7233"/>
    <w:rsid w:val="008F72D9"/>
    <w:rsid w:val="00901011"/>
    <w:rsid w:val="00901A2B"/>
    <w:rsid w:val="00902ABC"/>
    <w:rsid w:val="009036C8"/>
    <w:rsid w:val="0090397D"/>
    <w:rsid w:val="00904F86"/>
    <w:rsid w:val="00905256"/>
    <w:rsid w:val="00905E2A"/>
    <w:rsid w:val="00906109"/>
    <w:rsid w:val="0090657D"/>
    <w:rsid w:val="009103E8"/>
    <w:rsid w:val="009117AA"/>
    <w:rsid w:val="00911C40"/>
    <w:rsid w:val="00912027"/>
    <w:rsid w:val="009126EA"/>
    <w:rsid w:val="00912D07"/>
    <w:rsid w:val="009131C3"/>
    <w:rsid w:val="0091655F"/>
    <w:rsid w:val="009168C9"/>
    <w:rsid w:val="00917BA1"/>
    <w:rsid w:val="00917BAB"/>
    <w:rsid w:val="009218B0"/>
    <w:rsid w:val="009218E3"/>
    <w:rsid w:val="009228F3"/>
    <w:rsid w:val="00923264"/>
    <w:rsid w:val="0092426E"/>
    <w:rsid w:val="0092538D"/>
    <w:rsid w:val="009255D4"/>
    <w:rsid w:val="00925A2F"/>
    <w:rsid w:val="00926DA8"/>
    <w:rsid w:val="00926E40"/>
    <w:rsid w:val="00927711"/>
    <w:rsid w:val="00933BF4"/>
    <w:rsid w:val="009357AE"/>
    <w:rsid w:val="00937797"/>
    <w:rsid w:val="009407AE"/>
    <w:rsid w:val="009419EC"/>
    <w:rsid w:val="00941A9C"/>
    <w:rsid w:val="00943143"/>
    <w:rsid w:val="00943B35"/>
    <w:rsid w:val="00944165"/>
    <w:rsid w:val="0094480B"/>
    <w:rsid w:val="00944AB8"/>
    <w:rsid w:val="0094587B"/>
    <w:rsid w:val="009466B7"/>
    <w:rsid w:val="00946C1E"/>
    <w:rsid w:val="00950A90"/>
    <w:rsid w:val="00953E7B"/>
    <w:rsid w:val="009548D7"/>
    <w:rsid w:val="00961003"/>
    <w:rsid w:val="00961A90"/>
    <w:rsid w:val="009622FD"/>
    <w:rsid w:val="009623B2"/>
    <w:rsid w:val="00962865"/>
    <w:rsid w:val="009632BE"/>
    <w:rsid w:val="00963577"/>
    <w:rsid w:val="0096391F"/>
    <w:rsid w:val="00963DE3"/>
    <w:rsid w:val="00964B97"/>
    <w:rsid w:val="00967F21"/>
    <w:rsid w:val="00970BEE"/>
    <w:rsid w:val="0097104C"/>
    <w:rsid w:val="0097132F"/>
    <w:rsid w:val="0097198B"/>
    <w:rsid w:val="00971E86"/>
    <w:rsid w:val="0097313C"/>
    <w:rsid w:val="009736CA"/>
    <w:rsid w:val="009758F0"/>
    <w:rsid w:val="009772A6"/>
    <w:rsid w:val="00980776"/>
    <w:rsid w:val="00980B61"/>
    <w:rsid w:val="00981A30"/>
    <w:rsid w:val="0098323A"/>
    <w:rsid w:val="00985866"/>
    <w:rsid w:val="00985A9C"/>
    <w:rsid w:val="0098719C"/>
    <w:rsid w:val="009872FE"/>
    <w:rsid w:val="009874F7"/>
    <w:rsid w:val="0098772E"/>
    <w:rsid w:val="00990791"/>
    <w:rsid w:val="00990869"/>
    <w:rsid w:val="00994AB9"/>
    <w:rsid w:val="00995A13"/>
    <w:rsid w:val="00995DD8"/>
    <w:rsid w:val="00995EBD"/>
    <w:rsid w:val="0099698A"/>
    <w:rsid w:val="00996C0E"/>
    <w:rsid w:val="00997F3D"/>
    <w:rsid w:val="009A0B28"/>
    <w:rsid w:val="009A3102"/>
    <w:rsid w:val="009A5904"/>
    <w:rsid w:val="009B01BC"/>
    <w:rsid w:val="009B2B2A"/>
    <w:rsid w:val="009B4AB3"/>
    <w:rsid w:val="009B511F"/>
    <w:rsid w:val="009B5840"/>
    <w:rsid w:val="009B5915"/>
    <w:rsid w:val="009B5F06"/>
    <w:rsid w:val="009B612F"/>
    <w:rsid w:val="009B649F"/>
    <w:rsid w:val="009B6F08"/>
    <w:rsid w:val="009C198E"/>
    <w:rsid w:val="009C1AF0"/>
    <w:rsid w:val="009C1BA4"/>
    <w:rsid w:val="009C1F86"/>
    <w:rsid w:val="009C2221"/>
    <w:rsid w:val="009C2AB4"/>
    <w:rsid w:val="009C40EB"/>
    <w:rsid w:val="009C4C7D"/>
    <w:rsid w:val="009C633A"/>
    <w:rsid w:val="009C7349"/>
    <w:rsid w:val="009C75E2"/>
    <w:rsid w:val="009D0294"/>
    <w:rsid w:val="009D0B05"/>
    <w:rsid w:val="009D2701"/>
    <w:rsid w:val="009D3829"/>
    <w:rsid w:val="009D3F30"/>
    <w:rsid w:val="009D4258"/>
    <w:rsid w:val="009D5150"/>
    <w:rsid w:val="009D5180"/>
    <w:rsid w:val="009D5420"/>
    <w:rsid w:val="009D5728"/>
    <w:rsid w:val="009E08EE"/>
    <w:rsid w:val="009E213E"/>
    <w:rsid w:val="009E2422"/>
    <w:rsid w:val="009E258E"/>
    <w:rsid w:val="009E4204"/>
    <w:rsid w:val="009E4842"/>
    <w:rsid w:val="009E4D9C"/>
    <w:rsid w:val="009E67B1"/>
    <w:rsid w:val="009E6EAA"/>
    <w:rsid w:val="009F001E"/>
    <w:rsid w:val="009F30EE"/>
    <w:rsid w:val="009F38F5"/>
    <w:rsid w:val="009F400B"/>
    <w:rsid w:val="009F4F8D"/>
    <w:rsid w:val="009F500F"/>
    <w:rsid w:val="009F67CD"/>
    <w:rsid w:val="009F77B3"/>
    <w:rsid w:val="009F77E3"/>
    <w:rsid w:val="009F7E28"/>
    <w:rsid w:val="00A004FE"/>
    <w:rsid w:val="00A00DC6"/>
    <w:rsid w:val="00A020C4"/>
    <w:rsid w:val="00A028B1"/>
    <w:rsid w:val="00A02B04"/>
    <w:rsid w:val="00A02C9C"/>
    <w:rsid w:val="00A02EC9"/>
    <w:rsid w:val="00A03B75"/>
    <w:rsid w:val="00A06E75"/>
    <w:rsid w:val="00A0757B"/>
    <w:rsid w:val="00A07FAD"/>
    <w:rsid w:val="00A106A4"/>
    <w:rsid w:val="00A10800"/>
    <w:rsid w:val="00A13ADA"/>
    <w:rsid w:val="00A13F6E"/>
    <w:rsid w:val="00A15AB7"/>
    <w:rsid w:val="00A16325"/>
    <w:rsid w:val="00A17032"/>
    <w:rsid w:val="00A1712E"/>
    <w:rsid w:val="00A17164"/>
    <w:rsid w:val="00A17F25"/>
    <w:rsid w:val="00A20045"/>
    <w:rsid w:val="00A2060D"/>
    <w:rsid w:val="00A206B0"/>
    <w:rsid w:val="00A20B11"/>
    <w:rsid w:val="00A20BD7"/>
    <w:rsid w:val="00A20DA1"/>
    <w:rsid w:val="00A2156C"/>
    <w:rsid w:val="00A221CE"/>
    <w:rsid w:val="00A2226F"/>
    <w:rsid w:val="00A23587"/>
    <w:rsid w:val="00A249C3"/>
    <w:rsid w:val="00A24ADB"/>
    <w:rsid w:val="00A25FD3"/>
    <w:rsid w:val="00A26ECF"/>
    <w:rsid w:val="00A30555"/>
    <w:rsid w:val="00A30D7F"/>
    <w:rsid w:val="00A327BA"/>
    <w:rsid w:val="00A3654E"/>
    <w:rsid w:val="00A36704"/>
    <w:rsid w:val="00A3703B"/>
    <w:rsid w:val="00A37327"/>
    <w:rsid w:val="00A41016"/>
    <w:rsid w:val="00A414F3"/>
    <w:rsid w:val="00A42764"/>
    <w:rsid w:val="00A43AD7"/>
    <w:rsid w:val="00A44C3C"/>
    <w:rsid w:val="00A46195"/>
    <w:rsid w:val="00A510DF"/>
    <w:rsid w:val="00A51DA1"/>
    <w:rsid w:val="00A54C68"/>
    <w:rsid w:val="00A54D06"/>
    <w:rsid w:val="00A54FF3"/>
    <w:rsid w:val="00A5597E"/>
    <w:rsid w:val="00A55CC2"/>
    <w:rsid w:val="00A56CA7"/>
    <w:rsid w:val="00A57C0D"/>
    <w:rsid w:val="00A60AAE"/>
    <w:rsid w:val="00A60E43"/>
    <w:rsid w:val="00A62411"/>
    <w:rsid w:val="00A63D69"/>
    <w:rsid w:val="00A6423D"/>
    <w:rsid w:val="00A64812"/>
    <w:rsid w:val="00A64974"/>
    <w:rsid w:val="00A64A1D"/>
    <w:rsid w:val="00A64DF1"/>
    <w:rsid w:val="00A66670"/>
    <w:rsid w:val="00A666FE"/>
    <w:rsid w:val="00A66CE0"/>
    <w:rsid w:val="00A6700F"/>
    <w:rsid w:val="00A703E9"/>
    <w:rsid w:val="00A70B5C"/>
    <w:rsid w:val="00A71FCF"/>
    <w:rsid w:val="00A72EB9"/>
    <w:rsid w:val="00A73F99"/>
    <w:rsid w:val="00A7427B"/>
    <w:rsid w:val="00A74AB8"/>
    <w:rsid w:val="00A76905"/>
    <w:rsid w:val="00A7769B"/>
    <w:rsid w:val="00A801DD"/>
    <w:rsid w:val="00A81392"/>
    <w:rsid w:val="00A8294D"/>
    <w:rsid w:val="00A83839"/>
    <w:rsid w:val="00A8578E"/>
    <w:rsid w:val="00A867FC"/>
    <w:rsid w:val="00A914FD"/>
    <w:rsid w:val="00A92EF9"/>
    <w:rsid w:val="00A93011"/>
    <w:rsid w:val="00A93CC7"/>
    <w:rsid w:val="00A93E75"/>
    <w:rsid w:val="00A93ECD"/>
    <w:rsid w:val="00A94116"/>
    <w:rsid w:val="00A9471F"/>
    <w:rsid w:val="00A948FA"/>
    <w:rsid w:val="00A94D80"/>
    <w:rsid w:val="00A9589E"/>
    <w:rsid w:val="00A958AA"/>
    <w:rsid w:val="00A95F8E"/>
    <w:rsid w:val="00A962C5"/>
    <w:rsid w:val="00AA00C2"/>
    <w:rsid w:val="00AA0D68"/>
    <w:rsid w:val="00AA33F7"/>
    <w:rsid w:val="00AA4361"/>
    <w:rsid w:val="00AA46D3"/>
    <w:rsid w:val="00AA4A22"/>
    <w:rsid w:val="00AA6D48"/>
    <w:rsid w:val="00AB0820"/>
    <w:rsid w:val="00AB09E1"/>
    <w:rsid w:val="00AB41E4"/>
    <w:rsid w:val="00AB5E69"/>
    <w:rsid w:val="00AB6AFD"/>
    <w:rsid w:val="00AC0E78"/>
    <w:rsid w:val="00AC13EB"/>
    <w:rsid w:val="00AC35EB"/>
    <w:rsid w:val="00AC37E1"/>
    <w:rsid w:val="00AC3FC1"/>
    <w:rsid w:val="00AC5A86"/>
    <w:rsid w:val="00AC6D8F"/>
    <w:rsid w:val="00AC6F3B"/>
    <w:rsid w:val="00AC7157"/>
    <w:rsid w:val="00AD00E0"/>
    <w:rsid w:val="00AD1928"/>
    <w:rsid w:val="00AD1A0A"/>
    <w:rsid w:val="00AD2E40"/>
    <w:rsid w:val="00AD383F"/>
    <w:rsid w:val="00AD4768"/>
    <w:rsid w:val="00AD50F5"/>
    <w:rsid w:val="00AD5F95"/>
    <w:rsid w:val="00AD611C"/>
    <w:rsid w:val="00AD6298"/>
    <w:rsid w:val="00AE0CCF"/>
    <w:rsid w:val="00AE1DD7"/>
    <w:rsid w:val="00AE3334"/>
    <w:rsid w:val="00AE40BF"/>
    <w:rsid w:val="00AE4385"/>
    <w:rsid w:val="00AE4748"/>
    <w:rsid w:val="00AE4EF4"/>
    <w:rsid w:val="00AF243C"/>
    <w:rsid w:val="00AF3249"/>
    <w:rsid w:val="00AF3E57"/>
    <w:rsid w:val="00AF421A"/>
    <w:rsid w:val="00AF5987"/>
    <w:rsid w:val="00AF5B6A"/>
    <w:rsid w:val="00AF6E87"/>
    <w:rsid w:val="00AF7269"/>
    <w:rsid w:val="00AF782C"/>
    <w:rsid w:val="00B01425"/>
    <w:rsid w:val="00B01C68"/>
    <w:rsid w:val="00B0357E"/>
    <w:rsid w:val="00B04B5B"/>
    <w:rsid w:val="00B06982"/>
    <w:rsid w:val="00B06F4B"/>
    <w:rsid w:val="00B07E79"/>
    <w:rsid w:val="00B105B9"/>
    <w:rsid w:val="00B106D3"/>
    <w:rsid w:val="00B10858"/>
    <w:rsid w:val="00B1256E"/>
    <w:rsid w:val="00B12B6D"/>
    <w:rsid w:val="00B14243"/>
    <w:rsid w:val="00B15079"/>
    <w:rsid w:val="00B16F72"/>
    <w:rsid w:val="00B20819"/>
    <w:rsid w:val="00B23274"/>
    <w:rsid w:val="00B2364E"/>
    <w:rsid w:val="00B23A52"/>
    <w:rsid w:val="00B27B49"/>
    <w:rsid w:val="00B27E37"/>
    <w:rsid w:val="00B30525"/>
    <w:rsid w:val="00B32A2D"/>
    <w:rsid w:val="00B352B7"/>
    <w:rsid w:val="00B35782"/>
    <w:rsid w:val="00B36303"/>
    <w:rsid w:val="00B36B97"/>
    <w:rsid w:val="00B36EA5"/>
    <w:rsid w:val="00B3715F"/>
    <w:rsid w:val="00B446E4"/>
    <w:rsid w:val="00B4484B"/>
    <w:rsid w:val="00B44ACE"/>
    <w:rsid w:val="00B458A6"/>
    <w:rsid w:val="00B4691B"/>
    <w:rsid w:val="00B47D06"/>
    <w:rsid w:val="00B51610"/>
    <w:rsid w:val="00B51654"/>
    <w:rsid w:val="00B5195F"/>
    <w:rsid w:val="00B53892"/>
    <w:rsid w:val="00B53A9B"/>
    <w:rsid w:val="00B53DB8"/>
    <w:rsid w:val="00B54279"/>
    <w:rsid w:val="00B54446"/>
    <w:rsid w:val="00B54E0F"/>
    <w:rsid w:val="00B55084"/>
    <w:rsid w:val="00B5559E"/>
    <w:rsid w:val="00B55C90"/>
    <w:rsid w:val="00B56550"/>
    <w:rsid w:val="00B56BF0"/>
    <w:rsid w:val="00B57564"/>
    <w:rsid w:val="00B57C0E"/>
    <w:rsid w:val="00B6021E"/>
    <w:rsid w:val="00B61993"/>
    <w:rsid w:val="00B6781E"/>
    <w:rsid w:val="00B70CA2"/>
    <w:rsid w:val="00B7101F"/>
    <w:rsid w:val="00B71ECA"/>
    <w:rsid w:val="00B7219B"/>
    <w:rsid w:val="00B727AD"/>
    <w:rsid w:val="00B72868"/>
    <w:rsid w:val="00B73429"/>
    <w:rsid w:val="00B755E1"/>
    <w:rsid w:val="00B75774"/>
    <w:rsid w:val="00B75E8C"/>
    <w:rsid w:val="00B765BC"/>
    <w:rsid w:val="00B76F7D"/>
    <w:rsid w:val="00B77BD7"/>
    <w:rsid w:val="00B80283"/>
    <w:rsid w:val="00B8207A"/>
    <w:rsid w:val="00B832C7"/>
    <w:rsid w:val="00B8499F"/>
    <w:rsid w:val="00B84B33"/>
    <w:rsid w:val="00B87616"/>
    <w:rsid w:val="00B906D1"/>
    <w:rsid w:val="00B915AA"/>
    <w:rsid w:val="00B925A7"/>
    <w:rsid w:val="00B9267E"/>
    <w:rsid w:val="00B92FFF"/>
    <w:rsid w:val="00B93892"/>
    <w:rsid w:val="00B93C9A"/>
    <w:rsid w:val="00B95465"/>
    <w:rsid w:val="00B962BE"/>
    <w:rsid w:val="00B96975"/>
    <w:rsid w:val="00BA048D"/>
    <w:rsid w:val="00BA0CDC"/>
    <w:rsid w:val="00BA1A87"/>
    <w:rsid w:val="00BA2290"/>
    <w:rsid w:val="00BA251D"/>
    <w:rsid w:val="00BA34B6"/>
    <w:rsid w:val="00BA38F4"/>
    <w:rsid w:val="00BA4466"/>
    <w:rsid w:val="00BA4AA9"/>
    <w:rsid w:val="00BA4AE7"/>
    <w:rsid w:val="00BA6122"/>
    <w:rsid w:val="00BA6AE6"/>
    <w:rsid w:val="00BA7300"/>
    <w:rsid w:val="00BB184A"/>
    <w:rsid w:val="00BB1C68"/>
    <w:rsid w:val="00BB3460"/>
    <w:rsid w:val="00BB6A4D"/>
    <w:rsid w:val="00BB7A1A"/>
    <w:rsid w:val="00BC040E"/>
    <w:rsid w:val="00BC0587"/>
    <w:rsid w:val="00BC06F6"/>
    <w:rsid w:val="00BC075B"/>
    <w:rsid w:val="00BC1E34"/>
    <w:rsid w:val="00BC2285"/>
    <w:rsid w:val="00BC2501"/>
    <w:rsid w:val="00BC2A58"/>
    <w:rsid w:val="00BC2D08"/>
    <w:rsid w:val="00BC5678"/>
    <w:rsid w:val="00BD21EA"/>
    <w:rsid w:val="00BD30FA"/>
    <w:rsid w:val="00BD32D1"/>
    <w:rsid w:val="00BD3FA5"/>
    <w:rsid w:val="00BD4304"/>
    <w:rsid w:val="00BD5D73"/>
    <w:rsid w:val="00BD694A"/>
    <w:rsid w:val="00BD6B7B"/>
    <w:rsid w:val="00BE0066"/>
    <w:rsid w:val="00BE0921"/>
    <w:rsid w:val="00BE1018"/>
    <w:rsid w:val="00BE2BB7"/>
    <w:rsid w:val="00BE39A0"/>
    <w:rsid w:val="00BE4EF6"/>
    <w:rsid w:val="00BE7B70"/>
    <w:rsid w:val="00BF187C"/>
    <w:rsid w:val="00BF2253"/>
    <w:rsid w:val="00BF2CBB"/>
    <w:rsid w:val="00BF3CF8"/>
    <w:rsid w:val="00BF3D5D"/>
    <w:rsid w:val="00BF4436"/>
    <w:rsid w:val="00BF72C7"/>
    <w:rsid w:val="00BF7FBC"/>
    <w:rsid w:val="00C00633"/>
    <w:rsid w:val="00C027C8"/>
    <w:rsid w:val="00C02B2F"/>
    <w:rsid w:val="00C06064"/>
    <w:rsid w:val="00C070A3"/>
    <w:rsid w:val="00C07B0F"/>
    <w:rsid w:val="00C108E8"/>
    <w:rsid w:val="00C10D37"/>
    <w:rsid w:val="00C10F29"/>
    <w:rsid w:val="00C11679"/>
    <w:rsid w:val="00C11E11"/>
    <w:rsid w:val="00C126FA"/>
    <w:rsid w:val="00C15170"/>
    <w:rsid w:val="00C16223"/>
    <w:rsid w:val="00C1624A"/>
    <w:rsid w:val="00C16AFD"/>
    <w:rsid w:val="00C17283"/>
    <w:rsid w:val="00C20AA2"/>
    <w:rsid w:val="00C21E95"/>
    <w:rsid w:val="00C224EE"/>
    <w:rsid w:val="00C22C39"/>
    <w:rsid w:val="00C2328E"/>
    <w:rsid w:val="00C23D2B"/>
    <w:rsid w:val="00C23E75"/>
    <w:rsid w:val="00C24949"/>
    <w:rsid w:val="00C24A44"/>
    <w:rsid w:val="00C24B4B"/>
    <w:rsid w:val="00C25C46"/>
    <w:rsid w:val="00C2644C"/>
    <w:rsid w:val="00C266B1"/>
    <w:rsid w:val="00C304D3"/>
    <w:rsid w:val="00C32197"/>
    <w:rsid w:val="00C327FA"/>
    <w:rsid w:val="00C33337"/>
    <w:rsid w:val="00C34D09"/>
    <w:rsid w:val="00C34FB3"/>
    <w:rsid w:val="00C3544F"/>
    <w:rsid w:val="00C37128"/>
    <w:rsid w:val="00C37207"/>
    <w:rsid w:val="00C414CA"/>
    <w:rsid w:val="00C419F3"/>
    <w:rsid w:val="00C425AE"/>
    <w:rsid w:val="00C43A64"/>
    <w:rsid w:val="00C43BF6"/>
    <w:rsid w:val="00C441FD"/>
    <w:rsid w:val="00C45C90"/>
    <w:rsid w:val="00C4637B"/>
    <w:rsid w:val="00C463DC"/>
    <w:rsid w:val="00C4722A"/>
    <w:rsid w:val="00C5003F"/>
    <w:rsid w:val="00C51F0F"/>
    <w:rsid w:val="00C52A82"/>
    <w:rsid w:val="00C54819"/>
    <w:rsid w:val="00C553EE"/>
    <w:rsid w:val="00C55E86"/>
    <w:rsid w:val="00C576B1"/>
    <w:rsid w:val="00C615A3"/>
    <w:rsid w:val="00C61BCE"/>
    <w:rsid w:val="00C646F5"/>
    <w:rsid w:val="00C64C76"/>
    <w:rsid w:val="00C65AD0"/>
    <w:rsid w:val="00C65C4B"/>
    <w:rsid w:val="00C70ACC"/>
    <w:rsid w:val="00C70D74"/>
    <w:rsid w:val="00C726DD"/>
    <w:rsid w:val="00C727BD"/>
    <w:rsid w:val="00C72B16"/>
    <w:rsid w:val="00C72E44"/>
    <w:rsid w:val="00C73208"/>
    <w:rsid w:val="00C7356D"/>
    <w:rsid w:val="00C743BE"/>
    <w:rsid w:val="00C7514E"/>
    <w:rsid w:val="00C76E3C"/>
    <w:rsid w:val="00C77817"/>
    <w:rsid w:val="00C80354"/>
    <w:rsid w:val="00C80E1C"/>
    <w:rsid w:val="00C82654"/>
    <w:rsid w:val="00C83011"/>
    <w:rsid w:val="00C83434"/>
    <w:rsid w:val="00C8450F"/>
    <w:rsid w:val="00C84720"/>
    <w:rsid w:val="00C84D05"/>
    <w:rsid w:val="00C85050"/>
    <w:rsid w:val="00C854FB"/>
    <w:rsid w:val="00C85604"/>
    <w:rsid w:val="00C864EA"/>
    <w:rsid w:val="00C8654A"/>
    <w:rsid w:val="00C86710"/>
    <w:rsid w:val="00C871A9"/>
    <w:rsid w:val="00C90EE1"/>
    <w:rsid w:val="00C91065"/>
    <w:rsid w:val="00C91D45"/>
    <w:rsid w:val="00C93400"/>
    <w:rsid w:val="00C9457C"/>
    <w:rsid w:val="00C948F3"/>
    <w:rsid w:val="00C951C8"/>
    <w:rsid w:val="00C96029"/>
    <w:rsid w:val="00C977E8"/>
    <w:rsid w:val="00CA189D"/>
    <w:rsid w:val="00CA21E0"/>
    <w:rsid w:val="00CA3C20"/>
    <w:rsid w:val="00CA4719"/>
    <w:rsid w:val="00CA4A3B"/>
    <w:rsid w:val="00CA628A"/>
    <w:rsid w:val="00CB0C4F"/>
    <w:rsid w:val="00CB115F"/>
    <w:rsid w:val="00CB17E7"/>
    <w:rsid w:val="00CB1EC6"/>
    <w:rsid w:val="00CB250D"/>
    <w:rsid w:val="00CB3A07"/>
    <w:rsid w:val="00CB44C8"/>
    <w:rsid w:val="00CB564D"/>
    <w:rsid w:val="00CB6CF4"/>
    <w:rsid w:val="00CC11D8"/>
    <w:rsid w:val="00CC173B"/>
    <w:rsid w:val="00CC255C"/>
    <w:rsid w:val="00CC330B"/>
    <w:rsid w:val="00CC331D"/>
    <w:rsid w:val="00CC36F8"/>
    <w:rsid w:val="00CC4A57"/>
    <w:rsid w:val="00CC6E07"/>
    <w:rsid w:val="00CC773F"/>
    <w:rsid w:val="00CD14A4"/>
    <w:rsid w:val="00CD1B0B"/>
    <w:rsid w:val="00CD1CD3"/>
    <w:rsid w:val="00CD22AE"/>
    <w:rsid w:val="00CD2F65"/>
    <w:rsid w:val="00CD2FD5"/>
    <w:rsid w:val="00CD3116"/>
    <w:rsid w:val="00CD3E5F"/>
    <w:rsid w:val="00CD4446"/>
    <w:rsid w:val="00CD4FE1"/>
    <w:rsid w:val="00CD58AE"/>
    <w:rsid w:val="00CD5FFF"/>
    <w:rsid w:val="00CD7567"/>
    <w:rsid w:val="00CD7A0F"/>
    <w:rsid w:val="00CD7C94"/>
    <w:rsid w:val="00CD7E9A"/>
    <w:rsid w:val="00CE0394"/>
    <w:rsid w:val="00CE4F64"/>
    <w:rsid w:val="00CE65F4"/>
    <w:rsid w:val="00CE7FBC"/>
    <w:rsid w:val="00CF0149"/>
    <w:rsid w:val="00CF157D"/>
    <w:rsid w:val="00CF418D"/>
    <w:rsid w:val="00CF446D"/>
    <w:rsid w:val="00CF48E2"/>
    <w:rsid w:val="00CF6166"/>
    <w:rsid w:val="00CF7F70"/>
    <w:rsid w:val="00D03492"/>
    <w:rsid w:val="00D04D3D"/>
    <w:rsid w:val="00D06B94"/>
    <w:rsid w:val="00D07210"/>
    <w:rsid w:val="00D0759F"/>
    <w:rsid w:val="00D07BD3"/>
    <w:rsid w:val="00D1054D"/>
    <w:rsid w:val="00D10C65"/>
    <w:rsid w:val="00D10DA7"/>
    <w:rsid w:val="00D12708"/>
    <w:rsid w:val="00D13708"/>
    <w:rsid w:val="00D13E01"/>
    <w:rsid w:val="00D15097"/>
    <w:rsid w:val="00D15D18"/>
    <w:rsid w:val="00D16046"/>
    <w:rsid w:val="00D17ACF"/>
    <w:rsid w:val="00D208D5"/>
    <w:rsid w:val="00D215E9"/>
    <w:rsid w:val="00D226E6"/>
    <w:rsid w:val="00D22E78"/>
    <w:rsid w:val="00D2315F"/>
    <w:rsid w:val="00D2360D"/>
    <w:rsid w:val="00D236FE"/>
    <w:rsid w:val="00D24179"/>
    <w:rsid w:val="00D249DA"/>
    <w:rsid w:val="00D24A4E"/>
    <w:rsid w:val="00D24FF2"/>
    <w:rsid w:val="00D25E47"/>
    <w:rsid w:val="00D26694"/>
    <w:rsid w:val="00D277DA"/>
    <w:rsid w:val="00D27D9C"/>
    <w:rsid w:val="00D3118B"/>
    <w:rsid w:val="00D33A4D"/>
    <w:rsid w:val="00D33BA5"/>
    <w:rsid w:val="00D350E4"/>
    <w:rsid w:val="00D357D1"/>
    <w:rsid w:val="00D3631F"/>
    <w:rsid w:val="00D367EC"/>
    <w:rsid w:val="00D37278"/>
    <w:rsid w:val="00D372D4"/>
    <w:rsid w:val="00D376F1"/>
    <w:rsid w:val="00D37D0D"/>
    <w:rsid w:val="00D411A3"/>
    <w:rsid w:val="00D41E48"/>
    <w:rsid w:val="00D42176"/>
    <w:rsid w:val="00D43E64"/>
    <w:rsid w:val="00D44486"/>
    <w:rsid w:val="00D44FD5"/>
    <w:rsid w:val="00D45607"/>
    <w:rsid w:val="00D45EC4"/>
    <w:rsid w:val="00D46D4F"/>
    <w:rsid w:val="00D47551"/>
    <w:rsid w:val="00D47719"/>
    <w:rsid w:val="00D47EBC"/>
    <w:rsid w:val="00D50074"/>
    <w:rsid w:val="00D51295"/>
    <w:rsid w:val="00D52306"/>
    <w:rsid w:val="00D57C60"/>
    <w:rsid w:val="00D57DCF"/>
    <w:rsid w:val="00D609F7"/>
    <w:rsid w:val="00D62C28"/>
    <w:rsid w:val="00D62F10"/>
    <w:rsid w:val="00D640D5"/>
    <w:rsid w:val="00D6430C"/>
    <w:rsid w:val="00D65440"/>
    <w:rsid w:val="00D65FD0"/>
    <w:rsid w:val="00D70AE2"/>
    <w:rsid w:val="00D70C57"/>
    <w:rsid w:val="00D70D44"/>
    <w:rsid w:val="00D71534"/>
    <w:rsid w:val="00D71C35"/>
    <w:rsid w:val="00D71E7A"/>
    <w:rsid w:val="00D73316"/>
    <w:rsid w:val="00D74E71"/>
    <w:rsid w:val="00D75AEE"/>
    <w:rsid w:val="00D76904"/>
    <w:rsid w:val="00D76D24"/>
    <w:rsid w:val="00D77290"/>
    <w:rsid w:val="00D80A30"/>
    <w:rsid w:val="00D80ACC"/>
    <w:rsid w:val="00D81373"/>
    <w:rsid w:val="00D82D67"/>
    <w:rsid w:val="00D83D8C"/>
    <w:rsid w:val="00D84AFD"/>
    <w:rsid w:val="00D850A4"/>
    <w:rsid w:val="00D860B0"/>
    <w:rsid w:val="00D86DC7"/>
    <w:rsid w:val="00D87185"/>
    <w:rsid w:val="00D876E1"/>
    <w:rsid w:val="00D90262"/>
    <w:rsid w:val="00D909DB"/>
    <w:rsid w:val="00D90A2A"/>
    <w:rsid w:val="00D92164"/>
    <w:rsid w:val="00D92204"/>
    <w:rsid w:val="00D94CA1"/>
    <w:rsid w:val="00D94CA4"/>
    <w:rsid w:val="00D95642"/>
    <w:rsid w:val="00D96191"/>
    <w:rsid w:val="00D96357"/>
    <w:rsid w:val="00D965A4"/>
    <w:rsid w:val="00D9682C"/>
    <w:rsid w:val="00D969BB"/>
    <w:rsid w:val="00D96B85"/>
    <w:rsid w:val="00D96D22"/>
    <w:rsid w:val="00D97393"/>
    <w:rsid w:val="00D97416"/>
    <w:rsid w:val="00DA123E"/>
    <w:rsid w:val="00DA21A7"/>
    <w:rsid w:val="00DA4D8B"/>
    <w:rsid w:val="00DA5F25"/>
    <w:rsid w:val="00DA607E"/>
    <w:rsid w:val="00DA7265"/>
    <w:rsid w:val="00DA76C5"/>
    <w:rsid w:val="00DB0986"/>
    <w:rsid w:val="00DB1393"/>
    <w:rsid w:val="00DB1841"/>
    <w:rsid w:val="00DB3D55"/>
    <w:rsid w:val="00DB3F2E"/>
    <w:rsid w:val="00DB7400"/>
    <w:rsid w:val="00DC2A4F"/>
    <w:rsid w:val="00DC366A"/>
    <w:rsid w:val="00DC382A"/>
    <w:rsid w:val="00DC3F68"/>
    <w:rsid w:val="00DC4878"/>
    <w:rsid w:val="00DC559B"/>
    <w:rsid w:val="00DC5E59"/>
    <w:rsid w:val="00DC6F24"/>
    <w:rsid w:val="00DC7D8B"/>
    <w:rsid w:val="00DD0032"/>
    <w:rsid w:val="00DD012F"/>
    <w:rsid w:val="00DD2EEE"/>
    <w:rsid w:val="00DD3496"/>
    <w:rsid w:val="00DD3574"/>
    <w:rsid w:val="00DD38D0"/>
    <w:rsid w:val="00DD5131"/>
    <w:rsid w:val="00DD540D"/>
    <w:rsid w:val="00DD578F"/>
    <w:rsid w:val="00DD5F85"/>
    <w:rsid w:val="00DD74DF"/>
    <w:rsid w:val="00DD78FB"/>
    <w:rsid w:val="00DE1042"/>
    <w:rsid w:val="00DE1A07"/>
    <w:rsid w:val="00DE23D1"/>
    <w:rsid w:val="00DE2F2F"/>
    <w:rsid w:val="00DE4256"/>
    <w:rsid w:val="00DE5321"/>
    <w:rsid w:val="00DE6780"/>
    <w:rsid w:val="00DE68A9"/>
    <w:rsid w:val="00DE79FF"/>
    <w:rsid w:val="00DF27E2"/>
    <w:rsid w:val="00DF3335"/>
    <w:rsid w:val="00DF3720"/>
    <w:rsid w:val="00DF3A13"/>
    <w:rsid w:val="00DF56AD"/>
    <w:rsid w:val="00E06E9D"/>
    <w:rsid w:val="00E074D9"/>
    <w:rsid w:val="00E07800"/>
    <w:rsid w:val="00E07B30"/>
    <w:rsid w:val="00E101E1"/>
    <w:rsid w:val="00E10C7E"/>
    <w:rsid w:val="00E11D9B"/>
    <w:rsid w:val="00E13115"/>
    <w:rsid w:val="00E14633"/>
    <w:rsid w:val="00E14EA5"/>
    <w:rsid w:val="00E1518C"/>
    <w:rsid w:val="00E1547B"/>
    <w:rsid w:val="00E15AAA"/>
    <w:rsid w:val="00E1641F"/>
    <w:rsid w:val="00E1657A"/>
    <w:rsid w:val="00E16D83"/>
    <w:rsid w:val="00E201EE"/>
    <w:rsid w:val="00E20737"/>
    <w:rsid w:val="00E209F2"/>
    <w:rsid w:val="00E20E7E"/>
    <w:rsid w:val="00E22A83"/>
    <w:rsid w:val="00E24C8D"/>
    <w:rsid w:val="00E2622C"/>
    <w:rsid w:val="00E27857"/>
    <w:rsid w:val="00E27C16"/>
    <w:rsid w:val="00E30537"/>
    <w:rsid w:val="00E314A0"/>
    <w:rsid w:val="00E319AD"/>
    <w:rsid w:val="00E322BC"/>
    <w:rsid w:val="00E331F3"/>
    <w:rsid w:val="00E33B89"/>
    <w:rsid w:val="00E35F8C"/>
    <w:rsid w:val="00E36768"/>
    <w:rsid w:val="00E36C70"/>
    <w:rsid w:val="00E4182E"/>
    <w:rsid w:val="00E43525"/>
    <w:rsid w:val="00E4368A"/>
    <w:rsid w:val="00E43D07"/>
    <w:rsid w:val="00E43E29"/>
    <w:rsid w:val="00E44A3C"/>
    <w:rsid w:val="00E44BC8"/>
    <w:rsid w:val="00E45B5A"/>
    <w:rsid w:val="00E50146"/>
    <w:rsid w:val="00E529E6"/>
    <w:rsid w:val="00E54A47"/>
    <w:rsid w:val="00E552DB"/>
    <w:rsid w:val="00E5771C"/>
    <w:rsid w:val="00E60E94"/>
    <w:rsid w:val="00E61FF6"/>
    <w:rsid w:val="00E625B4"/>
    <w:rsid w:val="00E62697"/>
    <w:rsid w:val="00E62B6B"/>
    <w:rsid w:val="00E65B52"/>
    <w:rsid w:val="00E65EDC"/>
    <w:rsid w:val="00E71B75"/>
    <w:rsid w:val="00E72230"/>
    <w:rsid w:val="00E73408"/>
    <w:rsid w:val="00E74716"/>
    <w:rsid w:val="00E77970"/>
    <w:rsid w:val="00E80D8F"/>
    <w:rsid w:val="00E82582"/>
    <w:rsid w:val="00E82B35"/>
    <w:rsid w:val="00E82E7E"/>
    <w:rsid w:val="00E84CB6"/>
    <w:rsid w:val="00E84D1E"/>
    <w:rsid w:val="00E862A8"/>
    <w:rsid w:val="00E86870"/>
    <w:rsid w:val="00E86C0D"/>
    <w:rsid w:val="00E876C1"/>
    <w:rsid w:val="00E91FA1"/>
    <w:rsid w:val="00E928C3"/>
    <w:rsid w:val="00E946F7"/>
    <w:rsid w:val="00E94879"/>
    <w:rsid w:val="00E949CA"/>
    <w:rsid w:val="00E95CE7"/>
    <w:rsid w:val="00E96497"/>
    <w:rsid w:val="00E97108"/>
    <w:rsid w:val="00E9777C"/>
    <w:rsid w:val="00EA09AF"/>
    <w:rsid w:val="00EA1448"/>
    <w:rsid w:val="00EA1520"/>
    <w:rsid w:val="00EA19C8"/>
    <w:rsid w:val="00EA276A"/>
    <w:rsid w:val="00EA45E7"/>
    <w:rsid w:val="00EA5B00"/>
    <w:rsid w:val="00EA6CB1"/>
    <w:rsid w:val="00EA7C1A"/>
    <w:rsid w:val="00EB1BDD"/>
    <w:rsid w:val="00EB2AB9"/>
    <w:rsid w:val="00EB3C92"/>
    <w:rsid w:val="00EB3F84"/>
    <w:rsid w:val="00EB428E"/>
    <w:rsid w:val="00EB601C"/>
    <w:rsid w:val="00EB6192"/>
    <w:rsid w:val="00EB64F6"/>
    <w:rsid w:val="00EB6A3D"/>
    <w:rsid w:val="00EB7598"/>
    <w:rsid w:val="00EB7B80"/>
    <w:rsid w:val="00EC33FF"/>
    <w:rsid w:val="00EC4EC9"/>
    <w:rsid w:val="00EC53E8"/>
    <w:rsid w:val="00EC6129"/>
    <w:rsid w:val="00ED0108"/>
    <w:rsid w:val="00ED1E39"/>
    <w:rsid w:val="00ED4B4E"/>
    <w:rsid w:val="00ED53D2"/>
    <w:rsid w:val="00ED5ED2"/>
    <w:rsid w:val="00ED7305"/>
    <w:rsid w:val="00ED730A"/>
    <w:rsid w:val="00ED7E39"/>
    <w:rsid w:val="00EE04FC"/>
    <w:rsid w:val="00EE071B"/>
    <w:rsid w:val="00EE2133"/>
    <w:rsid w:val="00EE2A16"/>
    <w:rsid w:val="00EE2EBD"/>
    <w:rsid w:val="00EE3274"/>
    <w:rsid w:val="00EE58C8"/>
    <w:rsid w:val="00EE5B5E"/>
    <w:rsid w:val="00EE614D"/>
    <w:rsid w:val="00EE6625"/>
    <w:rsid w:val="00EE7221"/>
    <w:rsid w:val="00EF07AB"/>
    <w:rsid w:val="00EF140D"/>
    <w:rsid w:val="00EF1DBD"/>
    <w:rsid w:val="00EF2538"/>
    <w:rsid w:val="00EF3E38"/>
    <w:rsid w:val="00EF400F"/>
    <w:rsid w:val="00EF4E96"/>
    <w:rsid w:val="00EF6753"/>
    <w:rsid w:val="00EF6A2E"/>
    <w:rsid w:val="00EF7165"/>
    <w:rsid w:val="00EF74CC"/>
    <w:rsid w:val="00F00AFE"/>
    <w:rsid w:val="00F0104F"/>
    <w:rsid w:val="00F03625"/>
    <w:rsid w:val="00F03E39"/>
    <w:rsid w:val="00F04663"/>
    <w:rsid w:val="00F0555B"/>
    <w:rsid w:val="00F056BE"/>
    <w:rsid w:val="00F05CB7"/>
    <w:rsid w:val="00F06433"/>
    <w:rsid w:val="00F07031"/>
    <w:rsid w:val="00F101B5"/>
    <w:rsid w:val="00F10A57"/>
    <w:rsid w:val="00F11B9B"/>
    <w:rsid w:val="00F121F7"/>
    <w:rsid w:val="00F136F0"/>
    <w:rsid w:val="00F13EAE"/>
    <w:rsid w:val="00F1792D"/>
    <w:rsid w:val="00F2088C"/>
    <w:rsid w:val="00F21D46"/>
    <w:rsid w:val="00F21FB9"/>
    <w:rsid w:val="00F22781"/>
    <w:rsid w:val="00F232D6"/>
    <w:rsid w:val="00F2370D"/>
    <w:rsid w:val="00F24D85"/>
    <w:rsid w:val="00F24E67"/>
    <w:rsid w:val="00F25990"/>
    <w:rsid w:val="00F2623F"/>
    <w:rsid w:val="00F262E9"/>
    <w:rsid w:val="00F26942"/>
    <w:rsid w:val="00F27010"/>
    <w:rsid w:val="00F274FB"/>
    <w:rsid w:val="00F321B3"/>
    <w:rsid w:val="00F32399"/>
    <w:rsid w:val="00F342C2"/>
    <w:rsid w:val="00F34D3E"/>
    <w:rsid w:val="00F35F22"/>
    <w:rsid w:val="00F36604"/>
    <w:rsid w:val="00F4058B"/>
    <w:rsid w:val="00F4152F"/>
    <w:rsid w:val="00F427E4"/>
    <w:rsid w:val="00F42DB8"/>
    <w:rsid w:val="00F448A7"/>
    <w:rsid w:val="00F4543C"/>
    <w:rsid w:val="00F470D6"/>
    <w:rsid w:val="00F47573"/>
    <w:rsid w:val="00F5015B"/>
    <w:rsid w:val="00F504D9"/>
    <w:rsid w:val="00F51E9A"/>
    <w:rsid w:val="00F52C5D"/>
    <w:rsid w:val="00F55070"/>
    <w:rsid w:val="00F561E8"/>
    <w:rsid w:val="00F563EE"/>
    <w:rsid w:val="00F56D97"/>
    <w:rsid w:val="00F57D5C"/>
    <w:rsid w:val="00F61901"/>
    <w:rsid w:val="00F63A48"/>
    <w:rsid w:val="00F63CE8"/>
    <w:rsid w:val="00F63F12"/>
    <w:rsid w:val="00F64036"/>
    <w:rsid w:val="00F644DC"/>
    <w:rsid w:val="00F64E9B"/>
    <w:rsid w:val="00F64EFB"/>
    <w:rsid w:val="00F65D60"/>
    <w:rsid w:val="00F67B9A"/>
    <w:rsid w:val="00F700AD"/>
    <w:rsid w:val="00F708C0"/>
    <w:rsid w:val="00F70C23"/>
    <w:rsid w:val="00F7175B"/>
    <w:rsid w:val="00F71907"/>
    <w:rsid w:val="00F73273"/>
    <w:rsid w:val="00F73544"/>
    <w:rsid w:val="00F7399A"/>
    <w:rsid w:val="00F73BF8"/>
    <w:rsid w:val="00F76005"/>
    <w:rsid w:val="00F7729F"/>
    <w:rsid w:val="00F773B2"/>
    <w:rsid w:val="00F8010E"/>
    <w:rsid w:val="00F80FC4"/>
    <w:rsid w:val="00F810B5"/>
    <w:rsid w:val="00F812EC"/>
    <w:rsid w:val="00F81421"/>
    <w:rsid w:val="00F82930"/>
    <w:rsid w:val="00F8389A"/>
    <w:rsid w:val="00F842E3"/>
    <w:rsid w:val="00F84A19"/>
    <w:rsid w:val="00F84A76"/>
    <w:rsid w:val="00F86497"/>
    <w:rsid w:val="00F86CE7"/>
    <w:rsid w:val="00F87804"/>
    <w:rsid w:val="00F90452"/>
    <w:rsid w:val="00F90DB0"/>
    <w:rsid w:val="00F91AC6"/>
    <w:rsid w:val="00F91B83"/>
    <w:rsid w:val="00F91D2E"/>
    <w:rsid w:val="00F92501"/>
    <w:rsid w:val="00F93218"/>
    <w:rsid w:val="00F9414F"/>
    <w:rsid w:val="00F96139"/>
    <w:rsid w:val="00F967FE"/>
    <w:rsid w:val="00FA1464"/>
    <w:rsid w:val="00FA5B91"/>
    <w:rsid w:val="00FA62AE"/>
    <w:rsid w:val="00FA7276"/>
    <w:rsid w:val="00FA73C1"/>
    <w:rsid w:val="00FA7720"/>
    <w:rsid w:val="00FA7B17"/>
    <w:rsid w:val="00FB0AD5"/>
    <w:rsid w:val="00FB225D"/>
    <w:rsid w:val="00FB2B8B"/>
    <w:rsid w:val="00FB388F"/>
    <w:rsid w:val="00FB3F66"/>
    <w:rsid w:val="00FB4BB7"/>
    <w:rsid w:val="00FB6BE6"/>
    <w:rsid w:val="00FB75A7"/>
    <w:rsid w:val="00FC0783"/>
    <w:rsid w:val="00FC16DA"/>
    <w:rsid w:val="00FC2340"/>
    <w:rsid w:val="00FC24C4"/>
    <w:rsid w:val="00FC3FF7"/>
    <w:rsid w:val="00FC4B4A"/>
    <w:rsid w:val="00FC600D"/>
    <w:rsid w:val="00FD0985"/>
    <w:rsid w:val="00FD0E07"/>
    <w:rsid w:val="00FD146B"/>
    <w:rsid w:val="00FD1CEC"/>
    <w:rsid w:val="00FD279D"/>
    <w:rsid w:val="00FD41F2"/>
    <w:rsid w:val="00FD440A"/>
    <w:rsid w:val="00FD45D7"/>
    <w:rsid w:val="00FD5184"/>
    <w:rsid w:val="00FD7C78"/>
    <w:rsid w:val="00FD7F73"/>
    <w:rsid w:val="00FE0C4C"/>
    <w:rsid w:val="00FE1794"/>
    <w:rsid w:val="00FE17D1"/>
    <w:rsid w:val="00FE23FD"/>
    <w:rsid w:val="00FE29FC"/>
    <w:rsid w:val="00FE2F38"/>
    <w:rsid w:val="00FE371D"/>
    <w:rsid w:val="00FE7220"/>
    <w:rsid w:val="00FE7D3E"/>
    <w:rsid w:val="00FF08AF"/>
    <w:rsid w:val="00FF14B0"/>
    <w:rsid w:val="00FF5CF3"/>
    <w:rsid w:val="00FF5F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A1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7FD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05CB7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05C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05CB7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F05C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05C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261</Words>
  <Characters>1488</Characters>
  <Application>Microsoft Office Outlook</Application>
  <DocSecurity>0</DocSecurity>
  <Lines>0</Lines>
  <Paragraphs>0</Paragraphs>
  <ScaleCrop>false</ScaleCrop>
  <Company>Chaminade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Coleman</dc:creator>
  <cp:keywords/>
  <dc:description/>
  <cp:lastModifiedBy>Gary Morris</cp:lastModifiedBy>
  <cp:revision>4</cp:revision>
  <dcterms:created xsi:type="dcterms:W3CDTF">2009-12-22T23:16:00Z</dcterms:created>
  <dcterms:modified xsi:type="dcterms:W3CDTF">2010-09-04T21:51:00Z</dcterms:modified>
</cp:coreProperties>
</file>