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37C9" w:rsidRPr="00382B68" w:rsidRDefault="005937C9" w:rsidP="005906EC">
      <w:pPr>
        <w:jc w:val="center"/>
        <w:rPr>
          <w:b/>
        </w:rPr>
      </w:pPr>
      <w:r w:rsidRPr="004F1115">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i1025" type="#_x0000_t75" alt="Chaminade Logo" style="width:250.5pt;height:94.5pt;visibility:visible">
            <v:imagedata r:id="rId7" o:title=""/>
          </v:shape>
        </w:pict>
      </w:r>
    </w:p>
    <w:p w:rsidR="005937C9" w:rsidRPr="00F21369" w:rsidRDefault="005937C9" w:rsidP="005906EC">
      <w:pPr>
        <w:jc w:val="center"/>
        <w:rPr>
          <w:rFonts w:ascii="Arial" w:hAnsi="Arial" w:cs="Arial"/>
          <w:b/>
        </w:rPr>
      </w:pPr>
      <w:r w:rsidRPr="00F21369">
        <w:rPr>
          <w:rFonts w:ascii="Arial" w:hAnsi="Arial" w:cs="Arial"/>
          <w:b/>
          <w:sz w:val="32"/>
          <w:szCs w:val="32"/>
        </w:rPr>
        <w:t xml:space="preserve">EDUC </w:t>
      </w:r>
      <w:r>
        <w:rPr>
          <w:rFonts w:ascii="Arial" w:hAnsi="Arial" w:cs="Arial"/>
          <w:b/>
          <w:sz w:val="32"/>
          <w:szCs w:val="32"/>
        </w:rPr>
        <w:t>324: Elementary Science Methods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4428"/>
      </w:tblGrid>
      <w:tr w:rsidR="005937C9" w:rsidRPr="00DD1B1F">
        <w:tc>
          <w:tcPr>
            <w:tcW w:w="4428" w:type="dxa"/>
          </w:tcPr>
          <w:p w:rsidR="005937C9" w:rsidRDefault="005937C9" w:rsidP="005906EC">
            <w:pPr>
              <w:rPr>
                <w:rFonts w:ascii="Arial" w:hAnsi="Arial" w:cs="Arial"/>
                <w:b/>
              </w:rPr>
            </w:pPr>
            <w:r w:rsidRPr="00DD1B1F">
              <w:rPr>
                <w:rFonts w:ascii="Arial" w:hAnsi="Arial" w:cs="Arial"/>
                <w:b/>
              </w:rPr>
              <w:t xml:space="preserve">Semester/Year                      </w:t>
            </w:r>
          </w:p>
          <w:p w:rsidR="005937C9" w:rsidRPr="005F415F" w:rsidRDefault="005937C9" w:rsidP="005906EC">
            <w:pPr>
              <w:jc w:val="center"/>
              <w:rPr>
                <w:rFonts w:ascii="Arial" w:hAnsi="Arial" w:cs="Arial"/>
              </w:rPr>
            </w:pPr>
            <w:r w:rsidRPr="005F415F">
              <w:rPr>
                <w:rFonts w:ascii="Arial" w:hAnsi="Arial" w:cs="Arial"/>
              </w:rPr>
              <w:t>Fall 2010</w:t>
            </w:r>
          </w:p>
        </w:tc>
        <w:tc>
          <w:tcPr>
            <w:tcW w:w="4428" w:type="dxa"/>
          </w:tcPr>
          <w:p w:rsidR="005937C9" w:rsidRDefault="005937C9" w:rsidP="005906EC">
            <w:pPr>
              <w:rPr>
                <w:rFonts w:ascii="Arial" w:hAnsi="Arial" w:cs="Arial"/>
                <w:b/>
              </w:rPr>
            </w:pPr>
            <w:r w:rsidRPr="00DD1B1F">
              <w:rPr>
                <w:rFonts w:ascii="Arial" w:hAnsi="Arial" w:cs="Arial"/>
                <w:b/>
              </w:rPr>
              <w:t>Instructor:</w:t>
            </w:r>
            <w:r>
              <w:rPr>
                <w:rFonts w:ascii="Arial" w:hAnsi="Arial" w:cs="Arial"/>
                <w:b/>
              </w:rPr>
              <w:t xml:space="preserve">        </w:t>
            </w:r>
          </w:p>
          <w:p w:rsidR="005937C9" w:rsidRPr="005F415F" w:rsidRDefault="005937C9" w:rsidP="005906EC">
            <w:pPr>
              <w:jc w:val="center"/>
              <w:rPr>
                <w:rFonts w:ascii="Arial" w:hAnsi="Arial" w:cs="Arial"/>
              </w:rPr>
            </w:pPr>
            <w:r>
              <w:rPr>
                <w:rFonts w:ascii="Arial" w:hAnsi="Arial" w:cs="Arial"/>
              </w:rPr>
              <w:t>Sheri Fitzgerald, M. Ed.</w:t>
            </w:r>
          </w:p>
        </w:tc>
      </w:tr>
      <w:tr w:rsidR="005937C9" w:rsidRPr="00DD1B1F">
        <w:tc>
          <w:tcPr>
            <w:tcW w:w="4428" w:type="dxa"/>
          </w:tcPr>
          <w:p w:rsidR="005937C9" w:rsidRPr="00DD1B1F" w:rsidRDefault="005937C9" w:rsidP="005906EC">
            <w:pPr>
              <w:rPr>
                <w:rFonts w:ascii="Arial" w:hAnsi="Arial" w:cs="Arial"/>
                <w:b/>
              </w:rPr>
            </w:pPr>
            <w:r w:rsidRPr="00DD1B1F">
              <w:rPr>
                <w:rFonts w:ascii="Arial" w:hAnsi="Arial" w:cs="Arial"/>
                <w:b/>
              </w:rPr>
              <w:t>Course# and Credits:</w:t>
            </w:r>
          </w:p>
          <w:p w:rsidR="005937C9" w:rsidRPr="00DD1B1F" w:rsidRDefault="005937C9" w:rsidP="005906EC">
            <w:pPr>
              <w:jc w:val="center"/>
              <w:rPr>
                <w:rFonts w:ascii="Arial" w:hAnsi="Arial" w:cs="Arial"/>
              </w:rPr>
            </w:pPr>
            <w:r>
              <w:rPr>
                <w:rFonts w:ascii="Arial" w:hAnsi="Arial" w:cs="Arial"/>
              </w:rPr>
              <w:t>ED 324</w:t>
            </w:r>
            <w:r w:rsidRPr="00DD1B1F">
              <w:rPr>
                <w:rFonts w:ascii="Arial" w:hAnsi="Arial" w:cs="Arial"/>
              </w:rPr>
              <w:t xml:space="preserve">   3 credits</w:t>
            </w:r>
          </w:p>
        </w:tc>
        <w:tc>
          <w:tcPr>
            <w:tcW w:w="4428" w:type="dxa"/>
          </w:tcPr>
          <w:p w:rsidR="005937C9" w:rsidRDefault="005937C9" w:rsidP="005906EC">
            <w:pPr>
              <w:rPr>
                <w:rFonts w:ascii="Arial" w:hAnsi="Arial" w:cs="Arial"/>
                <w:b/>
              </w:rPr>
            </w:pPr>
            <w:r w:rsidRPr="00DD1B1F">
              <w:rPr>
                <w:rFonts w:ascii="Arial" w:hAnsi="Arial" w:cs="Arial"/>
                <w:b/>
              </w:rPr>
              <w:t xml:space="preserve">Email:   </w:t>
            </w:r>
          </w:p>
          <w:p w:rsidR="005937C9" w:rsidRPr="00CF2F66" w:rsidRDefault="005937C9" w:rsidP="005906EC">
            <w:pPr>
              <w:rPr>
                <w:rFonts w:ascii="Arial" w:hAnsi="Arial" w:cs="Arial"/>
              </w:rPr>
            </w:pPr>
            <w:r>
              <w:rPr>
                <w:rFonts w:ascii="Arial" w:hAnsi="Arial" w:cs="Arial"/>
              </w:rPr>
              <w:t>s</w:t>
            </w:r>
            <w:r w:rsidRPr="00CF2F66">
              <w:rPr>
                <w:rFonts w:ascii="Arial" w:hAnsi="Arial" w:cs="Arial"/>
              </w:rPr>
              <w:t>heri.fitzgerald@chaminade.edu</w:t>
            </w:r>
          </w:p>
          <w:p w:rsidR="005937C9" w:rsidRPr="00DD1B1F" w:rsidRDefault="005937C9" w:rsidP="005906EC">
            <w:pPr>
              <w:jc w:val="center"/>
              <w:rPr>
                <w:rFonts w:ascii="Arial" w:hAnsi="Arial" w:cs="Arial"/>
                <w:b/>
              </w:rPr>
            </w:pPr>
          </w:p>
        </w:tc>
      </w:tr>
      <w:tr w:rsidR="005937C9" w:rsidRPr="00DD1B1F">
        <w:tc>
          <w:tcPr>
            <w:tcW w:w="4428" w:type="dxa"/>
          </w:tcPr>
          <w:p w:rsidR="005937C9" w:rsidRDefault="005937C9" w:rsidP="005906EC">
            <w:pPr>
              <w:rPr>
                <w:rFonts w:ascii="Arial" w:hAnsi="Arial" w:cs="Arial"/>
                <w:b/>
              </w:rPr>
            </w:pPr>
            <w:r w:rsidRPr="00DD1B1F">
              <w:rPr>
                <w:rFonts w:ascii="Arial" w:hAnsi="Arial" w:cs="Arial"/>
                <w:b/>
              </w:rPr>
              <w:t xml:space="preserve">Class Title:      </w:t>
            </w:r>
          </w:p>
          <w:p w:rsidR="005937C9" w:rsidRPr="00CF2F66" w:rsidRDefault="005937C9" w:rsidP="005906EC">
            <w:pPr>
              <w:rPr>
                <w:rFonts w:ascii="Arial" w:hAnsi="Arial" w:cs="Arial"/>
              </w:rPr>
            </w:pPr>
            <w:r w:rsidRPr="00CF2F66">
              <w:rPr>
                <w:rFonts w:ascii="Arial" w:hAnsi="Arial" w:cs="Arial"/>
                <w:szCs w:val="32"/>
              </w:rPr>
              <w:t>Elementary Science Methods</w:t>
            </w:r>
            <w:r w:rsidRPr="00CF2F66">
              <w:rPr>
                <w:rFonts w:ascii="Arial" w:hAnsi="Arial" w:cs="Arial"/>
              </w:rPr>
              <w:t xml:space="preserve"> </w:t>
            </w:r>
          </w:p>
          <w:p w:rsidR="005937C9" w:rsidRPr="00DD1B1F" w:rsidRDefault="005937C9" w:rsidP="005906EC">
            <w:pPr>
              <w:jc w:val="center"/>
              <w:rPr>
                <w:rFonts w:ascii="Arial" w:hAnsi="Arial" w:cs="Arial"/>
                <w:b/>
              </w:rPr>
            </w:pPr>
          </w:p>
        </w:tc>
        <w:tc>
          <w:tcPr>
            <w:tcW w:w="4428" w:type="dxa"/>
          </w:tcPr>
          <w:p w:rsidR="005937C9" w:rsidRDefault="005937C9" w:rsidP="005906EC">
            <w:pPr>
              <w:rPr>
                <w:rFonts w:ascii="Arial" w:hAnsi="Arial" w:cs="Arial"/>
                <w:b/>
              </w:rPr>
            </w:pPr>
            <w:r w:rsidRPr="00DD1B1F">
              <w:rPr>
                <w:rFonts w:ascii="Arial" w:hAnsi="Arial" w:cs="Arial"/>
                <w:b/>
              </w:rPr>
              <w:t xml:space="preserve">Telephone: </w:t>
            </w:r>
          </w:p>
          <w:p w:rsidR="005937C9" w:rsidRDefault="005937C9" w:rsidP="005906EC">
            <w:pPr>
              <w:jc w:val="center"/>
              <w:rPr>
                <w:rFonts w:ascii="Arial" w:hAnsi="Arial" w:cs="Arial"/>
              </w:rPr>
            </w:pPr>
            <w:r>
              <w:rPr>
                <w:rFonts w:ascii="Arial" w:hAnsi="Arial" w:cs="Arial"/>
              </w:rPr>
              <w:t>(808) 440-4264 (office)</w:t>
            </w:r>
          </w:p>
          <w:p w:rsidR="005937C9" w:rsidRPr="00DD1B1F" w:rsidRDefault="005937C9" w:rsidP="005906EC">
            <w:pPr>
              <w:jc w:val="center"/>
              <w:rPr>
                <w:rFonts w:ascii="Arial" w:hAnsi="Arial" w:cs="Arial"/>
              </w:rPr>
            </w:pPr>
            <w:r>
              <w:rPr>
                <w:rFonts w:ascii="Arial" w:hAnsi="Arial" w:cs="Arial"/>
              </w:rPr>
              <w:t>(808) 457-9116 (cell)</w:t>
            </w:r>
          </w:p>
        </w:tc>
      </w:tr>
      <w:tr w:rsidR="005937C9" w:rsidRPr="00DD1B1F">
        <w:tc>
          <w:tcPr>
            <w:tcW w:w="4428" w:type="dxa"/>
          </w:tcPr>
          <w:p w:rsidR="005937C9" w:rsidRPr="00DD1B1F" w:rsidRDefault="005937C9" w:rsidP="005906EC">
            <w:pPr>
              <w:rPr>
                <w:rFonts w:ascii="Arial" w:hAnsi="Arial" w:cs="Arial"/>
                <w:b/>
              </w:rPr>
            </w:pPr>
            <w:r w:rsidRPr="00DD1B1F">
              <w:rPr>
                <w:rFonts w:ascii="Arial" w:hAnsi="Arial" w:cs="Arial"/>
                <w:b/>
              </w:rPr>
              <w:t>Course Format:</w:t>
            </w:r>
          </w:p>
          <w:p w:rsidR="005937C9" w:rsidRPr="00DD1B1F" w:rsidRDefault="005937C9" w:rsidP="005906EC">
            <w:pPr>
              <w:jc w:val="center"/>
              <w:rPr>
                <w:rFonts w:ascii="Arial" w:hAnsi="Arial" w:cs="Arial"/>
              </w:rPr>
            </w:pPr>
            <w:r w:rsidRPr="00DD1B1F">
              <w:rPr>
                <w:rFonts w:ascii="Arial" w:hAnsi="Arial" w:cs="Arial"/>
              </w:rPr>
              <w:t>On-ground</w:t>
            </w:r>
          </w:p>
        </w:tc>
        <w:tc>
          <w:tcPr>
            <w:tcW w:w="4428" w:type="dxa"/>
          </w:tcPr>
          <w:p w:rsidR="005937C9" w:rsidRDefault="005937C9" w:rsidP="005906EC">
            <w:pPr>
              <w:rPr>
                <w:rFonts w:ascii="Arial" w:hAnsi="Arial" w:cs="Arial"/>
                <w:b/>
              </w:rPr>
            </w:pPr>
            <w:r w:rsidRPr="00DD1B1F">
              <w:rPr>
                <w:rFonts w:ascii="Arial" w:hAnsi="Arial" w:cs="Arial"/>
                <w:b/>
              </w:rPr>
              <w:t xml:space="preserve">Office Hours/When to Contact: </w:t>
            </w:r>
          </w:p>
          <w:p w:rsidR="005937C9" w:rsidRPr="00510044" w:rsidRDefault="005937C9" w:rsidP="005906EC">
            <w:pPr>
              <w:rPr>
                <w:rFonts w:ascii="Arial" w:hAnsi="Arial" w:cs="Arial"/>
              </w:rPr>
            </w:pPr>
            <w:r>
              <w:rPr>
                <w:rFonts w:ascii="Arial" w:hAnsi="Arial" w:cs="Arial"/>
              </w:rPr>
              <w:t>Tuesdays, Thursdays, 8:am – 11am August 23-December 2, 2010</w:t>
            </w:r>
          </w:p>
          <w:p w:rsidR="005937C9" w:rsidRPr="00510044" w:rsidRDefault="005937C9" w:rsidP="005906EC">
            <w:pPr>
              <w:rPr>
                <w:rFonts w:ascii="Arial" w:hAnsi="Arial" w:cs="Arial"/>
                <w:b/>
              </w:rPr>
            </w:pPr>
            <w:r>
              <w:rPr>
                <w:rFonts w:ascii="Arial" w:hAnsi="Arial" w:cs="Arial"/>
              </w:rPr>
              <w:t>Or by appointment</w:t>
            </w:r>
          </w:p>
        </w:tc>
      </w:tr>
      <w:tr w:rsidR="005937C9" w:rsidRPr="00DD1B1F">
        <w:tc>
          <w:tcPr>
            <w:tcW w:w="4428" w:type="dxa"/>
          </w:tcPr>
          <w:p w:rsidR="005937C9" w:rsidRDefault="005937C9" w:rsidP="005906EC">
            <w:pPr>
              <w:rPr>
                <w:rFonts w:ascii="Arial" w:hAnsi="Arial" w:cs="Arial"/>
                <w:b/>
              </w:rPr>
            </w:pPr>
            <w:r w:rsidRPr="00DD1B1F">
              <w:rPr>
                <w:rFonts w:ascii="Arial" w:hAnsi="Arial" w:cs="Arial"/>
                <w:b/>
              </w:rPr>
              <w:t>Class Location:</w:t>
            </w:r>
          </w:p>
          <w:p w:rsidR="005937C9" w:rsidRPr="00CF2F66" w:rsidRDefault="005937C9" w:rsidP="005906EC">
            <w:pPr>
              <w:rPr>
                <w:rFonts w:ascii="Arial" w:hAnsi="Arial" w:cs="Arial"/>
              </w:rPr>
            </w:pPr>
            <w:r w:rsidRPr="00CF2F66">
              <w:rPr>
                <w:rFonts w:ascii="Arial" w:hAnsi="Arial" w:cs="Arial"/>
              </w:rPr>
              <w:t>Education, Brogan Hall 101</w:t>
            </w:r>
          </w:p>
        </w:tc>
        <w:tc>
          <w:tcPr>
            <w:tcW w:w="4428" w:type="dxa"/>
          </w:tcPr>
          <w:p w:rsidR="005937C9" w:rsidRDefault="005937C9" w:rsidP="005906EC">
            <w:pPr>
              <w:rPr>
                <w:rFonts w:ascii="Arial" w:hAnsi="Arial" w:cs="Arial"/>
                <w:b/>
              </w:rPr>
            </w:pPr>
            <w:r w:rsidRPr="00DD1B1F">
              <w:rPr>
                <w:rFonts w:ascii="Arial" w:hAnsi="Arial" w:cs="Arial"/>
                <w:b/>
              </w:rPr>
              <w:t xml:space="preserve">Office Location:  </w:t>
            </w:r>
          </w:p>
          <w:p w:rsidR="005937C9" w:rsidRPr="00510044" w:rsidRDefault="005937C9" w:rsidP="005906EC">
            <w:pPr>
              <w:jc w:val="center"/>
              <w:rPr>
                <w:rFonts w:ascii="Arial" w:hAnsi="Arial" w:cs="Arial"/>
              </w:rPr>
            </w:pPr>
            <w:smartTag w:uri="urn:schemas-microsoft-com:office:smarttags" w:element="PlaceName">
              <w:smartTag w:uri="urn:schemas-microsoft-com:office:smarttags" w:element="place">
                <w:r>
                  <w:rPr>
                    <w:rFonts w:ascii="Arial" w:hAnsi="Arial" w:cs="Arial"/>
                  </w:rPr>
                  <w:t>Education</w:t>
                </w:r>
              </w:smartTag>
              <w:r>
                <w:rPr>
                  <w:rFonts w:ascii="Arial" w:hAnsi="Arial" w:cs="Arial"/>
                </w:rPr>
                <w:t xml:space="preserve"> </w:t>
              </w:r>
              <w:smartTag w:uri="urn:schemas-microsoft-com:office:smarttags" w:element="PlaceType">
                <w:r>
                  <w:rPr>
                    <w:rFonts w:ascii="Arial" w:hAnsi="Arial" w:cs="Arial"/>
                  </w:rPr>
                  <w:t>Building</w:t>
                </w:r>
              </w:smartTag>
            </w:smartTag>
            <w:r>
              <w:rPr>
                <w:rFonts w:ascii="Arial" w:hAnsi="Arial" w:cs="Arial"/>
              </w:rPr>
              <w:t>, Brogan 128</w:t>
            </w:r>
          </w:p>
        </w:tc>
      </w:tr>
      <w:tr w:rsidR="005937C9" w:rsidRPr="00DD1B1F">
        <w:tc>
          <w:tcPr>
            <w:tcW w:w="4428" w:type="dxa"/>
          </w:tcPr>
          <w:p w:rsidR="005937C9" w:rsidRPr="00D85C43" w:rsidRDefault="005937C9" w:rsidP="005906EC">
            <w:pPr>
              <w:rPr>
                <w:rFonts w:ascii="Arial" w:hAnsi="Arial" w:cs="Arial"/>
              </w:rPr>
            </w:pPr>
            <w:r w:rsidRPr="00DD1B1F">
              <w:rPr>
                <w:rFonts w:ascii="Arial" w:hAnsi="Arial" w:cs="Arial"/>
                <w:b/>
              </w:rPr>
              <w:t>Class Time/Day:</w:t>
            </w:r>
          </w:p>
          <w:p w:rsidR="005937C9" w:rsidRPr="00DD1B1F" w:rsidRDefault="005937C9" w:rsidP="005906EC">
            <w:pPr>
              <w:rPr>
                <w:rFonts w:ascii="Arial" w:hAnsi="Arial" w:cs="Arial"/>
                <w:b/>
              </w:rPr>
            </w:pPr>
            <w:r>
              <w:rPr>
                <w:rFonts w:ascii="Arial" w:hAnsi="Arial" w:cs="Arial"/>
              </w:rPr>
              <w:t xml:space="preserve">        </w:t>
            </w:r>
            <w:r w:rsidRPr="00D85C43">
              <w:rPr>
                <w:rFonts w:ascii="Arial" w:hAnsi="Arial" w:cs="Arial"/>
              </w:rPr>
              <w:t>T/Th, 2pm – 3:20pm</w:t>
            </w:r>
          </w:p>
        </w:tc>
        <w:tc>
          <w:tcPr>
            <w:tcW w:w="4428" w:type="dxa"/>
          </w:tcPr>
          <w:p w:rsidR="005937C9" w:rsidRDefault="005937C9" w:rsidP="005906EC">
            <w:pPr>
              <w:rPr>
                <w:rFonts w:ascii="Arial" w:hAnsi="Arial" w:cs="Arial"/>
                <w:b/>
              </w:rPr>
            </w:pPr>
            <w:r w:rsidRPr="00DD1B1F">
              <w:rPr>
                <w:rFonts w:ascii="Arial" w:hAnsi="Arial" w:cs="Arial"/>
                <w:b/>
              </w:rPr>
              <w:t>O&amp;P/Service Requirement:</w:t>
            </w:r>
          </w:p>
          <w:p w:rsidR="005937C9" w:rsidRPr="00D85C43" w:rsidRDefault="005937C9" w:rsidP="005906EC">
            <w:pPr>
              <w:rPr>
                <w:rFonts w:ascii="Arial" w:hAnsi="Arial" w:cs="Arial"/>
              </w:rPr>
            </w:pPr>
            <w:r>
              <w:rPr>
                <w:rFonts w:ascii="Arial" w:hAnsi="Arial" w:cs="Arial"/>
              </w:rPr>
              <w:t xml:space="preserve">                 </w:t>
            </w:r>
            <w:r w:rsidRPr="00D85C43">
              <w:rPr>
                <w:rFonts w:ascii="Arial" w:hAnsi="Arial" w:cs="Arial"/>
              </w:rPr>
              <w:t>10 hours</w:t>
            </w:r>
          </w:p>
          <w:p w:rsidR="005937C9" w:rsidRPr="00DD1B1F" w:rsidRDefault="005937C9" w:rsidP="005906EC">
            <w:pPr>
              <w:rPr>
                <w:rFonts w:ascii="Arial" w:hAnsi="Arial" w:cs="Arial"/>
                <w:b/>
              </w:rPr>
            </w:pPr>
          </w:p>
        </w:tc>
      </w:tr>
    </w:tbl>
    <w:p w:rsidR="005937C9" w:rsidRPr="00F21369" w:rsidRDefault="005937C9" w:rsidP="005906EC">
      <w:pPr>
        <w:jc w:val="center"/>
        <w:rPr>
          <w:rFonts w:ascii="Arial" w:hAnsi="Arial" w:cs="Arial"/>
          <w:b/>
        </w:rPr>
      </w:pPr>
    </w:p>
    <w:p w:rsidR="005937C9" w:rsidRDefault="005937C9">
      <w:pPr>
        <w:spacing w:after="0" w:line="240" w:lineRule="auto"/>
        <w:rPr>
          <w:b/>
          <w:u w:val="single"/>
        </w:rPr>
      </w:pPr>
      <w:r>
        <w:rPr>
          <w:b/>
          <w:u w:val="single"/>
        </w:rPr>
        <w:br w:type="page"/>
      </w:r>
    </w:p>
    <w:p w:rsidR="005937C9" w:rsidRDefault="005937C9">
      <w:pPr>
        <w:rPr>
          <w:b/>
          <w:u w:val="single"/>
        </w:rPr>
      </w:pPr>
      <w:r w:rsidRPr="00382B68">
        <w:rPr>
          <w:b/>
          <w:u w:val="single"/>
        </w:rPr>
        <w:t>Catalog Description</w:t>
      </w:r>
      <w:r>
        <w:rPr>
          <w:b/>
          <w:u w:val="single"/>
        </w:rPr>
        <w:t>:</w:t>
      </w:r>
    </w:p>
    <w:p w:rsidR="005937C9" w:rsidRDefault="005937C9" w:rsidP="00A35221">
      <w:pPr>
        <w:autoSpaceDE w:val="0"/>
        <w:autoSpaceDN w:val="0"/>
        <w:adjustRightInd w:val="0"/>
        <w:spacing w:after="0"/>
        <w:rPr>
          <w:i/>
          <w:iCs/>
        </w:rPr>
      </w:pPr>
      <w:r w:rsidRPr="00CB762E">
        <w:rPr>
          <w:b/>
          <w:bCs/>
        </w:rPr>
        <w:t>ED 324 Elementary Science Methods (3)</w:t>
      </w:r>
      <w:r>
        <w:rPr>
          <w:b/>
          <w:bCs/>
        </w:rPr>
        <w:t>—</w:t>
      </w:r>
      <w:r>
        <w:rPr>
          <w:bCs/>
        </w:rPr>
        <w:t>Th</w:t>
      </w:r>
      <w:r w:rsidRPr="00CB762E">
        <w:t xml:space="preserve">is course focuses on helping the classroom teacher uncover </w:t>
      </w:r>
      <w:r w:rsidRPr="00CB762E">
        <w:rPr>
          <w:i/>
          <w:iCs/>
        </w:rPr>
        <w:t xml:space="preserve">big picture </w:t>
      </w:r>
      <w:r w:rsidRPr="00CB762E">
        <w:t>concepts through inquiry-based</w:t>
      </w:r>
      <w:r>
        <w:t xml:space="preserve"> </w:t>
      </w:r>
      <w:r w:rsidRPr="00CB762E">
        <w:t>science activities, then planning dynamic science units based on these understandings. Successful</w:t>
      </w:r>
      <w:r>
        <w:t xml:space="preserve"> </w:t>
      </w:r>
      <w:r w:rsidRPr="00CB762E">
        <w:t>candidates will acquire an understanding of big ideas in physical, life, earth and space science; develop</w:t>
      </w:r>
      <w:r>
        <w:t xml:space="preserve"> </w:t>
      </w:r>
      <w:r w:rsidRPr="00CB762E">
        <w:t>inquiry-based science skills; and learn how to plan and teach meaningful units and lessons for K-6</w:t>
      </w:r>
      <w:r>
        <w:t xml:space="preserve"> </w:t>
      </w:r>
      <w:r w:rsidRPr="00CB762E">
        <w:t xml:space="preserve">students. </w:t>
      </w:r>
      <w:r w:rsidRPr="00CB762E">
        <w:rPr>
          <w:i/>
          <w:iCs/>
        </w:rPr>
        <w:t>Required: 10 hours of O&amp;P Prerequisite: Pass Praxis I, ED 220, ED 221</w:t>
      </w:r>
    </w:p>
    <w:p w:rsidR="005937C9" w:rsidRPr="00470057" w:rsidRDefault="005937C9" w:rsidP="00A35221">
      <w:pPr>
        <w:autoSpaceDE w:val="0"/>
        <w:autoSpaceDN w:val="0"/>
        <w:adjustRightInd w:val="0"/>
        <w:spacing w:after="0"/>
        <w:rPr>
          <w:i/>
          <w:iCs/>
        </w:rPr>
      </w:pPr>
    </w:p>
    <w:p w:rsidR="005937C9" w:rsidRDefault="005937C9" w:rsidP="00A35221">
      <w:pPr>
        <w:spacing w:after="0"/>
      </w:pPr>
      <w:r w:rsidRPr="00836953">
        <w:t>In addition to studying Earth system science (content knowledge), basic scientific skills (i.e. inquiry, observation, hypothesis formulation, problem solving, etc.) and general scientific concepts (the “Big Ideas” in science) will be reviewed, modeled, and u</w:t>
      </w:r>
      <w:r>
        <w:t xml:space="preserve">tilized throughout the course.  Moreover, these big ideas and scientific ways of knowing and doing will be considered within the context of the Hawaiian environment.  </w:t>
      </w:r>
    </w:p>
    <w:p w:rsidR="005937C9" w:rsidRDefault="005937C9" w:rsidP="00A35221">
      <w:pPr>
        <w:spacing w:after="0"/>
        <w:rPr>
          <w:b/>
          <w:u w:val="single"/>
        </w:rPr>
      </w:pPr>
      <w:r w:rsidRPr="00836953">
        <w:t>Hawaii State Content and Performance Standards (HCPS III) for Science (and all other content areas as they are integrated with the subject of science) will be addressed along with the National Research Council (NRC) National Science Education Standards</w:t>
      </w:r>
      <w:r>
        <w:t>, National Science Teachers Association (NSTA) standards and the Association for Childhood Education International (ACEI) standards.</w:t>
      </w:r>
    </w:p>
    <w:p w:rsidR="005937C9" w:rsidRDefault="005937C9" w:rsidP="005906EC">
      <w:pPr>
        <w:pStyle w:val="NoSpacing1"/>
        <w:rPr>
          <w:rFonts w:ascii="Times New Roman" w:hAnsi="Times New Roman"/>
          <w:b/>
          <w:sz w:val="24"/>
          <w:szCs w:val="24"/>
          <w:u w:val="single"/>
        </w:rPr>
      </w:pPr>
    </w:p>
    <w:p w:rsidR="005937C9" w:rsidRPr="00382B68" w:rsidRDefault="005937C9" w:rsidP="005906EC">
      <w:pPr>
        <w:pStyle w:val="NoSpacing1"/>
        <w:rPr>
          <w:rFonts w:ascii="Times New Roman" w:hAnsi="Times New Roman"/>
          <w:b/>
          <w:sz w:val="24"/>
          <w:szCs w:val="24"/>
          <w:u w:val="single"/>
        </w:rPr>
      </w:pPr>
      <w:r w:rsidRPr="00382B68">
        <w:rPr>
          <w:rFonts w:ascii="Times New Roman" w:hAnsi="Times New Roman"/>
          <w:b/>
          <w:sz w:val="24"/>
          <w:szCs w:val="24"/>
          <w:u w:val="single"/>
        </w:rPr>
        <w:t>Conceptual Framework</w:t>
      </w:r>
      <w:r>
        <w:rPr>
          <w:rFonts w:ascii="Times New Roman" w:hAnsi="Times New Roman"/>
          <w:b/>
          <w:sz w:val="24"/>
          <w:szCs w:val="24"/>
          <w:u w:val="single"/>
        </w:rPr>
        <w:t>:</w:t>
      </w:r>
    </w:p>
    <w:p w:rsidR="005937C9" w:rsidRPr="00382B68" w:rsidRDefault="005937C9" w:rsidP="005906EC">
      <w:pPr>
        <w:pStyle w:val="NoSpacing1"/>
        <w:rPr>
          <w:rFonts w:ascii="Times New Roman" w:hAnsi="Times New Roman"/>
          <w:sz w:val="24"/>
          <w:szCs w:val="24"/>
        </w:rPr>
      </w:pPr>
    </w:p>
    <w:p w:rsidR="005937C9" w:rsidRPr="00382B68" w:rsidRDefault="005937C9" w:rsidP="005906EC">
      <w:pPr>
        <w:pStyle w:val="NoSpacing1"/>
        <w:jc w:val="both"/>
        <w:rPr>
          <w:rFonts w:ascii="Times New Roman" w:hAnsi="Times New Roman"/>
          <w:sz w:val="24"/>
          <w:szCs w:val="24"/>
        </w:rPr>
      </w:pPr>
      <w:r w:rsidRPr="00382B68">
        <w:rPr>
          <w:rFonts w:ascii="Times New Roman" w:hAnsi="Times New Roman"/>
          <w:sz w:val="24"/>
          <w:szCs w:val="24"/>
        </w:rPr>
        <w:t>The Education Division’s Conceptual Framework is based upon a set of beliefs that flow from the University’s visi</w:t>
      </w:r>
      <w:r>
        <w:rPr>
          <w:rFonts w:ascii="Times New Roman" w:hAnsi="Times New Roman"/>
          <w:sz w:val="24"/>
          <w:szCs w:val="24"/>
        </w:rPr>
        <w:t>on and mission statements, the D</w:t>
      </w:r>
      <w:r w:rsidRPr="00382B68">
        <w:rPr>
          <w:rFonts w:ascii="Times New Roman" w:hAnsi="Times New Roman"/>
          <w:sz w:val="24"/>
          <w:szCs w:val="24"/>
        </w:rPr>
        <w:t xml:space="preserve">ivision’s vision and mission statements, and the core academic beliefs of </w:t>
      </w:r>
      <w:smartTag w:uri="urn:schemas-microsoft-com:office:smarttags" w:element="PlaceName">
        <w:smartTag w:uri="urn:schemas-microsoft-com:office:smarttags" w:element="place">
          <w:r w:rsidRPr="00382B68">
            <w:rPr>
              <w:rFonts w:ascii="Times New Roman" w:hAnsi="Times New Roman"/>
              <w:sz w:val="24"/>
              <w:szCs w:val="24"/>
            </w:rPr>
            <w:t>Chaminade</w:t>
          </w:r>
        </w:smartTag>
        <w:r w:rsidRPr="00382B68">
          <w:rPr>
            <w:rFonts w:ascii="Times New Roman" w:hAnsi="Times New Roman"/>
            <w:sz w:val="24"/>
            <w:szCs w:val="24"/>
          </w:rPr>
          <w:t xml:space="preserve"> </w:t>
        </w:r>
        <w:smartTag w:uri="urn:schemas-microsoft-com:office:smarttags" w:element="PlaceType">
          <w:r w:rsidRPr="00382B68">
            <w:rPr>
              <w:rFonts w:ascii="Times New Roman" w:hAnsi="Times New Roman"/>
              <w:sz w:val="24"/>
              <w:szCs w:val="24"/>
            </w:rPr>
            <w:t>University</w:t>
          </w:r>
        </w:smartTag>
      </w:smartTag>
      <w:r w:rsidRPr="00382B68">
        <w:rPr>
          <w:rFonts w:ascii="Times New Roman" w:hAnsi="Times New Roman"/>
          <w:sz w:val="24"/>
          <w:szCs w:val="24"/>
        </w:rPr>
        <w:t xml:space="preserve">.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w:t>
      </w:r>
      <w:r>
        <w:rPr>
          <w:rFonts w:ascii="Times New Roman" w:hAnsi="Times New Roman"/>
          <w:sz w:val="24"/>
          <w:szCs w:val="24"/>
        </w:rPr>
        <w:t>meet the National Council for Accreditation of Teacher Education (NCATE) standards for effective teaching by demonstrating</w:t>
      </w:r>
      <w:r w:rsidRPr="00382B68">
        <w:rPr>
          <w:rFonts w:ascii="Times New Roman" w:hAnsi="Times New Roman"/>
          <w:sz w:val="24"/>
          <w:szCs w:val="24"/>
        </w:rPr>
        <w:t xml:space="preserve"> professional dispositions and empathy, content knowledge, and </w:t>
      </w:r>
      <w:r>
        <w:rPr>
          <w:rFonts w:ascii="Times New Roman" w:hAnsi="Times New Roman"/>
          <w:sz w:val="24"/>
          <w:szCs w:val="24"/>
        </w:rPr>
        <w:t xml:space="preserve">the </w:t>
      </w:r>
      <w:r w:rsidRPr="00382B68">
        <w:rPr>
          <w:rFonts w:ascii="Times New Roman" w:hAnsi="Times New Roman"/>
          <w:sz w:val="24"/>
          <w:szCs w:val="24"/>
        </w:rPr>
        <w:t>pedagogical/leadership skills to work effectively work with a diverse community of learners.</w:t>
      </w:r>
    </w:p>
    <w:p w:rsidR="005937C9" w:rsidRDefault="005937C9">
      <w:pPr>
        <w:rPr>
          <w:b/>
          <w:u w:val="single"/>
        </w:rPr>
      </w:pPr>
    </w:p>
    <w:p w:rsidR="005937C9" w:rsidRPr="00382B68" w:rsidRDefault="005937C9">
      <w:pPr>
        <w:rPr>
          <w:b/>
          <w:u w:val="single"/>
        </w:rPr>
      </w:pPr>
      <w:r w:rsidRPr="00382B68">
        <w:rPr>
          <w:b/>
          <w:u w:val="single"/>
        </w:rPr>
        <w:t>Program Learning Outcomes (PLOs)</w:t>
      </w:r>
      <w:r>
        <w:rPr>
          <w:b/>
          <w:u w:val="single"/>
        </w:rPr>
        <w:t>:</w:t>
      </w:r>
    </w:p>
    <w:p w:rsidR="005937C9" w:rsidRPr="00382B68" w:rsidRDefault="005937C9" w:rsidP="005906EC">
      <w:pPr>
        <w:pStyle w:val="NoSpacing11"/>
        <w:tabs>
          <w:tab w:val="left" w:pos="540"/>
        </w:tabs>
        <w:rPr>
          <w:rFonts w:ascii="Times New Roman" w:hAnsi="Times New Roman"/>
          <w:sz w:val="24"/>
          <w:szCs w:val="24"/>
        </w:rPr>
      </w:pPr>
      <w:r w:rsidRPr="00382B68">
        <w:rPr>
          <w:rFonts w:ascii="Times New Roman" w:hAnsi="Times New Roman"/>
          <w:sz w:val="24"/>
          <w:szCs w:val="24"/>
        </w:rPr>
        <w:t xml:space="preserve">Successful teacher candidates </w:t>
      </w:r>
      <w:r>
        <w:rPr>
          <w:rFonts w:ascii="Times New Roman" w:hAnsi="Times New Roman"/>
          <w:sz w:val="24"/>
          <w:szCs w:val="24"/>
        </w:rPr>
        <w:t xml:space="preserve">in Chaminade initial teacher licensure programs </w:t>
      </w:r>
      <w:r w:rsidRPr="00382B68">
        <w:rPr>
          <w:rFonts w:ascii="Times New Roman" w:hAnsi="Times New Roman"/>
          <w:sz w:val="24"/>
          <w:szCs w:val="24"/>
        </w:rPr>
        <w:t>will demonstrate</w:t>
      </w:r>
      <w:r>
        <w:rPr>
          <w:rFonts w:ascii="Times New Roman" w:hAnsi="Times New Roman"/>
          <w:sz w:val="24"/>
          <w:szCs w:val="24"/>
        </w:rPr>
        <w:t xml:space="preserve"> knowledge, skills, and dispositions in the following areas</w:t>
      </w:r>
      <w:r w:rsidRPr="00382B68">
        <w:rPr>
          <w:rFonts w:ascii="Times New Roman" w:hAnsi="Times New Roman"/>
          <w:sz w:val="24"/>
          <w:szCs w:val="24"/>
        </w:rPr>
        <w:t>:</w:t>
      </w:r>
    </w:p>
    <w:p w:rsidR="005937C9" w:rsidRPr="00382B68" w:rsidRDefault="005937C9" w:rsidP="005906EC">
      <w:pPr>
        <w:pStyle w:val="NoSpacing11"/>
        <w:tabs>
          <w:tab w:val="left" w:pos="540"/>
        </w:tabs>
        <w:rPr>
          <w:rFonts w:ascii="Times New Roman" w:hAnsi="Times New Roman"/>
          <w:sz w:val="24"/>
          <w:szCs w:val="24"/>
        </w:rPr>
      </w:pPr>
    </w:p>
    <w:tbl>
      <w:tblPr>
        <w:tblW w:w="9579"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7"/>
        <w:gridCol w:w="8752"/>
      </w:tblGrid>
      <w:tr w:rsidR="005937C9" w:rsidRPr="00DD1B1F" w:rsidTr="00470057">
        <w:trPr>
          <w:trHeight w:val="451"/>
        </w:trPr>
        <w:tc>
          <w:tcPr>
            <w:tcW w:w="827" w:type="dxa"/>
          </w:tcPr>
          <w:p w:rsidR="005937C9" w:rsidRPr="00DD1B1F" w:rsidRDefault="005937C9" w:rsidP="005906EC">
            <w:pPr>
              <w:rPr>
                <w:b/>
              </w:rPr>
            </w:pPr>
            <w:r w:rsidRPr="00DD1B1F">
              <w:rPr>
                <w:b/>
                <w:sz w:val="22"/>
                <w:szCs w:val="22"/>
              </w:rPr>
              <w:t>PLO1</w:t>
            </w:r>
          </w:p>
        </w:tc>
        <w:tc>
          <w:tcPr>
            <w:tcW w:w="8752" w:type="dxa"/>
          </w:tcPr>
          <w:p w:rsidR="005937C9" w:rsidRPr="00DD1B1F" w:rsidRDefault="005937C9" w:rsidP="005906EC">
            <w:pPr>
              <w:autoSpaceDE w:val="0"/>
              <w:autoSpaceDN w:val="0"/>
              <w:adjustRightInd w:val="0"/>
              <w:rPr>
                <w:color w:val="000000"/>
              </w:rPr>
            </w:pPr>
            <w:r w:rsidRPr="00DD1B1F">
              <w:rPr>
                <w:b/>
                <w:color w:val="000000"/>
                <w:sz w:val="22"/>
                <w:szCs w:val="22"/>
              </w:rPr>
              <w:t>Content Knowledge</w:t>
            </w:r>
            <w:r w:rsidRPr="00DD1B1F">
              <w:rPr>
                <w:color w:val="000000"/>
                <w:sz w:val="22"/>
                <w:szCs w:val="22"/>
              </w:rPr>
              <w:t xml:space="preserve"> (</w:t>
            </w:r>
            <w:r w:rsidRPr="00DD1B1F">
              <w:rPr>
                <w:i/>
                <w:color w:val="000000"/>
                <w:sz w:val="22"/>
                <w:szCs w:val="22"/>
              </w:rPr>
              <w:t>Knowledge of subject matter</w:t>
            </w:r>
            <w:r w:rsidRPr="00DD1B1F">
              <w:rPr>
                <w:color w:val="000000"/>
                <w:sz w:val="22"/>
                <w:szCs w:val="22"/>
              </w:rPr>
              <w:t>)</w:t>
            </w:r>
          </w:p>
        </w:tc>
      </w:tr>
      <w:tr w:rsidR="005937C9" w:rsidRPr="00DD1B1F" w:rsidTr="00470057">
        <w:trPr>
          <w:trHeight w:val="733"/>
        </w:trPr>
        <w:tc>
          <w:tcPr>
            <w:tcW w:w="827" w:type="dxa"/>
          </w:tcPr>
          <w:p w:rsidR="005937C9" w:rsidRPr="00DD1B1F" w:rsidRDefault="005937C9" w:rsidP="005906EC">
            <w:pPr>
              <w:rPr>
                <w:b/>
              </w:rPr>
            </w:pPr>
            <w:r w:rsidRPr="00DD1B1F">
              <w:rPr>
                <w:b/>
                <w:sz w:val="22"/>
                <w:szCs w:val="22"/>
              </w:rPr>
              <w:t>PLO2</w:t>
            </w:r>
          </w:p>
        </w:tc>
        <w:tc>
          <w:tcPr>
            <w:tcW w:w="8752" w:type="dxa"/>
          </w:tcPr>
          <w:p w:rsidR="005937C9" w:rsidRPr="00DD1B1F" w:rsidRDefault="005937C9" w:rsidP="005906EC">
            <w:pPr>
              <w:autoSpaceDE w:val="0"/>
              <w:autoSpaceDN w:val="0"/>
              <w:adjustRightInd w:val="0"/>
              <w:rPr>
                <w:color w:val="000000"/>
              </w:rPr>
            </w:pPr>
            <w:r w:rsidRPr="00DD1B1F">
              <w:rPr>
                <w:b/>
                <w:color w:val="000000"/>
                <w:sz w:val="22"/>
                <w:szCs w:val="22"/>
              </w:rPr>
              <w:t>Developmentally Appropriate Practice (</w:t>
            </w:r>
            <w:r w:rsidRPr="00DD1B1F">
              <w:rPr>
                <w:i/>
                <w:color w:val="000000"/>
                <w:sz w:val="22"/>
                <w:szCs w:val="22"/>
              </w:rPr>
              <w:t>Knowledge of how students develop and learn, and engagement of students in developmentally appropriate experiences that support learning</w:t>
            </w:r>
            <w:r w:rsidRPr="00DD1B1F">
              <w:rPr>
                <w:color w:val="000000"/>
                <w:sz w:val="22"/>
                <w:szCs w:val="22"/>
              </w:rPr>
              <w:t xml:space="preserve"> )</w:t>
            </w:r>
          </w:p>
        </w:tc>
      </w:tr>
      <w:tr w:rsidR="005937C9" w:rsidRPr="00DD1B1F" w:rsidTr="00470057">
        <w:trPr>
          <w:trHeight w:val="995"/>
        </w:trPr>
        <w:tc>
          <w:tcPr>
            <w:tcW w:w="827" w:type="dxa"/>
          </w:tcPr>
          <w:p w:rsidR="005937C9" w:rsidRPr="00DD1B1F" w:rsidRDefault="005937C9" w:rsidP="005906EC">
            <w:pPr>
              <w:rPr>
                <w:b/>
              </w:rPr>
            </w:pPr>
            <w:r w:rsidRPr="00DD1B1F">
              <w:rPr>
                <w:b/>
                <w:sz w:val="22"/>
                <w:szCs w:val="22"/>
              </w:rPr>
              <w:t>PLO3</w:t>
            </w:r>
          </w:p>
        </w:tc>
        <w:tc>
          <w:tcPr>
            <w:tcW w:w="8752" w:type="dxa"/>
          </w:tcPr>
          <w:p w:rsidR="005937C9" w:rsidRPr="00DD1B1F" w:rsidRDefault="005937C9" w:rsidP="005906EC">
            <w:pPr>
              <w:autoSpaceDE w:val="0"/>
              <w:autoSpaceDN w:val="0"/>
              <w:adjustRightInd w:val="0"/>
              <w:rPr>
                <w:color w:val="000000"/>
              </w:rPr>
            </w:pPr>
            <w:r w:rsidRPr="00DD1B1F">
              <w:rPr>
                <w:b/>
                <w:color w:val="000000"/>
                <w:sz w:val="22"/>
                <w:szCs w:val="22"/>
              </w:rPr>
              <w:t>Pedagogical Content Knowledge</w:t>
            </w:r>
            <w:r w:rsidRPr="00DD1B1F">
              <w:rPr>
                <w:color w:val="000000"/>
                <w:sz w:val="22"/>
                <w:szCs w:val="22"/>
              </w:rPr>
              <w:t xml:space="preserve"> (</w:t>
            </w:r>
            <w:r w:rsidRPr="00DD1B1F">
              <w:rPr>
                <w:i/>
                <w:color w:val="000000"/>
                <w:sz w:val="22"/>
                <w:szCs w:val="22"/>
              </w:rPr>
              <w:t>Knowledge of how to teach subject matter to students and application of a variety of instructional strategies that are rigorous, differentiated, focused on the active involvement of the learner</w:t>
            </w:r>
            <w:r w:rsidRPr="00DD1B1F">
              <w:rPr>
                <w:color w:val="000000"/>
                <w:sz w:val="22"/>
                <w:szCs w:val="22"/>
              </w:rPr>
              <w:t xml:space="preserve">) </w:t>
            </w:r>
          </w:p>
        </w:tc>
      </w:tr>
      <w:tr w:rsidR="005937C9" w:rsidRPr="00DD1B1F" w:rsidTr="00470057">
        <w:trPr>
          <w:trHeight w:val="518"/>
        </w:trPr>
        <w:tc>
          <w:tcPr>
            <w:tcW w:w="827" w:type="dxa"/>
          </w:tcPr>
          <w:p w:rsidR="005937C9" w:rsidRPr="00DD1B1F" w:rsidRDefault="005937C9" w:rsidP="005906EC">
            <w:pPr>
              <w:rPr>
                <w:b/>
              </w:rPr>
            </w:pPr>
            <w:r w:rsidRPr="00DD1B1F">
              <w:rPr>
                <w:b/>
                <w:sz w:val="22"/>
                <w:szCs w:val="22"/>
              </w:rPr>
              <w:t>PLO4</w:t>
            </w:r>
          </w:p>
        </w:tc>
        <w:tc>
          <w:tcPr>
            <w:tcW w:w="8752" w:type="dxa"/>
          </w:tcPr>
          <w:p w:rsidR="005937C9" w:rsidRPr="00DD1B1F" w:rsidRDefault="005937C9" w:rsidP="005906EC">
            <w:pPr>
              <w:autoSpaceDE w:val="0"/>
              <w:autoSpaceDN w:val="0"/>
              <w:adjustRightInd w:val="0"/>
              <w:rPr>
                <w:color w:val="000000"/>
              </w:rPr>
            </w:pPr>
            <w:r w:rsidRPr="00DD1B1F">
              <w:rPr>
                <w:b/>
                <w:color w:val="000000"/>
                <w:sz w:val="22"/>
                <w:szCs w:val="22"/>
              </w:rPr>
              <w:t>Educational Technology</w:t>
            </w:r>
            <w:r w:rsidRPr="00DD1B1F">
              <w:rPr>
                <w:color w:val="000000"/>
                <w:sz w:val="22"/>
                <w:szCs w:val="22"/>
              </w:rPr>
              <w:t xml:space="preserve"> (</w:t>
            </w:r>
            <w:r w:rsidRPr="00DD1B1F">
              <w:rPr>
                <w:i/>
                <w:color w:val="000000"/>
                <w:sz w:val="22"/>
                <w:szCs w:val="22"/>
              </w:rPr>
              <w:t>Knowledge of and application of appropriate technology for student learning</w:t>
            </w:r>
            <w:r w:rsidRPr="00DD1B1F">
              <w:rPr>
                <w:color w:val="000000"/>
                <w:sz w:val="22"/>
                <w:szCs w:val="22"/>
              </w:rPr>
              <w:t xml:space="preserve">) </w:t>
            </w:r>
          </w:p>
        </w:tc>
      </w:tr>
      <w:tr w:rsidR="005937C9" w:rsidRPr="00DD1B1F" w:rsidTr="00470057">
        <w:trPr>
          <w:trHeight w:val="733"/>
        </w:trPr>
        <w:tc>
          <w:tcPr>
            <w:tcW w:w="827" w:type="dxa"/>
          </w:tcPr>
          <w:p w:rsidR="005937C9" w:rsidRPr="00DD1B1F" w:rsidRDefault="005937C9" w:rsidP="005906EC">
            <w:pPr>
              <w:rPr>
                <w:b/>
              </w:rPr>
            </w:pPr>
            <w:r w:rsidRPr="00DD1B1F">
              <w:rPr>
                <w:b/>
                <w:sz w:val="22"/>
                <w:szCs w:val="22"/>
              </w:rPr>
              <w:t>PLO5</w:t>
            </w:r>
          </w:p>
        </w:tc>
        <w:tc>
          <w:tcPr>
            <w:tcW w:w="8752" w:type="dxa"/>
          </w:tcPr>
          <w:p w:rsidR="005937C9" w:rsidRPr="00DD1B1F" w:rsidRDefault="005937C9" w:rsidP="005906EC">
            <w:pPr>
              <w:autoSpaceDE w:val="0"/>
              <w:autoSpaceDN w:val="0"/>
              <w:adjustRightInd w:val="0"/>
              <w:rPr>
                <w:color w:val="000000"/>
              </w:rPr>
            </w:pPr>
            <w:r w:rsidRPr="00DD1B1F">
              <w:rPr>
                <w:b/>
                <w:color w:val="000000"/>
                <w:sz w:val="22"/>
                <w:szCs w:val="22"/>
              </w:rPr>
              <w:t>Assessment for Learning</w:t>
            </w:r>
            <w:r w:rsidRPr="00DD1B1F">
              <w:rPr>
                <w:color w:val="000000"/>
                <w:sz w:val="22"/>
                <w:szCs w:val="22"/>
              </w:rPr>
              <w:t xml:space="preserve"> (</w:t>
            </w:r>
            <w:r w:rsidRPr="00DD1B1F">
              <w:rPr>
                <w:i/>
                <w:color w:val="000000"/>
                <w:sz w:val="22"/>
                <w:szCs w:val="22"/>
              </w:rPr>
              <w:t>Knowledge of and use of appropriate assessment strategies that enhance the knowledge of learners and their responsibility for their own learning</w:t>
            </w:r>
            <w:r w:rsidRPr="00DD1B1F">
              <w:rPr>
                <w:color w:val="000000"/>
                <w:sz w:val="22"/>
                <w:szCs w:val="22"/>
              </w:rPr>
              <w:t>)</w:t>
            </w:r>
          </w:p>
        </w:tc>
      </w:tr>
      <w:tr w:rsidR="005937C9" w:rsidRPr="00DD1B1F" w:rsidTr="00470057">
        <w:trPr>
          <w:trHeight w:val="995"/>
        </w:trPr>
        <w:tc>
          <w:tcPr>
            <w:tcW w:w="827" w:type="dxa"/>
          </w:tcPr>
          <w:p w:rsidR="005937C9" w:rsidRPr="00DD1B1F" w:rsidRDefault="005937C9" w:rsidP="005906EC">
            <w:pPr>
              <w:rPr>
                <w:b/>
              </w:rPr>
            </w:pPr>
            <w:r w:rsidRPr="00DD1B1F">
              <w:rPr>
                <w:b/>
                <w:sz w:val="22"/>
                <w:szCs w:val="22"/>
              </w:rPr>
              <w:t>PLO6</w:t>
            </w:r>
          </w:p>
        </w:tc>
        <w:tc>
          <w:tcPr>
            <w:tcW w:w="8752" w:type="dxa"/>
          </w:tcPr>
          <w:p w:rsidR="005937C9" w:rsidRPr="00DD1B1F" w:rsidRDefault="005937C9" w:rsidP="005906EC">
            <w:pPr>
              <w:autoSpaceDE w:val="0"/>
              <w:autoSpaceDN w:val="0"/>
              <w:adjustRightInd w:val="0"/>
              <w:rPr>
                <w:color w:val="000000"/>
              </w:rPr>
            </w:pPr>
            <w:r w:rsidRPr="00DD1B1F">
              <w:rPr>
                <w:b/>
                <w:color w:val="000000"/>
                <w:sz w:val="22"/>
                <w:szCs w:val="22"/>
              </w:rPr>
              <w:t>Diversity</w:t>
            </w:r>
            <w:r w:rsidRPr="00DD1B1F">
              <w:rPr>
                <w:color w:val="000000"/>
                <w:sz w:val="22"/>
                <w:szCs w:val="22"/>
              </w:rPr>
              <w:t xml:space="preserve"> (</w:t>
            </w:r>
            <w:r w:rsidRPr="00DD1B1F">
              <w:rPr>
                <w:i/>
                <w:color w:val="000000"/>
                <w:sz w:val="22"/>
                <w:szCs w:val="22"/>
              </w:rPr>
              <w:t>Skills for adapting learning activities for individual differences and the needs of diverse learners and for maintaining safe positive, caring, and inclusive learning environments)</w:t>
            </w:r>
          </w:p>
        </w:tc>
      </w:tr>
      <w:tr w:rsidR="005937C9" w:rsidRPr="00DD1B1F" w:rsidTr="00470057">
        <w:trPr>
          <w:trHeight w:val="1278"/>
        </w:trPr>
        <w:tc>
          <w:tcPr>
            <w:tcW w:w="827" w:type="dxa"/>
          </w:tcPr>
          <w:p w:rsidR="005937C9" w:rsidRPr="00DD1B1F" w:rsidRDefault="005937C9" w:rsidP="005906EC">
            <w:pPr>
              <w:rPr>
                <w:b/>
              </w:rPr>
            </w:pPr>
            <w:r w:rsidRPr="00DD1B1F">
              <w:rPr>
                <w:b/>
                <w:sz w:val="22"/>
                <w:szCs w:val="22"/>
              </w:rPr>
              <w:t>PLO7</w:t>
            </w:r>
          </w:p>
        </w:tc>
        <w:tc>
          <w:tcPr>
            <w:tcW w:w="8752" w:type="dxa"/>
          </w:tcPr>
          <w:p w:rsidR="005937C9" w:rsidRPr="00DD1B1F" w:rsidRDefault="005937C9" w:rsidP="005906EC">
            <w:pPr>
              <w:autoSpaceDE w:val="0"/>
              <w:autoSpaceDN w:val="0"/>
              <w:adjustRightInd w:val="0"/>
              <w:rPr>
                <w:color w:val="000000"/>
              </w:rPr>
            </w:pPr>
            <w:r w:rsidRPr="00DD1B1F">
              <w:rPr>
                <w:b/>
                <w:color w:val="000000"/>
                <w:sz w:val="22"/>
                <w:szCs w:val="22"/>
              </w:rPr>
              <w:t>Focus on Student Learning</w:t>
            </w:r>
            <w:r w:rsidRPr="00DD1B1F">
              <w:rPr>
                <w:color w:val="000000"/>
                <w:sz w:val="22"/>
                <w:szCs w:val="22"/>
              </w:rPr>
              <w:t xml:space="preserve"> (</w:t>
            </w:r>
            <w:r w:rsidRPr="00DD1B1F">
              <w:rPr>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DD1B1F">
              <w:rPr>
                <w:color w:val="000000"/>
                <w:sz w:val="22"/>
                <w:szCs w:val="22"/>
              </w:rPr>
              <w:t>)</w:t>
            </w:r>
          </w:p>
        </w:tc>
      </w:tr>
      <w:tr w:rsidR="005937C9" w:rsidRPr="00DD1B1F" w:rsidTr="00470057">
        <w:trPr>
          <w:trHeight w:val="1064"/>
        </w:trPr>
        <w:tc>
          <w:tcPr>
            <w:tcW w:w="827" w:type="dxa"/>
          </w:tcPr>
          <w:p w:rsidR="005937C9" w:rsidRPr="00DD1B1F" w:rsidRDefault="005937C9" w:rsidP="005906EC">
            <w:pPr>
              <w:rPr>
                <w:b/>
              </w:rPr>
            </w:pPr>
            <w:r w:rsidRPr="00DD1B1F">
              <w:rPr>
                <w:b/>
                <w:sz w:val="22"/>
                <w:szCs w:val="22"/>
              </w:rPr>
              <w:t>PLO8</w:t>
            </w:r>
          </w:p>
        </w:tc>
        <w:tc>
          <w:tcPr>
            <w:tcW w:w="8752" w:type="dxa"/>
          </w:tcPr>
          <w:p w:rsidR="005937C9" w:rsidRPr="00DD1B1F" w:rsidRDefault="005937C9" w:rsidP="005906EC">
            <w:pPr>
              <w:autoSpaceDE w:val="0"/>
              <w:autoSpaceDN w:val="0"/>
              <w:adjustRightInd w:val="0"/>
              <w:rPr>
                <w:color w:val="000000"/>
              </w:rPr>
            </w:pPr>
            <w:r w:rsidRPr="00DD1B1F">
              <w:rPr>
                <w:b/>
                <w:color w:val="000000"/>
                <w:sz w:val="22"/>
                <w:szCs w:val="22"/>
              </w:rPr>
              <w:t>Professional &amp; Ethical Dispositions and Communication</w:t>
            </w:r>
            <w:r w:rsidRPr="00DD1B1F">
              <w:rPr>
                <w:color w:val="000000"/>
                <w:sz w:val="22"/>
                <w:szCs w:val="22"/>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5937C9" w:rsidRPr="008B6196" w:rsidRDefault="005937C9">
      <w:pPr>
        <w:rPr>
          <w:u w:val="single"/>
        </w:rPr>
      </w:pPr>
      <w:r w:rsidRPr="008B6196">
        <w:rPr>
          <w:b/>
          <w:u w:val="single"/>
        </w:rPr>
        <w:t xml:space="preserve">Course </w:t>
      </w:r>
      <w:r>
        <w:rPr>
          <w:b/>
          <w:u w:val="single"/>
        </w:rPr>
        <w:t xml:space="preserve">Learning </w:t>
      </w:r>
      <w:r w:rsidRPr="008B6196">
        <w:rPr>
          <w:b/>
          <w:u w:val="single"/>
        </w:rPr>
        <w:t>Objectives</w:t>
      </w:r>
      <w:r>
        <w:rPr>
          <w:b/>
          <w:u w:val="single"/>
        </w:rPr>
        <w:t>:</w:t>
      </w:r>
    </w:p>
    <w:p w:rsidR="005937C9" w:rsidRDefault="005937C9" w:rsidP="00327F4F">
      <w:pPr>
        <w:spacing w:after="0" w:line="240" w:lineRule="auto"/>
      </w:pPr>
      <w:r>
        <w:t>At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75"/>
        <w:gridCol w:w="7793"/>
      </w:tblGrid>
      <w:tr w:rsidR="005937C9" w:rsidRPr="00DD1B1F">
        <w:trPr>
          <w:trHeight w:val="1016"/>
        </w:trPr>
        <w:tc>
          <w:tcPr>
            <w:tcW w:w="1675" w:type="dxa"/>
          </w:tcPr>
          <w:p w:rsidR="005937C9" w:rsidRPr="00D12028" w:rsidRDefault="005937C9" w:rsidP="005906EC">
            <w:pPr>
              <w:spacing w:after="0"/>
              <w:rPr>
                <w:b/>
              </w:rPr>
            </w:pPr>
            <w:r w:rsidRPr="00D12028">
              <w:rPr>
                <w:b/>
              </w:rPr>
              <w:t>CLO 1</w:t>
            </w:r>
          </w:p>
          <w:p w:rsidR="005937C9" w:rsidRPr="00470057" w:rsidRDefault="005937C9" w:rsidP="005906EC">
            <w:pPr>
              <w:spacing w:after="0"/>
              <w:rPr>
                <w:i/>
                <w:sz w:val="20"/>
                <w:szCs w:val="20"/>
              </w:rPr>
            </w:pPr>
            <w:r w:rsidRPr="00470057">
              <w:rPr>
                <w:i/>
                <w:sz w:val="20"/>
                <w:szCs w:val="20"/>
              </w:rPr>
              <w:t>(HTSB 1, 3, 5, 6, 8)</w:t>
            </w:r>
          </w:p>
        </w:tc>
        <w:tc>
          <w:tcPr>
            <w:tcW w:w="7793" w:type="dxa"/>
          </w:tcPr>
          <w:p w:rsidR="005937C9" w:rsidRPr="007C3B90" w:rsidRDefault="005937C9" w:rsidP="005906EC">
            <w:pPr>
              <w:overflowPunct w:val="0"/>
              <w:autoSpaceDE w:val="0"/>
              <w:autoSpaceDN w:val="0"/>
            </w:pPr>
            <w:r>
              <w:rPr>
                <w:sz w:val="22"/>
                <w:szCs w:val="22"/>
              </w:rPr>
              <w:t>Develop a balanced mini-unit plan that focuses on the learner, science content in one domain, outcomes and assessment plans, and an instructional blueprint which addresses the needs of all learner abilities and types in the K-6 science classroom.</w:t>
            </w:r>
          </w:p>
        </w:tc>
      </w:tr>
      <w:tr w:rsidR="005937C9" w:rsidRPr="00DD1B1F" w:rsidTr="00A35221">
        <w:trPr>
          <w:trHeight w:val="827"/>
        </w:trPr>
        <w:tc>
          <w:tcPr>
            <w:tcW w:w="1675" w:type="dxa"/>
          </w:tcPr>
          <w:p w:rsidR="005937C9" w:rsidRDefault="005937C9" w:rsidP="005906EC">
            <w:pPr>
              <w:spacing w:after="0"/>
              <w:rPr>
                <w:b/>
              </w:rPr>
            </w:pPr>
            <w:r w:rsidRPr="00D12028">
              <w:rPr>
                <w:b/>
              </w:rPr>
              <w:t>CLO 2</w:t>
            </w:r>
          </w:p>
          <w:p w:rsidR="005937C9" w:rsidRPr="00470057" w:rsidRDefault="005937C9" w:rsidP="005906EC">
            <w:pPr>
              <w:spacing w:after="0"/>
              <w:rPr>
                <w:b/>
                <w:sz w:val="20"/>
                <w:szCs w:val="20"/>
              </w:rPr>
            </w:pPr>
            <w:r w:rsidRPr="00470057">
              <w:rPr>
                <w:i/>
                <w:sz w:val="20"/>
                <w:szCs w:val="20"/>
              </w:rPr>
              <w:t xml:space="preserve">(HTSB 5, 6, 7, 9) </w:t>
            </w:r>
          </w:p>
        </w:tc>
        <w:tc>
          <w:tcPr>
            <w:tcW w:w="7793" w:type="dxa"/>
          </w:tcPr>
          <w:p w:rsidR="005937C9" w:rsidRPr="007C3B90" w:rsidRDefault="005937C9" w:rsidP="005906EC">
            <w:pPr>
              <w:overflowPunct w:val="0"/>
              <w:autoSpaceDE w:val="0"/>
              <w:autoSpaceDN w:val="0"/>
            </w:pPr>
            <w:r>
              <w:rPr>
                <w:bCs/>
                <w:sz w:val="22"/>
                <w:szCs w:val="22"/>
              </w:rPr>
              <w:t xml:space="preserve">Demonstrate an understanding of: (a) big ideas and concepts in science, aligned with K-6 HCPS III benchmarks; (b) scientific inquiry; and (c) the Nature of Science (NOS). </w:t>
            </w:r>
          </w:p>
        </w:tc>
      </w:tr>
      <w:tr w:rsidR="005937C9" w:rsidRPr="00DD1B1F">
        <w:tc>
          <w:tcPr>
            <w:tcW w:w="1675" w:type="dxa"/>
          </w:tcPr>
          <w:p w:rsidR="005937C9" w:rsidRPr="00D12028" w:rsidRDefault="005937C9" w:rsidP="005906EC">
            <w:pPr>
              <w:spacing w:after="0"/>
              <w:rPr>
                <w:b/>
              </w:rPr>
            </w:pPr>
            <w:r w:rsidRPr="00D12028">
              <w:rPr>
                <w:b/>
              </w:rPr>
              <w:t>CLO 3</w:t>
            </w:r>
          </w:p>
          <w:p w:rsidR="005937C9" w:rsidRPr="00D12028" w:rsidRDefault="005937C9" w:rsidP="005906EC">
            <w:pPr>
              <w:spacing w:after="0"/>
              <w:rPr>
                <w:i/>
              </w:rPr>
            </w:pPr>
            <w:r w:rsidRPr="00D12028">
              <w:rPr>
                <w:i/>
                <w:sz w:val="22"/>
                <w:szCs w:val="22"/>
              </w:rPr>
              <w:t>(HTSB</w:t>
            </w:r>
            <w:r>
              <w:rPr>
                <w:i/>
                <w:sz w:val="22"/>
                <w:szCs w:val="22"/>
              </w:rPr>
              <w:t xml:space="preserve"> 1, 3, 6, 10)</w:t>
            </w:r>
          </w:p>
        </w:tc>
        <w:tc>
          <w:tcPr>
            <w:tcW w:w="7793" w:type="dxa"/>
          </w:tcPr>
          <w:p w:rsidR="005937C9" w:rsidRPr="007C3B90" w:rsidRDefault="005937C9" w:rsidP="005906EC">
            <w:pPr>
              <w:overflowPunct w:val="0"/>
              <w:autoSpaceDE w:val="0"/>
              <w:autoSpaceDN w:val="0"/>
            </w:pPr>
            <w:r>
              <w:rPr>
                <w:bCs/>
                <w:sz w:val="22"/>
                <w:szCs w:val="22"/>
              </w:rPr>
              <w:t xml:space="preserve">Analyze and apply teaching models and strategies that inform sound decisions to effectively plan lessons and units that are relevant, meaningful, and place-based with respect to </w:t>
            </w:r>
            <w:smartTag w:uri="urn:schemas-microsoft-com:office:smarttags" w:element="State">
              <w:smartTag w:uri="urn:schemas-microsoft-com:office:smarttags" w:element="place">
                <w:r>
                  <w:rPr>
                    <w:bCs/>
                    <w:sz w:val="22"/>
                    <w:szCs w:val="22"/>
                  </w:rPr>
                  <w:t>Hawaii</w:t>
                </w:r>
              </w:smartTag>
            </w:smartTag>
            <w:r>
              <w:rPr>
                <w:bCs/>
                <w:sz w:val="22"/>
                <w:szCs w:val="22"/>
              </w:rPr>
              <w:t>’s students.  E</w:t>
            </w:r>
            <w:r w:rsidRPr="007C3B90">
              <w:rPr>
                <w:rFonts w:cs="Arial"/>
                <w:color w:val="000000"/>
                <w:sz w:val="22"/>
                <w:szCs w:val="22"/>
              </w:rPr>
              <w:t xml:space="preserve">mploy </w:t>
            </w:r>
            <w:r>
              <w:rPr>
                <w:rFonts w:cs="Arial"/>
                <w:color w:val="000000"/>
                <w:sz w:val="22"/>
                <w:szCs w:val="22"/>
              </w:rPr>
              <w:t xml:space="preserve">culturally </w:t>
            </w:r>
            <w:r w:rsidRPr="007C3B90">
              <w:rPr>
                <w:rFonts w:cs="Arial"/>
                <w:color w:val="000000"/>
                <w:sz w:val="22"/>
                <w:szCs w:val="22"/>
              </w:rPr>
              <w:t>appropriate ped</w:t>
            </w:r>
            <w:r>
              <w:rPr>
                <w:rFonts w:cs="Arial"/>
                <w:color w:val="000000"/>
                <w:sz w:val="22"/>
                <w:szCs w:val="22"/>
              </w:rPr>
              <w:t>agogical practices, and utilize</w:t>
            </w:r>
            <w:r w:rsidRPr="007C3B90">
              <w:rPr>
                <w:rFonts w:cs="Arial"/>
                <w:color w:val="000000"/>
                <w:sz w:val="22"/>
                <w:szCs w:val="22"/>
              </w:rPr>
              <w:t xml:space="preserve"> </w:t>
            </w:r>
            <w:r>
              <w:rPr>
                <w:rFonts w:cs="Arial"/>
                <w:color w:val="000000"/>
                <w:sz w:val="22"/>
                <w:szCs w:val="22"/>
              </w:rPr>
              <w:t xml:space="preserve">community and place-based </w:t>
            </w:r>
            <w:r w:rsidRPr="007C3B90">
              <w:rPr>
                <w:rFonts w:cs="Arial"/>
                <w:color w:val="000000"/>
                <w:sz w:val="22"/>
                <w:szCs w:val="22"/>
              </w:rPr>
              <w:t>resources to facilitate the learning process for students in grades K-6.</w:t>
            </w:r>
          </w:p>
        </w:tc>
      </w:tr>
      <w:tr w:rsidR="005937C9" w:rsidRPr="00DD1B1F">
        <w:tc>
          <w:tcPr>
            <w:tcW w:w="1675" w:type="dxa"/>
          </w:tcPr>
          <w:p w:rsidR="005937C9" w:rsidRPr="00D12028" w:rsidRDefault="005937C9" w:rsidP="005906EC">
            <w:pPr>
              <w:spacing w:after="0"/>
              <w:rPr>
                <w:b/>
              </w:rPr>
            </w:pPr>
            <w:r w:rsidRPr="00D12028">
              <w:rPr>
                <w:b/>
              </w:rPr>
              <w:t>CLO 4</w:t>
            </w:r>
          </w:p>
          <w:p w:rsidR="005937C9" w:rsidRPr="00D12028" w:rsidRDefault="005937C9" w:rsidP="005906EC">
            <w:pPr>
              <w:spacing w:after="0"/>
              <w:rPr>
                <w:i/>
              </w:rPr>
            </w:pPr>
            <w:r w:rsidRPr="00D12028">
              <w:rPr>
                <w:i/>
                <w:sz w:val="22"/>
                <w:szCs w:val="22"/>
              </w:rPr>
              <w:t>(HTSB</w:t>
            </w:r>
            <w:r>
              <w:rPr>
                <w:i/>
                <w:sz w:val="22"/>
                <w:szCs w:val="22"/>
              </w:rPr>
              <w:t xml:space="preserve"> 1, 2, 3, 4, 8, 9)</w:t>
            </w:r>
          </w:p>
        </w:tc>
        <w:tc>
          <w:tcPr>
            <w:tcW w:w="7793" w:type="dxa"/>
          </w:tcPr>
          <w:p w:rsidR="005937C9" w:rsidRPr="007C3B90" w:rsidRDefault="005937C9" w:rsidP="005906EC">
            <w:pPr>
              <w:overflowPunct w:val="0"/>
              <w:autoSpaceDE w:val="0"/>
              <w:autoSpaceDN w:val="0"/>
            </w:pPr>
            <w:r>
              <w:rPr>
                <w:sz w:val="22"/>
                <w:szCs w:val="22"/>
              </w:rPr>
              <w:t>Develop and teach relevant and significant science lessons and activities to K-6 students, and then reflect on strengths, shortcomings, and areas needing improvement.  A</w:t>
            </w:r>
            <w:r w:rsidRPr="007C3B90">
              <w:rPr>
                <w:rFonts w:cs="Arial"/>
                <w:color w:val="000000"/>
                <w:sz w:val="22"/>
                <w:szCs w:val="22"/>
              </w:rPr>
              <w:t>ppl</w:t>
            </w:r>
            <w:r>
              <w:rPr>
                <w:rFonts w:cs="Arial"/>
                <w:color w:val="000000"/>
                <w:sz w:val="22"/>
                <w:szCs w:val="22"/>
              </w:rPr>
              <w:t xml:space="preserve">y </w:t>
            </w:r>
            <w:r w:rsidRPr="007C3B90">
              <w:rPr>
                <w:rFonts w:cs="Arial"/>
                <w:color w:val="000000"/>
                <w:sz w:val="22"/>
                <w:szCs w:val="22"/>
              </w:rPr>
              <w:t>a variety of diagnostic, formative</w:t>
            </w:r>
            <w:r>
              <w:rPr>
                <w:rFonts w:cs="Arial"/>
                <w:color w:val="000000"/>
                <w:sz w:val="22"/>
                <w:szCs w:val="22"/>
              </w:rPr>
              <w:t xml:space="preserve">, </w:t>
            </w:r>
            <w:r w:rsidRPr="007C3B90">
              <w:rPr>
                <w:rFonts w:cs="Arial"/>
                <w:color w:val="000000"/>
                <w:sz w:val="22"/>
                <w:szCs w:val="22"/>
              </w:rPr>
              <w:t>and summative assessments to evaluate and support developmentally appropriate progress of the grade K-6 learner</w:t>
            </w:r>
            <w:r>
              <w:rPr>
                <w:rFonts w:cs="Arial"/>
                <w:color w:val="000000"/>
                <w:sz w:val="22"/>
                <w:szCs w:val="22"/>
              </w:rPr>
              <w:t xml:space="preserve"> in the science classroom</w:t>
            </w:r>
            <w:r w:rsidRPr="007C3B90">
              <w:rPr>
                <w:rFonts w:cs="Arial"/>
                <w:color w:val="000000"/>
                <w:sz w:val="22"/>
                <w:szCs w:val="22"/>
              </w:rPr>
              <w:t>.</w:t>
            </w:r>
          </w:p>
        </w:tc>
      </w:tr>
    </w:tbl>
    <w:p w:rsidR="005937C9" w:rsidRPr="005810AA" w:rsidRDefault="005937C9"/>
    <w:p w:rsidR="005937C9" w:rsidRPr="008B6196" w:rsidRDefault="005937C9">
      <w:pPr>
        <w:rPr>
          <w:b/>
          <w:u w:val="single"/>
        </w:rPr>
      </w:pPr>
      <w:r w:rsidRPr="008B6196">
        <w:rPr>
          <w:b/>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062"/>
        <w:gridCol w:w="1062"/>
        <w:gridCol w:w="1062"/>
        <w:gridCol w:w="1062"/>
        <w:gridCol w:w="1062"/>
        <w:gridCol w:w="1062"/>
        <w:gridCol w:w="1062"/>
        <w:gridCol w:w="1062"/>
        <w:gridCol w:w="1062"/>
      </w:tblGrid>
      <w:tr w:rsidR="005937C9" w:rsidRPr="00DD1B1F">
        <w:tc>
          <w:tcPr>
            <w:tcW w:w="1062" w:type="dxa"/>
          </w:tcPr>
          <w:p w:rsidR="005937C9" w:rsidRPr="00DD1B1F" w:rsidRDefault="005937C9" w:rsidP="005906EC"/>
        </w:tc>
        <w:tc>
          <w:tcPr>
            <w:tcW w:w="1062" w:type="dxa"/>
          </w:tcPr>
          <w:p w:rsidR="005937C9" w:rsidRPr="00DD1B1F" w:rsidRDefault="005937C9" w:rsidP="005906EC">
            <w:pPr>
              <w:spacing w:after="0"/>
            </w:pPr>
            <w:r w:rsidRPr="00DD1B1F">
              <w:t>PLO 1</w:t>
            </w:r>
          </w:p>
        </w:tc>
        <w:tc>
          <w:tcPr>
            <w:tcW w:w="1062" w:type="dxa"/>
          </w:tcPr>
          <w:p w:rsidR="005937C9" w:rsidRPr="00DD1B1F" w:rsidRDefault="005937C9" w:rsidP="005906EC">
            <w:pPr>
              <w:spacing w:after="0"/>
            </w:pPr>
            <w:r w:rsidRPr="00DD1B1F">
              <w:t>PLO 2</w:t>
            </w:r>
          </w:p>
        </w:tc>
        <w:tc>
          <w:tcPr>
            <w:tcW w:w="1062" w:type="dxa"/>
          </w:tcPr>
          <w:p w:rsidR="005937C9" w:rsidRPr="00DD1B1F" w:rsidRDefault="005937C9" w:rsidP="005906EC">
            <w:pPr>
              <w:spacing w:after="0"/>
            </w:pPr>
            <w:r w:rsidRPr="00DD1B1F">
              <w:t>PLO 3</w:t>
            </w:r>
          </w:p>
        </w:tc>
        <w:tc>
          <w:tcPr>
            <w:tcW w:w="1062" w:type="dxa"/>
          </w:tcPr>
          <w:p w:rsidR="005937C9" w:rsidRPr="00DD1B1F" w:rsidRDefault="005937C9" w:rsidP="005906EC">
            <w:pPr>
              <w:spacing w:after="0"/>
            </w:pPr>
            <w:r w:rsidRPr="00DD1B1F">
              <w:t>PLO 4</w:t>
            </w:r>
          </w:p>
        </w:tc>
        <w:tc>
          <w:tcPr>
            <w:tcW w:w="1062" w:type="dxa"/>
          </w:tcPr>
          <w:p w:rsidR="005937C9" w:rsidRPr="00DD1B1F" w:rsidRDefault="005937C9" w:rsidP="005906EC">
            <w:pPr>
              <w:spacing w:after="0"/>
            </w:pPr>
            <w:r w:rsidRPr="00DD1B1F">
              <w:t>PLO 5</w:t>
            </w:r>
          </w:p>
        </w:tc>
        <w:tc>
          <w:tcPr>
            <w:tcW w:w="1062" w:type="dxa"/>
          </w:tcPr>
          <w:p w:rsidR="005937C9" w:rsidRPr="00DD1B1F" w:rsidRDefault="005937C9" w:rsidP="005906EC">
            <w:pPr>
              <w:spacing w:after="0"/>
            </w:pPr>
            <w:r w:rsidRPr="00DD1B1F">
              <w:t>PLO 6</w:t>
            </w:r>
          </w:p>
        </w:tc>
        <w:tc>
          <w:tcPr>
            <w:tcW w:w="1062" w:type="dxa"/>
          </w:tcPr>
          <w:p w:rsidR="005937C9" w:rsidRPr="00DD1B1F" w:rsidRDefault="005937C9" w:rsidP="005906EC">
            <w:pPr>
              <w:spacing w:after="0"/>
            </w:pPr>
            <w:r w:rsidRPr="00DD1B1F">
              <w:t>PLO 7</w:t>
            </w:r>
          </w:p>
        </w:tc>
        <w:tc>
          <w:tcPr>
            <w:tcW w:w="1062" w:type="dxa"/>
          </w:tcPr>
          <w:p w:rsidR="005937C9" w:rsidRPr="00DD1B1F" w:rsidRDefault="005937C9" w:rsidP="005906EC">
            <w:pPr>
              <w:spacing w:after="0"/>
            </w:pPr>
            <w:r w:rsidRPr="00DD1B1F">
              <w:t>PLO</w:t>
            </w:r>
            <w:r>
              <w:t xml:space="preserve"> </w:t>
            </w:r>
            <w:r w:rsidRPr="00DD1B1F">
              <w:t>8</w:t>
            </w:r>
          </w:p>
        </w:tc>
      </w:tr>
      <w:tr w:rsidR="005937C9" w:rsidRPr="00CD2347">
        <w:tc>
          <w:tcPr>
            <w:tcW w:w="1062" w:type="dxa"/>
          </w:tcPr>
          <w:p w:rsidR="005937C9" w:rsidRPr="00CD2347" w:rsidRDefault="005937C9" w:rsidP="005906EC">
            <w:pPr>
              <w:rPr>
                <w:b/>
              </w:rPr>
            </w:pPr>
            <w:r w:rsidRPr="00CD2347">
              <w:rPr>
                <w:b/>
                <w:sz w:val="22"/>
                <w:szCs w:val="22"/>
              </w:rPr>
              <w:t>CLO 1</w:t>
            </w:r>
          </w:p>
        </w:tc>
        <w:tc>
          <w:tcPr>
            <w:tcW w:w="1062" w:type="dxa"/>
          </w:tcPr>
          <w:p w:rsidR="005937C9" w:rsidRPr="00CD2347" w:rsidRDefault="005937C9" w:rsidP="005906EC">
            <w:pPr>
              <w:pStyle w:val="NoSpacing11"/>
              <w:jc w:val="center"/>
              <w:rPr>
                <w:rFonts w:ascii="Arial" w:hAnsi="Arial" w:cs="Arial"/>
                <w:b/>
              </w:rPr>
            </w:pPr>
            <w:r w:rsidRPr="00CD2347">
              <w:rPr>
                <w:rFonts w:ascii="Times New Roman" w:hAnsi="Times New Roman"/>
                <w:b/>
              </w:rPr>
              <w:t>X</w:t>
            </w: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Times New Roman" w:hAnsi="Times New Roman"/>
                <w:b/>
              </w:rPr>
            </w:pPr>
            <w:r w:rsidRPr="00CD2347">
              <w:rPr>
                <w:rFonts w:ascii="Times New Roman" w:hAnsi="Times New Roman"/>
                <w:b/>
              </w:rPr>
              <w:t>X</w:t>
            </w: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Times New Roman" w:hAnsi="Times New Roman"/>
                <w:b/>
              </w:rPr>
            </w:pPr>
          </w:p>
        </w:tc>
        <w:tc>
          <w:tcPr>
            <w:tcW w:w="1062" w:type="dxa"/>
          </w:tcPr>
          <w:p w:rsidR="005937C9" w:rsidRPr="00CD2347" w:rsidRDefault="005937C9" w:rsidP="005906EC">
            <w:pPr>
              <w:pStyle w:val="NoSpacing11"/>
              <w:jc w:val="center"/>
              <w:rPr>
                <w:rFonts w:ascii="Times New Roman" w:hAnsi="Times New Roman"/>
                <w:b/>
              </w:rPr>
            </w:pPr>
            <w:r w:rsidRPr="00CD2347">
              <w:rPr>
                <w:rFonts w:ascii="Times New Roman" w:hAnsi="Times New Roman"/>
                <w:b/>
              </w:rPr>
              <w:t>X</w:t>
            </w:r>
          </w:p>
        </w:tc>
        <w:tc>
          <w:tcPr>
            <w:tcW w:w="1062" w:type="dxa"/>
          </w:tcPr>
          <w:p w:rsidR="005937C9" w:rsidRPr="00CD2347" w:rsidRDefault="005937C9" w:rsidP="005906EC">
            <w:pPr>
              <w:pStyle w:val="NoSpacing11"/>
              <w:jc w:val="center"/>
              <w:rPr>
                <w:rFonts w:ascii="Arial" w:hAnsi="Arial" w:cs="Arial"/>
                <w:b/>
              </w:rPr>
            </w:pPr>
          </w:p>
        </w:tc>
      </w:tr>
      <w:tr w:rsidR="005937C9" w:rsidRPr="00CD2347">
        <w:tc>
          <w:tcPr>
            <w:tcW w:w="1062" w:type="dxa"/>
          </w:tcPr>
          <w:p w:rsidR="005937C9" w:rsidRPr="00CD2347" w:rsidRDefault="005937C9" w:rsidP="005906EC">
            <w:pPr>
              <w:rPr>
                <w:b/>
              </w:rPr>
            </w:pPr>
            <w:r w:rsidRPr="00CD2347">
              <w:rPr>
                <w:b/>
                <w:sz w:val="22"/>
                <w:szCs w:val="22"/>
              </w:rPr>
              <w:t>CLO 2</w:t>
            </w:r>
          </w:p>
        </w:tc>
        <w:tc>
          <w:tcPr>
            <w:tcW w:w="1062" w:type="dxa"/>
          </w:tcPr>
          <w:p w:rsidR="005937C9" w:rsidRPr="00CD2347" w:rsidRDefault="005937C9" w:rsidP="005906EC">
            <w:pPr>
              <w:pStyle w:val="NoSpacing11"/>
              <w:jc w:val="center"/>
              <w:rPr>
                <w:rFonts w:ascii="Arial" w:hAnsi="Arial" w:cs="Arial"/>
                <w:b/>
              </w:rPr>
            </w:pPr>
            <w:r w:rsidRPr="00CD2347">
              <w:rPr>
                <w:rFonts w:ascii="Times New Roman" w:hAnsi="Times New Roman"/>
                <w:b/>
              </w:rPr>
              <w:t>X</w:t>
            </w:r>
          </w:p>
        </w:tc>
        <w:tc>
          <w:tcPr>
            <w:tcW w:w="1062" w:type="dxa"/>
          </w:tcPr>
          <w:p w:rsidR="005937C9" w:rsidRPr="00CD2347" w:rsidRDefault="005937C9" w:rsidP="005906EC">
            <w:pPr>
              <w:pStyle w:val="NoSpacing11"/>
              <w:jc w:val="center"/>
              <w:rPr>
                <w:rFonts w:ascii="Times New Roman" w:hAnsi="Times New Roman"/>
                <w:b/>
              </w:rPr>
            </w:pPr>
            <w:r w:rsidRPr="00CD2347">
              <w:rPr>
                <w:rFonts w:ascii="Times New Roman" w:hAnsi="Times New Roman"/>
                <w:b/>
              </w:rPr>
              <w:t>X</w:t>
            </w:r>
          </w:p>
        </w:tc>
        <w:tc>
          <w:tcPr>
            <w:tcW w:w="1062" w:type="dxa"/>
          </w:tcPr>
          <w:p w:rsidR="005937C9" w:rsidRPr="00CD2347" w:rsidRDefault="005937C9" w:rsidP="005906EC">
            <w:pPr>
              <w:pStyle w:val="NoSpacing11"/>
              <w:jc w:val="center"/>
              <w:rPr>
                <w:rFonts w:ascii="Times New Roman" w:hAnsi="Times New Roman"/>
                <w:b/>
              </w:rPr>
            </w:pPr>
            <w:r>
              <w:rPr>
                <w:rFonts w:ascii="Times New Roman" w:hAnsi="Times New Roman"/>
                <w:b/>
              </w:rPr>
              <w:t>X</w:t>
            </w:r>
          </w:p>
        </w:tc>
        <w:tc>
          <w:tcPr>
            <w:tcW w:w="1062" w:type="dxa"/>
          </w:tcPr>
          <w:p w:rsidR="005937C9" w:rsidRPr="00CD2347" w:rsidRDefault="005937C9" w:rsidP="005906EC">
            <w:pPr>
              <w:pStyle w:val="NoSpacing11"/>
              <w:jc w:val="center"/>
              <w:rPr>
                <w:rFonts w:ascii="Times New Roman" w:hAnsi="Times New Roman"/>
                <w:b/>
              </w:rPr>
            </w:pPr>
            <w:r>
              <w:rPr>
                <w:rFonts w:ascii="Times New Roman" w:hAnsi="Times New Roman"/>
                <w:b/>
              </w:rPr>
              <w:t>X</w:t>
            </w: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Times New Roman" w:hAnsi="Times New Roman"/>
                <w:b/>
              </w:rPr>
            </w:pPr>
          </w:p>
        </w:tc>
      </w:tr>
      <w:tr w:rsidR="005937C9" w:rsidRPr="00CD2347">
        <w:tc>
          <w:tcPr>
            <w:tcW w:w="1062" w:type="dxa"/>
          </w:tcPr>
          <w:p w:rsidR="005937C9" w:rsidRPr="00CD2347" w:rsidRDefault="005937C9" w:rsidP="005906EC">
            <w:pPr>
              <w:rPr>
                <w:b/>
              </w:rPr>
            </w:pPr>
            <w:r w:rsidRPr="00CD2347">
              <w:rPr>
                <w:b/>
                <w:sz w:val="22"/>
                <w:szCs w:val="22"/>
              </w:rPr>
              <w:t>CLO 3</w:t>
            </w: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Times New Roman" w:hAnsi="Times New Roman"/>
                <w:b/>
              </w:rPr>
            </w:pPr>
            <w:r>
              <w:rPr>
                <w:rFonts w:ascii="Times New Roman" w:hAnsi="Times New Roman"/>
                <w:b/>
              </w:rPr>
              <w:t>X</w:t>
            </w: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Times New Roman" w:hAnsi="Times New Roman"/>
                <w:b/>
              </w:rPr>
            </w:pPr>
            <w:r>
              <w:rPr>
                <w:rFonts w:ascii="Times New Roman" w:hAnsi="Times New Roman"/>
                <w:b/>
              </w:rPr>
              <w:t>X</w:t>
            </w:r>
          </w:p>
        </w:tc>
        <w:tc>
          <w:tcPr>
            <w:tcW w:w="1062" w:type="dxa"/>
          </w:tcPr>
          <w:p w:rsidR="005937C9" w:rsidRPr="00CD2347" w:rsidRDefault="005937C9" w:rsidP="005906EC">
            <w:pPr>
              <w:pStyle w:val="NoSpacing11"/>
              <w:jc w:val="center"/>
              <w:rPr>
                <w:rFonts w:ascii="Arial" w:hAnsi="Arial" w:cs="Arial"/>
                <w:b/>
              </w:rPr>
            </w:pPr>
            <w:r w:rsidRPr="00CD2347">
              <w:rPr>
                <w:rFonts w:ascii="Times New Roman" w:hAnsi="Times New Roman"/>
                <w:b/>
              </w:rPr>
              <w:t>X</w:t>
            </w:r>
          </w:p>
        </w:tc>
        <w:tc>
          <w:tcPr>
            <w:tcW w:w="1062" w:type="dxa"/>
          </w:tcPr>
          <w:p w:rsidR="005937C9" w:rsidRPr="00CD2347" w:rsidRDefault="005937C9" w:rsidP="005906EC">
            <w:pPr>
              <w:pStyle w:val="NoSpacing11"/>
              <w:jc w:val="center"/>
              <w:rPr>
                <w:rFonts w:ascii="Times New Roman" w:hAnsi="Times New Roman"/>
                <w:b/>
              </w:rPr>
            </w:pPr>
          </w:p>
        </w:tc>
      </w:tr>
      <w:tr w:rsidR="005937C9" w:rsidRPr="00CD2347">
        <w:tc>
          <w:tcPr>
            <w:tcW w:w="1062" w:type="dxa"/>
          </w:tcPr>
          <w:p w:rsidR="005937C9" w:rsidRPr="00CD2347" w:rsidRDefault="005937C9" w:rsidP="005906EC">
            <w:pPr>
              <w:rPr>
                <w:b/>
              </w:rPr>
            </w:pPr>
            <w:r w:rsidRPr="00CD2347">
              <w:rPr>
                <w:b/>
                <w:sz w:val="22"/>
                <w:szCs w:val="22"/>
              </w:rPr>
              <w:t>CLO 4</w:t>
            </w: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Arial" w:hAnsi="Arial" w:cs="Arial"/>
                <w:b/>
              </w:rPr>
            </w:pPr>
            <w:r w:rsidRPr="00CD2347">
              <w:rPr>
                <w:rFonts w:ascii="Times New Roman" w:hAnsi="Times New Roman"/>
                <w:b/>
              </w:rPr>
              <w:t>X</w:t>
            </w: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Arial" w:hAnsi="Arial" w:cs="Arial"/>
                <w:b/>
              </w:rPr>
            </w:pPr>
            <w:r w:rsidRPr="00CD2347">
              <w:rPr>
                <w:rFonts w:ascii="Times New Roman" w:hAnsi="Times New Roman"/>
                <w:b/>
              </w:rPr>
              <w:t>X</w:t>
            </w:r>
          </w:p>
        </w:tc>
        <w:tc>
          <w:tcPr>
            <w:tcW w:w="1062" w:type="dxa"/>
          </w:tcPr>
          <w:p w:rsidR="005937C9" w:rsidRPr="00CD2347" w:rsidRDefault="005937C9" w:rsidP="005906EC">
            <w:pPr>
              <w:pStyle w:val="NoSpacing11"/>
              <w:jc w:val="center"/>
              <w:rPr>
                <w:rFonts w:ascii="Times New Roman" w:hAnsi="Times New Roman"/>
                <w:b/>
              </w:rPr>
            </w:pPr>
            <w:r w:rsidRPr="00CD2347">
              <w:rPr>
                <w:rFonts w:ascii="Times New Roman" w:hAnsi="Times New Roman"/>
                <w:b/>
              </w:rPr>
              <w:t>X</w:t>
            </w: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Arial" w:hAnsi="Arial" w:cs="Arial"/>
                <w:b/>
              </w:rPr>
            </w:pPr>
            <w:r w:rsidRPr="00CD2347">
              <w:rPr>
                <w:rFonts w:ascii="Times New Roman" w:hAnsi="Times New Roman"/>
                <w:b/>
              </w:rPr>
              <w:t>X</w:t>
            </w:r>
          </w:p>
        </w:tc>
      </w:tr>
    </w:tbl>
    <w:p w:rsidR="005937C9" w:rsidRDefault="005937C9" w:rsidP="005906EC">
      <w:pPr>
        <w:pStyle w:val="NoSpacing11"/>
        <w:rPr>
          <w:rFonts w:ascii="Times New Roman" w:hAnsi="Times New Roman"/>
          <w:sz w:val="24"/>
          <w:szCs w:val="24"/>
        </w:rPr>
      </w:pPr>
    </w:p>
    <w:p w:rsidR="005937C9" w:rsidRDefault="005937C9" w:rsidP="005906EC">
      <w:pPr>
        <w:pStyle w:val="NoSpacing11"/>
        <w:rPr>
          <w:rFonts w:ascii="Times New Roman" w:hAnsi="Times New Roman"/>
          <w:sz w:val="24"/>
          <w:szCs w:val="24"/>
        </w:rPr>
      </w:pPr>
    </w:p>
    <w:p w:rsidR="005937C9" w:rsidRPr="00177C89" w:rsidRDefault="005937C9" w:rsidP="005906EC">
      <w:pPr>
        <w:pStyle w:val="NoSpacing11"/>
        <w:rPr>
          <w:rFonts w:ascii="Times New Roman" w:hAnsi="Times New Roman"/>
          <w:sz w:val="24"/>
          <w:szCs w:val="24"/>
        </w:rPr>
      </w:pPr>
    </w:p>
    <w:p w:rsidR="005937C9" w:rsidRPr="00213967" w:rsidRDefault="005937C9" w:rsidP="005906EC">
      <w:pPr>
        <w:rPr>
          <w:b/>
          <w:u w:val="single"/>
        </w:rPr>
      </w:pPr>
      <w:r>
        <w:rPr>
          <w:b/>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318"/>
        <w:gridCol w:w="1620"/>
        <w:gridCol w:w="1638"/>
      </w:tblGrid>
      <w:tr w:rsidR="005937C9">
        <w:tc>
          <w:tcPr>
            <w:tcW w:w="6318" w:type="dxa"/>
          </w:tcPr>
          <w:p w:rsidR="005937C9" w:rsidRPr="00D12028" w:rsidRDefault="005937C9" w:rsidP="005906EC">
            <w:pPr>
              <w:pStyle w:val="NoSpacing11"/>
              <w:jc w:val="center"/>
              <w:rPr>
                <w:rFonts w:ascii="Times New Roman" w:hAnsi="Times New Roman"/>
                <w:b/>
              </w:rPr>
            </w:pPr>
            <w:r w:rsidRPr="00D12028">
              <w:rPr>
                <w:rFonts w:ascii="Times New Roman" w:hAnsi="Times New Roman"/>
                <w:b/>
              </w:rPr>
              <w:t>Essential Questions</w:t>
            </w:r>
          </w:p>
          <w:p w:rsidR="005937C9" w:rsidRPr="00D12028" w:rsidRDefault="005937C9" w:rsidP="005906EC">
            <w:pPr>
              <w:pStyle w:val="NoSpacing11"/>
              <w:jc w:val="center"/>
              <w:rPr>
                <w:rFonts w:ascii="Times New Roman" w:hAnsi="Times New Roman"/>
                <w:b/>
              </w:rPr>
            </w:pPr>
          </w:p>
        </w:tc>
        <w:tc>
          <w:tcPr>
            <w:tcW w:w="1620" w:type="dxa"/>
          </w:tcPr>
          <w:p w:rsidR="005937C9" w:rsidRPr="00D12028" w:rsidRDefault="005937C9" w:rsidP="005906EC">
            <w:pPr>
              <w:pStyle w:val="NoSpacing11"/>
              <w:jc w:val="center"/>
              <w:rPr>
                <w:rFonts w:ascii="Times New Roman" w:hAnsi="Times New Roman"/>
                <w:b/>
              </w:rPr>
            </w:pPr>
            <w:r w:rsidRPr="00D12028">
              <w:rPr>
                <w:rFonts w:ascii="Times New Roman" w:hAnsi="Times New Roman"/>
                <w:b/>
              </w:rPr>
              <w:t>Related CLOs</w:t>
            </w:r>
          </w:p>
        </w:tc>
        <w:tc>
          <w:tcPr>
            <w:tcW w:w="1638" w:type="dxa"/>
          </w:tcPr>
          <w:p w:rsidR="005937C9" w:rsidRPr="00D12028" w:rsidRDefault="005937C9" w:rsidP="005906EC">
            <w:pPr>
              <w:pStyle w:val="NoSpacing11"/>
              <w:jc w:val="center"/>
              <w:rPr>
                <w:rFonts w:ascii="Times New Roman" w:hAnsi="Times New Roman"/>
                <w:b/>
              </w:rPr>
            </w:pPr>
            <w:r w:rsidRPr="00D12028">
              <w:rPr>
                <w:rFonts w:ascii="Times New Roman" w:hAnsi="Times New Roman"/>
                <w:b/>
              </w:rPr>
              <w:t>Related PLOs</w:t>
            </w:r>
          </w:p>
        </w:tc>
      </w:tr>
      <w:tr w:rsidR="005937C9">
        <w:tc>
          <w:tcPr>
            <w:tcW w:w="6318" w:type="dxa"/>
          </w:tcPr>
          <w:p w:rsidR="005937C9" w:rsidRPr="00D12028" w:rsidRDefault="005937C9" w:rsidP="005906EC">
            <w:pPr>
              <w:pStyle w:val="NoSpacing11"/>
              <w:rPr>
                <w:rFonts w:ascii="Times New Roman" w:hAnsi="Times New Roman"/>
              </w:rPr>
            </w:pPr>
            <w:r>
              <w:rPr>
                <w:rFonts w:ascii="Times New Roman" w:hAnsi="Times New Roman"/>
              </w:rPr>
              <w:t xml:space="preserve">1.  What is inquiry-based learning in science, and how can K-6 teachers utilize this framework for planning, teaching, and assessing students of diverse backgrounds?  </w:t>
            </w:r>
          </w:p>
        </w:tc>
        <w:tc>
          <w:tcPr>
            <w:tcW w:w="1620" w:type="dxa"/>
          </w:tcPr>
          <w:p w:rsidR="005937C9" w:rsidRPr="00D12028" w:rsidRDefault="005937C9" w:rsidP="005906EC">
            <w:pPr>
              <w:pStyle w:val="NoSpacing11"/>
              <w:jc w:val="center"/>
              <w:rPr>
                <w:rFonts w:ascii="Times New Roman" w:hAnsi="Times New Roman"/>
              </w:rPr>
            </w:pPr>
            <w:r>
              <w:rPr>
                <w:rFonts w:ascii="Times New Roman" w:hAnsi="Times New Roman"/>
              </w:rPr>
              <w:t xml:space="preserve">2, 4, </w:t>
            </w:r>
          </w:p>
        </w:tc>
        <w:tc>
          <w:tcPr>
            <w:tcW w:w="1638" w:type="dxa"/>
          </w:tcPr>
          <w:p w:rsidR="005937C9" w:rsidRPr="00D12028" w:rsidRDefault="005937C9" w:rsidP="005906EC">
            <w:pPr>
              <w:pStyle w:val="NoSpacing11"/>
              <w:jc w:val="center"/>
              <w:rPr>
                <w:rFonts w:ascii="Times New Roman" w:hAnsi="Times New Roman"/>
              </w:rPr>
            </w:pPr>
            <w:r>
              <w:rPr>
                <w:rFonts w:ascii="Times New Roman" w:hAnsi="Times New Roman"/>
              </w:rPr>
              <w:t>2, 3, 5, 6</w:t>
            </w:r>
          </w:p>
        </w:tc>
      </w:tr>
      <w:tr w:rsidR="005937C9">
        <w:tc>
          <w:tcPr>
            <w:tcW w:w="6318" w:type="dxa"/>
          </w:tcPr>
          <w:p w:rsidR="005937C9" w:rsidRPr="00D12028" w:rsidRDefault="005937C9" w:rsidP="005906EC">
            <w:pPr>
              <w:pStyle w:val="NoSpacing11"/>
              <w:rPr>
                <w:rFonts w:ascii="Times New Roman" w:hAnsi="Times New Roman"/>
              </w:rPr>
            </w:pPr>
            <w:r>
              <w:rPr>
                <w:rFonts w:ascii="Times New Roman" w:hAnsi="Times New Roman"/>
              </w:rPr>
              <w:t xml:space="preserve">2.  How can connections (or </w:t>
            </w:r>
            <w:r>
              <w:rPr>
                <w:rFonts w:ascii="Times New Roman" w:hAnsi="Times New Roman"/>
                <w:i/>
              </w:rPr>
              <w:t>sense of place</w:t>
            </w:r>
            <w:r>
              <w:rPr>
                <w:rFonts w:ascii="Times New Roman" w:hAnsi="Times New Roman"/>
              </w:rPr>
              <w:t xml:space="preserve">) be made to one’s own environment as a teacher and as a student?  How would a place-based science curriculum help make the learning meaningful and engaging, while also maintaining the rigors of science?   </w:t>
            </w:r>
          </w:p>
        </w:tc>
        <w:tc>
          <w:tcPr>
            <w:tcW w:w="1620" w:type="dxa"/>
          </w:tcPr>
          <w:p w:rsidR="005937C9" w:rsidRPr="00D12028" w:rsidRDefault="005937C9" w:rsidP="005906EC">
            <w:pPr>
              <w:pStyle w:val="NoSpacing11"/>
              <w:jc w:val="center"/>
              <w:rPr>
                <w:rFonts w:ascii="Times New Roman" w:hAnsi="Times New Roman"/>
              </w:rPr>
            </w:pPr>
          </w:p>
          <w:p w:rsidR="005937C9" w:rsidRPr="00D12028" w:rsidRDefault="005937C9" w:rsidP="005906EC">
            <w:pPr>
              <w:pStyle w:val="NoSpacing11"/>
              <w:jc w:val="center"/>
              <w:rPr>
                <w:rFonts w:ascii="Times New Roman" w:hAnsi="Times New Roman"/>
              </w:rPr>
            </w:pPr>
            <w:r>
              <w:rPr>
                <w:rFonts w:ascii="Times New Roman" w:hAnsi="Times New Roman"/>
              </w:rPr>
              <w:t>3, 4</w:t>
            </w:r>
          </w:p>
        </w:tc>
        <w:tc>
          <w:tcPr>
            <w:tcW w:w="1638" w:type="dxa"/>
          </w:tcPr>
          <w:p w:rsidR="005937C9" w:rsidRPr="00D12028" w:rsidRDefault="005937C9" w:rsidP="005906EC">
            <w:pPr>
              <w:pStyle w:val="NoSpacing11"/>
              <w:jc w:val="center"/>
              <w:rPr>
                <w:rFonts w:ascii="Times New Roman" w:hAnsi="Times New Roman"/>
              </w:rPr>
            </w:pPr>
          </w:p>
          <w:p w:rsidR="005937C9" w:rsidRPr="00D12028" w:rsidRDefault="005937C9" w:rsidP="005906EC">
            <w:pPr>
              <w:pStyle w:val="NoSpacing11"/>
              <w:jc w:val="center"/>
              <w:rPr>
                <w:rFonts w:ascii="Times New Roman" w:hAnsi="Times New Roman"/>
              </w:rPr>
            </w:pPr>
            <w:r>
              <w:rPr>
                <w:rFonts w:ascii="Times New Roman" w:hAnsi="Times New Roman"/>
              </w:rPr>
              <w:t>2, 6, 7, 8</w:t>
            </w:r>
          </w:p>
        </w:tc>
      </w:tr>
      <w:tr w:rsidR="005937C9">
        <w:tc>
          <w:tcPr>
            <w:tcW w:w="6318" w:type="dxa"/>
          </w:tcPr>
          <w:p w:rsidR="005937C9" w:rsidRPr="00D12028" w:rsidRDefault="005937C9" w:rsidP="005906EC">
            <w:pPr>
              <w:pStyle w:val="NoSpacing11"/>
              <w:rPr>
                <w:rFonts w:ascii="Times New Roman" w:hAnsi="Times New Roman"/>
              </w:rPr>
            </w:pPr>
            <w:r>
              <w:rPr>
                <w:rFonts w:ascii="Times New Roman" w:hAnsi="Times New Roman"/>
              </w:rPr>
              <w:t xml:space="preserve">3.  What are the big ideas in science with respect to content knowledge which includes science concepts in the areas of physical, life, and earth and space science, and what is the nature of science (NOS) with respect to science attitudes and habits of mind?   </w:t>
            </w:r>
          </w:p>
        </w:tc>
        <w:tc>
          <w:tcPr>
            <w:tcW w:w="1620" w:type="dxa"/>
          </w:tcPr>
          <w:p w:rsidR="005937C9" w:rsidRPr="00D12028" w:rsidRDefault="005937C9" w:rsidP="005906EC">
            <w:pPr>
              <w:pStyle w:val="NoSpacing11"/>
              <w:jc w:val="center"/>
              <w:rPr>
                <w:rFonts w:ascii="Times New Roman" w:hAnsi="Times New Roman"/>
              </w:rPr>
            </w:pPr>
            <w:r>
              <w:rPr>
                <w:rFonts w:ascii="Times New Roman" w:hAnsi="Times New Roman"/>
              </w:rPr>
              <w:t>1, 2</w:t>
            </w:r>
          </w:p>
        </w:tc>
        <w:tc>
          <w:tcPr>
            <w:tcW w:w="1638" w:type="dxa"/>
          </w:tcPr>
          <w:p w:rsidR="005937C9" w:rsidRPr="00D12028" w:rsidRDefault="005937C9" w:rsidP="005906EC">
            <w:pPr>
              <w:pStyle w:val="NoSpacing11"/>
              <w:jc w:val="center"/>
              <w:rPr>
                <w:rFonts w:ascii="Times New Roman" w:hAnsi="Times New Roman"/>
              </w:rPr>
            </w:pPr>
            <w:r>
              <w:rPr>
                <w:rFonts w:ascii="Times New Roman" w:hAnsi="Times New Roman"/>
              </w:rPr>
              <w:t>1, 3, 4, 8</w:t>
            </w:r>
          </w:p>
          <w:p w:rsidR="005937C9" w:rsidRPr="00D12028" w:rsidRDefault="005937C9" w:rsidP="005906EC">
            <w:pPr>
              <w:pStyle w:val="NoSpacing11"/>
              <w:jc w:val="center"/>
              <w:rPr>
                <w:rFonts w:ascii="Times New Roman" w:hAnsi="Times New Roman"/>
              </w:rPr>
            </w:pPr>
          </w:p>
        </w:tc>
      </w:tr>
    </w:tbl>
    <w:p w:rsidR="005937C9" w:rsidRDefault="005937C9" w:rsidP="005906EC">
      <w:pPr>
        <w:rPr>
          <w:b/>
          <w:u w:val="single"/>
        </w:rPr>
      </w:pPr>
    </w:p>
    <w:p w:rsidR="005937C9" w:rsidRPr="008C5BEF" w:rsidRDefault="005937C9" w:rsidP="005906EC">
      <w:pPr>
        <w:rPr>
          <w:b/>
          <w:u w:val="single"/>
        </w:rPr>
      </w:pPr>
      <w:r>
        <w:rPr>
          <w:b/>
          <w:u w:val="single"/>
        </w:rPr>
        <w:t xml:space="preserve">Key </w:t>
      </w:r>
      <w:r w:rsidRPr="008C5BEF">
        <w:rPr>
          <w:b/>
          <w:u w:val="single"/>
        </w:rPr>
        <w:t>Teaching-Learning Strategies</w:t>
      </w:r>
    </w:p>
    <w:p w:rsidR="005937C9" w:rsidRDefault="005937C9" w:rsidP="005906EC">
      <w:r>
        <w:t xml:space="preserve">This is an undergraduate science methods course with an emphasis on inquiry-based practices connecting science learning to the Hawaiian environment through the use of guest speakers, field experiences, and service learning projects.  </w:t>
      </w:r>
    </w:p>
    <w:p w:rsidR="005937C9" w:rsidRDefault="005937C9" w:rsidP="005906EC">
      <w:pPr>
        <w:numPr>
          <w:ilvl w:val="0"/>
          <w:numId w:val="19"/>
        </w:numPr>
        <w:spacing w:after="0" w:line="240" w:lineRule="auto"/>
      </w:pPr>
      <w:r>
        <w:t>In-class experiences (hands-on, minds-on activities) and discussions</w:t>
      </w:r>
    </w:p>
    <w:p w:rsidR="005937C9" w:rsidRDefault="005937C9" w:rsidP="005906EC">
      <w:pPr>
        <w:numPr>
          <w:ilvl w:val="0"/>
          <w:numId w:val="19"/>
        </w:numPr>
        <w:spacing w:after="0" w:line="240" w:lineRule="auto"/>
      </w:pPr>
      <w:r>
        <w:t>Written assignments</w:t>
      </w:r>
    </w:p>
    <w:p w:rsidR="005937C9" w:rsidRDefault="005937C9" w:rsidP="005906EC">
      <w:pPr>
        <w:numPr>
          <w:ilvl w:val="0"/>
          <w:numId w:val="19"/>
        </w:numPr>
        <w:spacing w:after="0" w:line="240" w:lineRule="auto"/>
      </w:pPr>
      <w:r>
        <w:t>Oral and visual presentations</w:t>
      </w:r>
    </w:p>
    <w:p w:rsidR="005937C9" w:rsidRDefault="005937C9" w:rsidP="005906EC">
      <w:pPr>
        <w:numPr>
          <w:ilvl w:val="0"/>
          <w:numId w:val="19"/>
        </w:numPr>
        <w:spacing w:after="0" w:line="240" w:lineRule="auto"/>
      </w:pPr>
      <w:r>
        <w:t>Self-reflection</w:t>
      </w:r>
    </w:p>
    <w:p w:rsidR="005937C9" w:rsidRDefault="005937C9" w:rsidP="005906EC">
      <w:pPr>
        <w:numPr>
          <w:ilvl w:val="0"/>
          <w:numId w:val="19"/>
        </w:numPr>
        <w:spacing w:after="0" w:line="240" w:lineRule="auto"/>
      </w:pPr>
      <w:r>
        <w:t>Service learning and field experiences with respect to science education</w:t>
      </w:r>
    </w:p>
    <w:p w:rsidR="005937C9" w:rsidRDefault="005937C9">
      <w:pPr>
        <w:rPr>
          <w:b/>
          <w:u w:val="single"/>
        </w:rPr>
      </w:pPr>
    </w:p>
    <w:p w:rsidR="005937C9" w:rsidRDefault="005937C9">
      <w:pPr>
        <w:rPr>
          <w:b/>
          <w:u w:val="single"/>
        </w:rPr>
      </w:pPr>
    </w:p>
    <w:p w:rsidR="005937C9" w:rsidRDefault="005937C9" w:rsidP="006F0CF0">
      <w:r>
        <w:rPr>
          <w:b/>
        </w:rPr>
        <w:t>Required T</w:t>
      </w:r>
      <w:r w:rsidRPr="00BC67E7">
        <w:rPr>
          <w:b/>
        </w:rPr>
        <w:t>ext</w:t>
      </w:r>
      <w:r>
        <w:rPr>
          <w:b/>
        </w:rPr>
        <w:t>book</w:t>
      </w:r>
      <w:r>
        <w:t xml:space="preserve">: </w:t>
      </w:r>
    </w:p>
    <w:p w:rsidR="005937C9" w:rsidRDefault="005937C9" w:rsidP="006F0CF0">
      <w:r>
        <w:t xml:space="preserve">E-Textbook (online readable and downloadable) options available for purchase through </w:t>
      </w:r>
      <w:hyperlink r:id="rId8" w:history="1">
        <w:r w:rsidRPr="00163FA4">
          <w:rPr>
            <w:rStyle w:val="Hyperlink"/>
          </w:rPr>
          <w:t>www.coursesmart.com</w:t>
        </w:r>
      </w:hyperlink>
      <w:r>
        <w:t xml:space="preserve">; you may also purchase a hard copy through Pearson, Inc. or through other sources.   </w:t>
      </w:r>
    </w:p>
    <w:p w:rsidR="005937C9" w:rsidRDefault="005937C9" w:rsidP="006F0CF0">
      <w:pPr>
        <w:spacing w:after="0"/>
      </w:pPr>
      <w:r>
        <w:t xml:space="preserve">Martin, R., Sexton, C., Franklin, T., Gerlovich, J., &amp; McElroy, D. (2009). </w:t>
      </w:r>
    </w:p>
    <w:p w:rsidR="005937C9" w:rsidRDefault="005937C9" w:rsidP="006F0CF0">
      <w:pPr>
        <w:spacing w:after="0"/>
        <w:rPr>
          <w:i/>
        </w:rPr>
      </w:pPr>
      <w:r>
        <w:rPr>
          <w:i/>
        </w:rPr>
        <w:t xml:space="preserve">     Teaching science for all children: Inquiry methods for constructing </w:t>
      </w:r>
    </w:p>
    <w:p w:rsidR="005937C9" w:rsidRDefault="005937C9" w:rsidP="006F0CF0">
      <w:pPr>
        <w:spacing w:after="0"/>
      </w:pPr>
      <w:r>
        <w:rPr>
          <w:i/>
        </w:rPr>
        <w:t xml:space="preserve">     understanding </w:t>
      </w:r>
      <w:r>
        <w:t>(4</w:t>
      </w:r>
      <w:r w:rsidRPr="00FA7CED">
        <w:rPr>
          <w:vertAlign w:val="superscript"/>
        </w:rPr>
        <w:t>th</w:t>
      </w:r>
      <w:r>
        <w:t xml:space="preserve"> ed.).  </w:t>
      </w:r>
    </w:p>
    <w:p w:rsidR="005937C9" w:rsidRDefault="005937C9" w:rsidP="006F0CF0">
      <w:pPr>
        <w:spacing w:after="0"/>
      </w:pPr>
      <w:r>
        <w:t xml:space="preserve">                    eText ISBN 10:  0-13-207442-7</w:t>
      </w:r>
    </w:p>
    <w:p w:rsidR="005937C9" w:rsidRDefault="005937C9" w:rsidP="006F0CF0">
      <w:pPr>
        <w:spacing w:after="0"/>
      </w:pPr>
      <w:r>
        <w:t xml:space="preserve">                    Print ISBN 10:  0-2205-59351-8</w:t>
      </w:r>
    </w:p>
    <w:p w:rsidR="005937C9" w:rsidRPr="00D85C43" w:rsidRDefault="005937C9" w:rsidP="006F0CF0">
      <w:pPr>
        <w:spacing w:after="0"/>
        <w:ind w:left="360"/>
        <w:rPr>
          <w:b/>
        </w:rPr>
      </w:pPr>
    </w:p>
    <w:p w:rsidR="005937C9" w:rsidRDefault="005937C9" w:rsidP="006F0CF0">
      <w:pPr>
        <w:spacing w:after="0"/>
        <w:ind w:left="360"/>
        <w:rPr>
          <w:b/>
        </w:rPr>
      </w:pPr>
      <w:r>
        <w:rPr>
          <w:b/>
        </w:rPr>
        <w:t>Other Res</w:t>
      </w:r>
      <w:r w:rsidRPr="00D85C43">
        <w:rPr>
          <w:b/>
        </w:rPr>
        <w:t>ources:</w:t>
      </w:r>
      <w:r>
        <w:rPr>
          <w:b/>
        </w:rPr>
        <w:t xml:space="preserve"> (to be handed out in class or available online)</w:t>
      </w:r>
    </w:p>
    <w:p w:rsidR="005937C9" w:rsidRPr="00D85C43" w:rsidRDefault="005937C9" w:rsidP="006F0CF0">
      <w:pPr>
        <w:spacing w:after="0"/>
        <w:ind w:left="360"/>
        <w:rPr>
          <w:b/>
        </w:rPr>
      </w:pPr>
    </w:p>
    <w:p w:rsidR="005937C9" w:rsidRDefault="005937C9" w:rsidP="006F0CF0">
      <w:pPr>
        <w:numPr>
          <w:ilvl w:val="0"/>
          <w:numId w:val="20"/>
        </w:numPr>
        <w:spacing w:after="0" w:line="240" w:lineRule="auto"/>
        <w:rPr>
          <w:i/>
        </w:rPr>
      </w:pPr>
      <w:r w:rsidRPr="00FD6405">
        <w:t xml:space="preserve">Koch, J. (2010). </w:t>
      </w:r>
      <w:r w:rsidRPr="00FD6405">
        <w:rPr>
          <w:i/>
        </w:rPr>
        <w:t xml:space="preserve">Science stories: Science methods for elementary and </w:t>
      </w:r>
    </w:p>
    <w:p w:rsidR="005937C9" w:rsidRDefault="005937C9" w:rsidP="006F0CF0">
      <w:pPr>
        <w:spacing w:after="0"/>
      </w:pPr>
      <w:r>
        <w:t xml:space="preserve">                 </w:t>
      </w:r>
      <w:r w:rsidRPr="00FD6405">
        <w:rPr>
          <w:i/>
        </w:rPr>
        <w:t xml:space="preserve">middle school teachers </w:t>
      </w:r>
      <w:r w:rsidRPr="00FD6405">
        <w:t>(4</w:t>
      </w:r>
      <w:r w:rsidRPr="00FD6405">
        <w:rPr>
          <w:vertAlign w:val="superscript"/>
        </w:rPr>
        <w:t>th</w:t>
      </w:r>
      <w:r w:rsidRPr="00FD6405">
        <w:t xml:space="preserve"> ed.).  </w:t>
      </w:r>
      <w:smartTag w:uri="urn:schemas-microsoft-com:office:smarttags" w:element="City">
        <w:r w:rsidRPr="00FD6405">
          <w:t>Belmont</w:t>
        </w:r>
      </w:smartTag>
      <w:r w:rsidRPr="00FD6405">
        <w:t xml:space="preserve">, CA:  Wadsworth, Cengage </w:t>
      </w:r>
    </w:p>
    <w:p w:rsidR="005937C9" w:rsidRPr="00FD6405" w:rsidRDefault="005937C9" w:rsidP="006F0CF0">
      <w:pPr>
        <w:spacing w:after="0"/>
      </w:pPr>
      <w:r>
        <w:t xml:space="preserve">                 </w:t>
      </w:r>
      <w:r w:rsidRPr="00FD6405">
        <w:t xml:space="preserve">Learning.  </w:t>
      </w:r>
    </w:p>
    <w:p w:rsidR="005937C9" w:rsidRDefault="005937C9" w:rsidP="006F0CF0">
      <w:pPr>
        <w:spacing w:after="0"/>
        <w:rPr>
          <w:i/>
          <w:color w:val="000000"/>
        </w:rPr>
      </w:pPr>
      <w:r>
        <w:rPr>
          <w:color w:val="000000"/>
        </w:rPr>
        <w:t xml:space="preserve">      2.  </w:t>
      </w:r>
      <w:r w:rsidRPr="00C41A4F">
        <w:rPr>
          <w:color w:val="000000"/>
        </w:rPr>
        <w:t xml:space="preserve">Victor, E., Kellough, R.D., &amp; Tai, R.H. (2008). </w:t>
      </w:r>
      <w:r w:rsidRPr="00C41A4F">
        <w:rPr>
          <w:i/>
          <w:color w:val="000000"/>
        </w:rPr>
        <w:t xml:space="preserve">Science Education K-8: </w:t>
      </w:r>
    </w:p>
    <w:p w:rsidR="005937C9" w:rsidRDefault="005937C9" w:rsidP="006F0CF0">
      <w:pPr>
        <w:spacing w:after="0"/>
        <w:rPr>
          <w:color w:val="000000"/>
        </w:rPr>
      </w:pPr>
      <w:r>
        <w:rPr>
          <w:i/>
          <w:color w:val="000000"/>
        </w:rPr>
        <w:t xml:space="preserve">                </w:t>
      </w:r>
      <w:r w:rsidRPr="00C41A4F">
        <w:rPr>
          <w:i/>
          <w:color w:val="000000"/>
        </w:rPr>
        <w:t xml:space="preserve">An Integrated Approach </w:t>
      </w:r>
      <w:r w:rsidRPr="00C41A4F">
        <w:rPr>
          <w:color w:val="000000"/>
        </w:rPr>
        <w:t xml:space="preserve">(11th Edition). Upper Saddle River, NJ: Pearson </w:t>
      </w:r>
    </w:p>
    <w:p w:rsidR="005937C9" w:rsidRPr="00C41A4F" w:rsidRDefault="005937C9" w:rsidP="006F0CF0">
      <w:pPr>
        <w:spacing w:after="0"/>
        <w:rPr>
          <w:color w:val="000000"/>
        </w:rPr>
      </w:pPr>
      <w:r>
        <w:rPr>
          <w:color w:val="000000"/>
        </w:rPr>
        <w:t xml:space="preserve">                </w:t>
      </w:r>
      <w:r w:rsidRPr="00C41A4F">
        <w:rPr>
          <w:color w:val="000000"/>
        </w:rPr>
        <w:t xml:space="preserve">Education, Inc. </w:t>
      </w:r>
    </w:p>
    <w:p w:rsidR="005937C9" w:rsidRDefault="005937C9" w:rsidP="006F0CF0">
      <w:pPr>
        <w:spacing w:after="0"/>
        <w:rPr>
          <w:i/>
          <w:color w:val="000000"/>
        </w:rPr>
      </w:pPr>
      <w:r>
        <w:t xml:space="preserve">      3.   </w:t>
      </w:r>
      <w:r w:rsidRPr="00836953">
        <w:rPr>
          <w:color w:val="000000"/>
        </w:rPr>
        <w:t xml:space="preserve">Louv, R. (2006). </w:t>
      </w:r>
      <w:r>
        <w:rPr>
          <w:i/>
          <w:color w:val="000000"/>
        </w:rPr>
        <w:t>Last child in the woods: Saving our children f</w:t>
      </w:r>
      <w:r w:rsidRPr="00836953">
        <w:rPr>
          <w:i/>
          <w:color w:val="000000"/>
        </w:rPr>
        <w:t xml:space="preserve">rom </w:t>
      </w:r>
    </w:p>
    <w:p w:rsidR="005937C9" w:rsidRDefault="005937C9" w:rsidP="006F0CF0">
      <w:pPr>
        <w:spacing w:after="0"/>
      </w:pPr>
      <w:r>
        <w:rPr>
          <w:i/>
          <w:color w:val="000000"/>
        </w:rPr>
        <w:t xml:space="preserve">                 nature-d</w:t>
      </w:r>
      <w:r w:rsidRPr="00836953">
        <w:rPr>
          <w:i/>
          <w:color w:val="000000"/>
        </w:rPr>
        <w:t xml:space="preserve">eficit </w:t>
      </w:r>
      <w:r>
        <w:rPr>
          <w:i/>
        </w:rPr>
        <w:t>d</w:t>
      </w:r>
      <w:r w:rsidRPr="00836953">
        <w:rPr>
          <w:i/>
        </w:rPr>
        <w:t xml:space="preserve">isorder. </w:t>
      </w:r>
      <w:r w:rsidRPr="00836953">
        <w:t xml:space="preserve">North Carolina: Algonquin Books of Chapel </w:t>
      </w:r>
    </w:p>
    <w:p w:rsidR="005937C9" w:rsidRDefault="005937C9" w:rsidP="006F0CF0">
      <w:pPr>
        <w:rPr>
          <w:b/>
          <w:u w:val="single"/>
        </w:rPr>
      </w:pPr>
      <w:r w:rsidRPr="00836953">
        <w:tab/>
      </w:r>
      <w:r>
        <w:t xml:space="preserve">     </w:t>
      </w:r>
      <w:r w:rsidRPr="00836953">
        <w:t>Hill.</w:t>
      </w:r>
    </w:p>
    <w:p w:rsidR="005937C9" w:rsidRDefault="005937C9">
      <w:pPr>
        <w:rPr>
          <w:b/>
        </w:rPr>
      </w:pPr>
      <w:r w:rsidRPr="00921087">
        <w:rPr>
          <w:b/>
          <w:u w:val="single"/>
        </w:rPr>
        <w:t>Course Requirements</w:t>
      </w:r>
    </w:p>
    <w:tbl>
      <w:tblPr>
        <w:tblW w:w="1006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10"/>
        <w:gridCol w:w="720"/>
        <w:gridCol w:w="6300"/>
        <w:gridCol w:w="1338"/>
      </w:tblGrid>
      <w:tr w:rsidR="005937C9" w:rsidRPr="00DD1B1F">
        <w:trPr>
          <w:cantSplit/>
          <w:tblHeader/>
        </w:trPr>
        <w:tc>
          <w:tcPr>
            <w:tcW w:w="1710" w:type="dxa"/>
            <w:shd w:val="clear" w:color="auto" w:fill="CCCCCC"/>
          </w:tcPr>
          <w:p w:rsidR="005937C9" w:rsidRPr="00DD1B1F" w:rsidRDefault="005937C9" w:rsidP="005906EC">
            <w:pPr>
              <w:spacing w:before="120" w:after="120"/>
              <w:rPr>
                <w:rFonts w:ascii="Arial" w:hAnsi="Arial" w:cs="Arial"/>
                <w:b/>
              </w:rPr>
            </w:pPr>
            <w:r w:rsidRPr="00DD1B1F">
              <w:rPr>
                <w:rFonts w:ascii="Arial" w:hAnsi="Arial" w:cs="Arial"/>
                <w:b/>
                <w:sz w:val="22"/>
                <w:szCs w:val="22"/>
              </w:rPr>
              <w:t>Assignment</w:t>
            </w:r>
          </w:p>
        </w:tc>
        <w:tc>
          <w:tcPr>
            <w:tcW w:w="720" w:type="dxa"/>
            <w:shd w:val="clear" w:color="auto" w:fill="CCCCCC"/>
          </w:tcPr>
          <w:p w:rsidR="005937C9" w:rsidRPr="00DD1B1F" w:rsidRDefault="005937C9" w:rsidP="005906EC">
            <w:pPr>
              <w:spacing w:before="120" w:after="120"/>
              <w:rPr>
                <w:rFonts w:ascii="Arial" w:hAnsi="Arial" w:cs="Arial"/>
                <w:b/>
              </w:rPr>
            </w:pPr>
            <w:r w:rsidRPr="00DD1B1F">
              <w:rPr>
                <w:rFonts w:ascii="Arial" w:hAnsi="Arial" w:cs="Arial"/>
                <w:b/>
                <w:sz w:val="22"/>
                <w:szCs w:val="22"/>
              </w:rPr>
              <w:t>Pts</w:t>
            </w:r>
          </w:p>
        </w:tc>
        <w:tc>
          <w:tcPr>
            <w:tcW w:w="6300" w:type="dxa"/>
            <w:shd w:val="clear" w:color="auto" w:fill="CCCCCC"/>
          </w:tcPr>
          <w:p w:rsidR="005937C9" w:rsidRPr="00DD1B1F" w:rsidRDefault="005937C9" w:rsidP="005906EC">
            <w:pPr>
              <w:spacing w:before="120" w:after="120"/>
              <w:rPr>
                <w:rFonts w:ascii="Arial" w:hAnsi="Arial" w:cs="Arial"/>
                <w:b/>
              </w:rPr>
            </w:pPr>
            <w:r w:rsidRPr="00DD1B1F">
              <w:rPr>
                <w:rFonts w:ascii="Arial" w:hAnsi="Arial" w:cs="Arial"/>
                <w:b/>
                <w:sz w:val="22"/>
                <w:szCs w:val="22"/>
              </w:rPr>
              <w:t>Assignment Description</w:t>
            </w:r>
          </w:p>
        </w:tc>
        <w:tc>
          <w:tcPr>
            <w:tcW w:w="1338" w:type="dxa"/>
            <w:shd w:val="clear" w:color="auto" w:fill="CCCCCC"/>
          </w:tcPr>
          <w:p w:rsidR="005937C9" w:rsidRPr="00DD1B1F" w:rsidRDefault="005937C9" w:rsidP="005906EC">
            <w:pPr>
              <w:spacing w:before="120" w:after="120"/>
              <w:rPr>
                <w:rFonts w:ascii="Arial" w:hAnsi="Arial" w:cs="Arial"/>
                <w:b/>
              </w:rPr>
            </w:pPr>
            <w:r w:rsidRPr="00DD1B1F">
              <w:rPr>
                <w:rFonts w:ascii="Arial" w:hAnsi="Arial" w:cs="Arial"/>
                <w:b/>
                <w:sz w:val="22"/>
                <w:szCs w:val="22"/>
              </w:rPr>
              <w:t>Due Date</w:t>
            </w:r>
          </w:p>
        </w:tc>
      </w:tr>
      <w:tr w:rsidR="005937C9" w:rsidRPr="00DD1B1F">
        <w:tc>
          <w:tcPr>
            <w:tcW w:w="1710" w:type="dxa"/>
          </w:tcPr>
          <w:p w:rsidR="005937C9" w:rsidRDefault="005937C9" w:rsidP="005906EC">
            <w:pPr>
              <w:spacing w:before="120" w:after="120"/>
            </w:pPr>
            <w:r>
              <w:t>Signature Assignment:</w:t>
            </w:r>
          </w:p>
          <w:p w:rsidR="005937C9" w:rsidRDefault="005937C9" w:rsidP="005906EC">
            <w:pPr>
              <w:spacing w:before="120" w:after="120"/>
            </w:pPr>
            <w:r>
              <w:t>Mini-Unit</w:t>
            </w:r>
          </w:p>
          <w:p w:rsidR="005937C9" w:rsidRPr="002372FF" w:rsidRDefault="005937C9" w:rsidP="005906EC">
            <w:pPr>
              <w:spacing w:before="120" w:after="120"/>
            </w:pPr>
            <w:r>
              <w:t>Plan</w:t>
            </w:r>
          </w:p>
        </w:tc>
        <w:tc>
          <w:tcPr>
            <w:tcW w:w="720" w:type="dxa"/>
          </w:tcPr>
          <w:p w:rsidR="005937C9" w:rsidRDefault="005937C9" w:rsidP="005906EC">
            <w:pPr>
              <w:spacing w:before="120" w:after="120"/>
              <w:rPr>
                <w:rFonts w:ascii="Arial" w:hAnsi="Arial" w:cs="Arial"/>
              </w:rPr>
            </w:pPr>
            <w:r>
              <w:rPr>
                <w:rFonts w:ascii="Arial" w:hAnsi="Arial" w:cs="Arial"/>
                <w:sz w:val="22"/>
                <w:szCs w:val="22"/>
              </w:rPr>
              <w:t>150</w:t>
            </w:r>
          </w:p>
        </w:tc>
        <w:tc>
          <w:tcPr>
            <w:tcW w:w="6300" w:type="dxa"/>
          </w:tcPr>
          <w:p w:rsidR="005937C9" w:rsidRDefault="005937C9" w:rsidP="00A0420B">
            <w:pPr>
              <w:numPr>
                <w:ilvl w:val="0"/>
                <w:numId w:val="21"/>
              </w:numPr>
              <w:tabs>
                <w:tab w:val="left" w:pos="132"/>
              </w:tabs>
              <w:spacing w:after="0" w:line="240" w:lineRule="auto"/>
              <w:ind w:left="132" w:hanging="873"/>
            </w:pPr>
          </w:p>
          <w:p w:rsidR="005937C9" w:rsidRDefault="005937C9" w:rsidP="00A0420B">
            <w:pPr>
              <w:numPr>
                <w:ilvl w:val="0"/>
                <w:numId w:val="21"/>
              </w:numPr>
              <w:tabs>
                <w:tab w:val="left" w:pos="132"/>
              </w:tabs>
              <w:spacing w:after="0" w:line="240" w:lineRule="auto"/>
              <w:ind w:left="132" w:hanging="873"/>
            </w:pPr>
            <w:r>
              <w:t xml:space="preserve">Your signature assignment will be mini-unit plan consisting of 3 or more lessons following the mini-unit plan template (version 3) in LiveText.  The template for this mini-unit plan, along with the lesson plan template, is in the LiveText system and will be noted as the signature assignment for this ED 324 course, along with the mini-unit plan rubric used for assessment/review.  This mini-unit plan should also include the teaching reflection completed during the O&amp;P assignment for this science methods course.  </w:t>
            </w:r>
          </w:p>
        </w:tc>
        <w:tc>
          <w:tcPr>
            <w:tcW w:w="1338" w:type="dxa"/>
          </w:tcPr>
          <w:p w:rsidR="005937C9" w:rsidRPr="00DD1B1F" w:rsidRDefault="005937C9" w:rsidP="005906EC">
            <w:pPr>
              <w:spacing w:before="120" w:after="120"/>
              <w:jc w:val="both"/>
              <w:rPr>
                <w:rFonts w:ascii="Arial" w:hAnsi="Arial" w:cs="Arial"/>
              </w:rPr>
            </w:pPr>
            <w:r>
              <w:rPr>
                <w:rFonts w:ascii="Arial" w:hAnsi="Arial" w:cs="Arial"/>
                <w:sz w:val="22"/>
                <w:szCs w:val="22"/>
              </w:rPr>
              <w:t>12/8/10</w:t>
            </w:r>
          </w:p>
        </w:tc>
      </w:tr>
      <w:tr w:rsidR="005937C9" w:rsidRPr="00DD1B1F">
        <w:tc>
          <w:tcPr>
            <w:tcW w:w="1710" w:type="dxa"/>
          </w:tcPr>
          <w:p w:rsidR="005937C9" w:rsidRDefault="005937C9" w:rsidP="005906EC">
            <w:pPr>
              <w:spacing w:before="120" w:after="120"/>
            </w:pPr>
            <w:r w:rsidRPr="002372FF">
              <w:t>Journal Entries</w:t>
            </w:r>
          </w:p>
          <w:p w:rsidR="005937C9" w:rsidRPr="002372FF" w:rsidRDefault="005937C9" w:rsidP="005906EC">
            <w:pPr>
              <w:spacing w:before="120" w:after="120"/>
              <w:rPr>
                <w:rFonts w:ascii="Arial" w:hAnsi="Arial" w:cs="Arial"/>
              </w:rPr>
            </w:pPr>
            <w:r>
              <w:t>(2 points per entry)</w:t>
            </w:r>
          </w:p>
        </w:tc>
        <w:tc>
          <w:tcPr>
            <w:tcW w:w="720" w:type="dxa"/>
          </w:tcPr>
          <w:p w:rsidR="005937C9" w:rsidRPr="00DD1B1F" w:rsidRDefault="005937C9" w:rsidP="005906EC">
            <w:pPr>
              <w:spacing w:before="120" w:after="120"/>
              <w:rPr>
                <w:rFonts w:ascii="Arial" w:hAnsi="Arial" w:cs="Arial"/>
              </w:rPr>
            </w:pPr>
            <w:r>
              <w:rPr>
                <w:rFonts w:ascii="Arial" w:hAnsi="Arial" w:cs="Arial"/>
                <w:sz w:val="22"/>
                <w:szCs w:val="22"/>
              </w:rPr>
              <w:t>20</w:t>
            </w:r>
          </w:p>
        </w:tc>
        <w:tc>
          <w:tcPr>
            <w:tcW w:w="6300" w:type="dxa"/>
          </w:tcPr>
          <w:p w:rsidR="005937C9" w:rsidRDefault="005937C9" w:rsidP="005906EC">
            <w:pPr>
              <w:numPr>
                <w:ilvl w:val="0"/>
                <w:numId w:val="21"/>
              </w:numPr>
              <w:tabs>
                <w:tab w:val="left" w:pos="132"/>
              </w:tabs>
              <w:spacing w:after="0" w:line="240" w:lineRule="auto"/>
              <w:ind w:left="132" w:hanging="873"/>
            </w:pPr>
          </w:p>
          <w:p w:rsidR="005937C9" w:rsidRPr="00213967" w:rsidRDefault="005937C9" w:rsidP="005906EC">
            <w:pPr>
              <w:numPr>
                <w:ilvl w:val="0"/>
                <w:numId w:val="21"/>
              </w:numPr>
              <w:tabs>
                <w:tab w:val="left" w:pos="132"/>
              </w:tabs>
              <w:spacing w:after="0" w:line="240" w:lineRule="auto"/>
              <w:ind w:left="132" w:hanging="873"/>
            </w:pPr>
            <w:r>
              <w:t xml:space="preserve">By the </w:t>
            </w:r>
            <w:r w:rsidRPr="0089554C">
              <w:t xml:space="preserve">third </w:t>
            </w:r>
            <w:r>
              <w:t xml:space="preserve">class </w:t>
            </w:r>
            <w:r w:rsidRPr="0089554C">
              <w:t>meeti</w:t>
            </w:r>
            <w:r>
              <w:t>ng of this course, you will be c</w:t>
            </w:r>
            <w:r w:rsidRPr="0089554C">
              <w:t xml:space="preserve">reating your very own science journal booklet (in C- TRAC) utilizing your science bio-poem as the cover.  </w:t>
            </w:r>
            <w:r>
              <w:t xml:space="preserve">O&amp;P reflections, </w:t>
            </w:r>
            <w:r w:rsidRPr="0089554C">
              <w:t>readings, field trip</w:t>
            </w:r>
            <w:r>
              <w:t xml:space="preserve">/service learning experiences, </w:t>
            </w:r>
            <w:r w:rsidRPr="0089554C">
              <w:t xml:space="preserve">etc. </w:t>
            </w:r>
            <w:r>
              <w:t xml:space="preserve">will be used as guiding </w:t>
            </w:r>
            <w:r w:rsidRPr="0089554C">
              <w:t xml:space="preserve">topics for your journal entries.  Honest reflection and insightfulness are stressed when completing these entries. </w:t>
            </w:r>
            <w:r w:rsidRPr="0089554C">
              <w:rPr>
                <w:u w:val="single"/>
              </w:rPr>
              <w:t>You should be keeping up with entries every week, to end up with a total of 10 entries by the end of the course.</w:t>
            </w:r>
            <w:r w:rsidRPr="0089554C">
              <w:tab/>
            </w:r>
            <w:r w:rsidRPr="0089554C">
              <w:tab/>
            </w:r>
            <w:r w:rsidRPr="0089554C">
              <w:tab/>
            </w:r>
            <w:r w:rsidRPr="0089554C">
              <w:tab/>
            </w:r>
            <w:r>
              <w:t xml:space="preserve">          </w:t>
            </w:r>
          </w:p>
        </w:tc>
        <w:tc>
          <w:tcPr>
            <w:tcW w:w="1338" w:type="dxa"/>
          </w:tcPr>
          <w:p w:rsidR="005937C9" w:rsidRDefault="005937C9" w:rsidP="005906EC">
            <w:pPr>
              <w:spacing w:before="120" w:after="120"/>
              <w:jc w:val="both"/>
              <w:rPr>
                <w:rFonts w:ascii="Arial" w:hAnsi="Arial" w:cs="Arial"/>
              </w:rPr>
            </w:pPr>
            <w:r>
              <w:rPr>
                <w:rFonts w:ascii="Arial" w:hAnsi="Arial" w:cs="Arial"/>
              </w:rPr>
              <w:t>12/2/10</w:t>
            </w:r>
          </w:p>
          <w:p w:rsidR="005937C9" w:rsidRPr="00DD1B1F" w:rsidRDefault="005937C9" w:rsidP="005906EC">
            <w:pPr>
              <w:spacing w:before="120" w:after="120"/>
              <w:jc w:val="both"/>
              <w:rPr>
                <w:rFonts w:ascii="Arial" w:hAnsi="Arial" w:cs="Arial"/>
              </w:rPr>
            </w:pPr>
            <w:r>
              <w:rPr>
                <w:rFonts w:ascii="Arial" w:hAnsi="Arial" w:cs="Arial"/>
              </w:rPr>
              <w:t xml:space="preserve">(compiled journal book) </w:t>
            </w:r>
          </w:p>
        </w:tc>
      </w:tr>
      <w:tr w:rsidR="005937C9" w:rsidRPr="00DD1B1F">
        <w:tc>
          <w:tcPr>
            <w:tcW w:w="1710" w:type="dxa"/>
          </w:tcPr>
          <w:p w:rsidR="005937C9" w:rsidRPr="002A16C3" w:rsidRDefault="005937C9" w:rsidP="005906EC">
            <w:pPr>
              <w:spacing w:before="120" w:after="120"/>
              <w:rPr>
                <w:rFonts w:ascii="Arial" w:hAnsi="Arial" w:cs="Arial"/>
              </w:rPr>
            </w:pPr>
            <w:r>
              <w:t>Attention Grabbers</w:t>
            </w:r>
          </w:p>
        </w:tc>
        <w:tc>
          <w:tcPr>
            <w:tcW w:w="720" w:type="dxa"/>
          </w:tcPr>
          <w:p w:rsidR="005937C9" w:rsidRPr="00DD1B1F" w:rsidRDefault="005937C9" w:rsidP="005906EC">
            <w:pPr>
              <w:spacing w:before="120" w:after="120"/>
              <w:rPr>
                <w:rFonts w:ascii="Arial" w:hAnsi="Arial" w:cs="Arial"/>
              </w:rPr>
            </w:pPr>
            <w:r>
              <w:rPr>
                <w:rFonts w:ascii="Arial" w:hAnsi="Arial" w:cs="Arial"/>
                <w:sz w:val="22"/>
                <w:szCs w:val="22"/>
              </w:rPr>
              <w:t>20</w:t>
            </w:r>
          </w:p>
        </w:tc>
        <w:tc>
          <w:tcPr>
            <w:tcW w:w="6300" w:type="dxa"/>
          </w:tcPr>
          <w:p w:rsidR="005937C9" w:rsidRDefault="005937C9" w:rsidP="00403E9F">
            <w:pPr>
              <w:tabs>
                <w:tab w:val="left" w:pos="0"/>
                <w:tab w:val="left" w:pos="1212"/>
              </w:tabs>
              <w:spacing w:after="0" w:line="240" w:lineRule="auto"/>
            </w:pPr>
          </w:p>
          <w:p w:rsidR="005937C9" w:rsidRDefault="005937C9" w:rsidP="00403E9F">
            <w:pPr>
              <w:tabs>
                <w:tab w:val="left" w:pos="0"/>
                <w:tab w:val="left" w:pos="1212"/>
              </w:tabs>
              <w:spacing w:after="0" w:line="240" w:lineRule="auto"/>
            </w:pPr>
            <w:r>
              <w:t xml:space="preserve">  You </w:t>
            </w:r>
            <w:r w:rsidRPr="0089554C">
              <w:t>will need to fi</w:t>
            </w:r>
            <w:r>
              <w:t xml:space="preserve">nd creative, inexpensive, and </w:t>
            </w:r>
            <w:r w:rsidRPr="0089554C">
              <w:t xml:space="preserve">energizing </w:t>
            </w:r>
            <w:r>
              <w:t xml:space="preserve">  </w:t>
            </w:r>
          </w:p>
          <w:p w:rsidR="005937C9" w:rsidRDefault="005937C9" w:rsidP="00403E9F">
            <w:pPr>
              <w:tabs>
                <w:tab w:val="left" w:pos="0"/>
                <w:tab w:val="left" w:pos="1212"/>
              </w:tabs>
              <w:spacing w:after="0" w:line="240" w:lineRule="auto"/>
            </w:pPr>
            <w:r>
              <w:t xml:space="preserve">  </w:t>
            </w:r>
            <w:r w:rsidRPr="0089554C">
              <w:t xml:space="preserve">ways to engage </w:t>
            </w:r>
            <w:r>
              <w:t xml:space="preserve"> &amp; “hook” </w:t>
            </w:r>
            <w:r w:rsidRPr="0089554C">
              <w:t>your students whe</w:t>
            </w:r>
            <w:r>
              <w:t xml:space="preserve">n teaching </w:t>
            </w:r>
          </w:p>
          <w:p w:rsidR="005937C9" w:rsidRDefault="005937C9" w:rsidP="00403E9F">
            <w:pPr>
              <w:tabs>
                <w:tab w:val="left" w:pos="0"/>
                <w:tab w:val="left" w:pos="1212"/>
              </w:tabs>
              <w:spacing w:after="0" w:line="240" w:lineRule="auto"/>
            </w:pPr>
            <w:r>
              <w:t xml:space="preserve">  science as part of your mini-unit plan.  This activity should be </w:t>
            </w:r>
          </w:p>
          <w:p w:rsidR="005937C9" w:rsidRDefault="005937C9" w:rsidP="00403E9F">
            <w:pPr>
              <w:tabs>
                <w:tab w:val="left" w:pos="0"/>
                <w:tab w:val="left" w:pos="1212"/>
              </w:tabs>
              <w:spacing w:after="0" w:line="240" w:lineRule="auto"/>
            </w:pPr>
            <w:r>
              <w:t xml:space="preserve">  a</w:t>
            </w:r>
            <w:r w:rsidRPr="0089554C">
              <w:t xml:space="preserve"> </w:t>
            </w:r>
            <w:r>
              <w:t xml:space="preserve">pre-activity </w:t>
            </w:r>
            <w:r w:rsidRPr="0089554C">
              <w:t xml:space="preserve">for getting your students involved and </w:t>
            </w:r>
          </w:p>
          <w:p w:rsidR="005937C9" w:rsidRDefault="005937C9" w:rsidP="00403E9F">
            <w:pPr>
              <w:tabs>
                <w:tab w:val="left" w:pos="0"/>
                <w:tab w:val="left" w:pos="1212"/>
              </w:tabs>
              <w:spacing w:after="0" w:line="240" w:lineRule="auto"/>
            </w:pPr>
            <w:r>
              <w:t xml:space="preserve">  </w:t>
            </w:r>
            <w:r w:rsidRPr="0089554C">
              <w:t>interested in the subject matter being taught</w:t>
            </w:r>
            <w:r>
              <w:t xml:space="preserve">, prior to the </w:t>
            </w:r>
          </w:p>
          <w:p w:rsidR="005937C9" w:rsidRDefault="005937C9" w:rsidP="00403E9F">
            <w:pPr>
              <w:tabs>
                <w:tab w:val="left" w:pos="0"/>
                <w:tab w:val="left" w:pos="1212"/>
              </w:tabs>
              <w:spacing w:after="0" w:line="240" w:lineRule="auto"/>
            </w:pPr>
            <w:r>
              <w:t xml:space="preserve">  actual lesson.  Y</w:t>
            </w:r>
            <w:r w:rsidRPr="0089554C">
              <w:t xml:space="preserve">ou will present your </w:t>
            </w:r>
            <w:r w:rsidRPr="0089554C">
              <w:rPr>
                <w:i/>
              </w:rPr>
              <w:t xml:space="preserve">Attention Grabber </w:t>
            </w:r>
            <w:r w:rsidRPr="0089554C">
              <w:t xml:space="preserve">to the </w:t>
            </w:r>
          </w:p>
          <w:p w:rsidR="005937C9" w:rsidRDefault="005937C9" w:rsidP="00403E9F">
            <w:pPr>
              <w:tabs>
                <w:tab w:val="left" w:pos="0"/>
                <w:tab w:val="left" w:pos="1212"/>
              </w:tabs>
              <w:spacing w:after="0" w:line="240" w:lineRule="auto"/>
            </w:pPr>
            <w:r>
              <w:t xml:space="preserve">  </w:t>
            </w:r>
            <w:r w:rsidRPr="0089554C">
              <w:t xml:space="preserve">class (demonstration and/or class activity) and also turn in a </w:t>
            </w:r>
          </w:p>
          <w:p w:rsidR="005937C9" w:rsidRPr="009B4371" w:rsidRDefault="005937C9" w:rsidP="00403E9F">
            <w:pPr>
              <w:tabs>
                <w:tab w:val="left" w:pos="0"/>
                <w:tab w:val="left" w:pos="1212"/>
              </w:tabs>
              <w:spacing w:after="0" w:line="240" w:lineRule="auto"/>
            </w:pPr>
            <w:r>
              <w:t xml:space="preserve">  </w:t>
            </w:r>
            <w:r w:rsidRPr="0089554C">
              <w:t xml:space="preserve">written report (a </w:t>
            </w:r>
            <w:r w:rsidRPr="0089554C">
              <w:rPr>
                <w:u w:val="single"/>
              </w:rPr>
              <w:t xml:space="preserve">brief </w:t>
            </w:r>
            <w:r w:rsidRPr="0089554C">
              <w:t xml:space="preserve">version of a standard lesson plan). </w:t>
            </w:r>
          </w:p>
        </w:tc>
        <w:tc>
          <w:tcPr>
            <w:tcW w:w="1338" w:type="dxa"/>
          </w:tcPr>
          <w:p w:rsidR="005937C9" w:rsidRPr="00DD1B1F" w:rsidRDefault="005937C9" w:rsidP="005906EC">
            <w:pPr>
              <w:spacing w:before="120" w:after="120"/>
              <w:rPr>
                <w:rFonts w:ascii="Arial" w:hAnsi="Arial" w:cs="Arial"/>
              </w:rPr>
            </w:pPr>
            <w:r>
              <w:rPr>
                <w:rFonts w:ascii="Arial" w:hAnsi="Arial" w:cs="Arial"/>
              </w:rPr>
              <w:t>9/30/10</w:t>
            </w:r>
          </w:p>
        </w:tc>
      </w:tr>
      <w:tr w:rsidR="005937C9" w:rsidRPr="00DD1B1F">
        <w:trPr>
          <w:trHeight w:val="566"/>
        </w:trPr>
        <w:tc>
          <w:tcPr>
            <w:tcW w:w="1710" w:type="dxa"/>
          </w:tcPr>
          <w:p w:rsidR="005937C9" w:rsidRPr="003800AD" w:rsidRDefault="005937C9" w:rsidP="005906EC">
            <w:pPr>
              <w:spacing w:before="120" w:after="120"/>
              <w:rPr>
                <w:rFonts w:ascii="Arial" w:hAnsi="Arial" w:cs="Arial"/>
              </w:rPr>
            </w:pPr>
            <w:r>
              <w:t>Science Resource Guide</w:t>
            </w:r>
          </w:p>
        </w:tc>
        <w:tc>
          <w:tcPr>
            <w:tcW w:w="720" w:type="dxa"/>
          </w:tcPr>
          <w:p w:rsidR="005937C9" w:rsidRPr="00DD1B1F" w:rsidRDefault="005937C9" w:rsidP="005906EC">
            <w:pPr>
              <w:spacing w:before="120" w:after="120"/>
              <w:rPr>
                <w:rFonts w:ascii="Arial" w:hAnsi="Arial" w:cs="Arial"/>
              </w:rPr>
            </w:pPr>
            <w:r>
              <w:rPr>
                <w:rFonts w:ascii="Arial" w:hAnsi="Arial" w:cs="Arial"/>
                <w:sz w:val="22"/>
                <w:szCs w:val="22"/>
              </w:rPr>
              <w:t>30</w:t>
            </w:r>
          </w:p>
        </w:tc>
        <w:tc>
          <w:tcPr>
            <w:tcW w:w="6300" w:type="dxa"/>
          </w:tcPr>
          <w:p w:rsidR="005937C9" w:rsidRDefault="005937C9" w:rsidP="005906EC">
            <w:pPr>
              <w:spacing w:after="0"/>
            </w:pPr>
          </w:p>
          <w:p w:rsidR="005937C9" w:rsidRDefault="005937C9" w:rsidP="005906EC">
            <w:pPr>
              <w:spacing w:after="0"/>
            </w:pPr>
            <w:r>
              <w:t xml:space="preserve">  </w:t>
            </w:r>
            <w:r w:rsidRPr="0089554C">
              <w:t xml:space="preserve">You will create a resource guide that relates to your mini-unit </w:t>
            </w:r>
          </w:p>
          <w:p w:rsidR="005937C9" w:rsidRDefault="005937C9" w:rsidP="005906EC">
            <w:pPr>
              <w:spacing w:after="0"/>
            </w:pPr>
            <w:r>
              <w:t xml:space="preserve">  </w:t>
            </w:r>
            <w:r w:rsidRPr="0089554C">
              <w:t xml:space="preserve">plan.  Think carefully about how you can enhance the </w:t>
            </w:r>
            <w:r>
              <w:t xml:space="preserve">   </w:t>
            </w:r>
          </w:p>
          <w:p w:rsidR="005937C9" w:rsidRDefault="005937C9" w:rsidP="005906EC">
            <w:pPr>
              <w:spacing w:after="0"/>
            </w:pPr>
            <w:r>
              <w:t xml:space="preserve">  </w:t>
            </w:r>
            <w:r w:rsidRPr="0089554C">
              <w:t xml:space="preserve">learning experiences of your students for the mini-unit plan </w:t>
            </w:r>
          </w:p>
          <w:p w:rsidR="005937C9" w:rsidRDefault="005937C9" w:rsidP="005906EC">
            <w:pPr>
              <w:spacing w:after="0"/>
            </w:pPr>
            <w:r>
              <w:t xml:space="preserve">  </w:t>
            </w:r>
            <w:r w:rsidRPr="0089554C">
              <w:t>with multiple and va</w:t>
            </w:r>
            <w:r>
              <w:t xml:space="preserve">riegated resources.  This guide </w:t>
            </w:r>
            <w:r w:rsidRPr="0089554C">
              <w:t xml:space="preserve">should </w:t>
            </w:r>
          </w:p>
          <w:p w:rsidR="005937C9" w:rsidRDefault="005937C9" w:rsidP="005906EC">
            <w:pPr>
              <w:spacing w:after="0"/>
            </w:pPr>
            <w:r>
              <w:t xml:space="preserve">  </w:t>
            </w:r>
            <w:r w:rsidRPr="0089554C">
              <w:t xml:space="preserve">include three science resources: 1 book review, 1 website </w:t>
            </w:r>
          </w:p>
          <w:p w:rsidR="005937C9" w:rsidRDefault="005937C9" w:rsidP="00403E9F">
            <w:pPr>
              <w:spacing w:after="0"/>
            </w:pPr>
            <w:r>
              <w:t xml:space="preserve">  </w:t>
            </w:r>
            <w:r w:rsidRPr="0089554C">
              <w:t xml:space="preserve">review, and 1 journal article (or </w:t>
            </w:r>
            <w:r>
              <w:t xml:space="preserve">an </w:t>
            </w:r>
            <w:r w:rsidRPr="0089554C">
              <w:t xml:space="preserve">alternative resource such </w:t>
            </w:r>
          </w:p>
          <w:p w:rsidR="005937C9" w:rsidRDefault="005937C9" w:rsidP="00403E9F">
            <w:pPr>
              <w:spacing w:after="0"/>
            </w:pPr>
            <w:r>
              <w:t xml:space="preserve">  </w:t>
            </w:r>
            <w:r w:rsidRPr="0089554C">
              <w:t>as a video or musical recordi</w:t>
            </w:r>
            <w:r>
              <w:t>ng) review.</w:t>
            </w:r>
          </w:p>
          <w:p w:rsidR="005937C9" w:rsidRPr="00B70708" w:rsidRDefault="005937C9" w:rsidP="00403E9F">
            <w:pPr>
              <w:spacing w:after="0"/>
            </w:pPr>
          </w:p>
        </w:tc>
        <w:tc>
          <w:tcPr>
            <w:tcW w:w="1338" w:type="dxa"/>
          </w:tcPr>
          <w:p w:rsidR="005937C9" w:rsidRPr="00DD1B1F" w:rsidRDefault="005937C9" w:rsidP="005906EC">
            <w:pPr>
              <w:spacing w:before="120" w:after="120"/>
              <w:rPr>
                <w:rFonts w:ascii="Arial" w:hAnsi="Arial" w:cs="Arial"/>
              </w:rPr>
            </w:pPr>
            <w:r>
              <w:rPr>
                <w:rFonts w:ascii="Arial" w:hAnsi="Arial" w:cs="Arial"/>
              </w:rPr>
              <w:t>12/2/10</w:t>
            </w:r>
          </w:p>
        </w:tc>
      </w:tr>
      <w:tr w:rsidR="005937C9" w:rsidRPr="00DD1B1F" w:rsidTr="00B6304F">
        <w:tc>
          <w:tcPr>
            <w:tcW w:w="1710" w:type="dxa"/>
          </w:tcPr>
          <w:p w:rsidR="005937C9" w:rsidRPr="00AC2E5E" w:rsidRDefault="005937C9" w:rsidP="00F83D0D">
            <w:pPr>
              <w:spacing w:before="120" w:after="120"/>
              <w:rPr>
                <w:rFonts w:ascii="Arial" w:hAnsi="Arial" w:cs="Arial"/>
              </w:rPr>
            </w:pPr>
            <w:r w:rsidRPr="00AC2E5E">
              <w:t>Science Autobiography</w:t>
            </w:r>
          </w:p>
        </w:tc>
        <w:tc>
          <w:tcPr>
            <w:tcW w:w="720" w:type="dxa"/>
          </w:tcPr>
          <w:p w:rsidR="005937C9" w:rsidRPr="00DD1B1F" w:rsidRDefault="005937C9" w:rsidP="005906EC">
            <w:pPr>
              <w:spacing w:before="120" w:after="120"/>
              <w:rPr>
                <w:rFonts w:ascii="Arial" w:hAnsi="Arial" w:cs="Arial"/>
              </w:rPr>
            </w:pPr>
            <w:r>
              <w:rPr>
                <w:rFonts w:ascii="Arial" w:hAnsi="Arial" w:cs="Arial"/>
                <w:sz w:val="22"/>
                <w:szCs w:val="22"/>
              </w:rPr>
              <w:t>20</w:t>
            </w:r>
          </w:p>
        </w:tc>
        <w:tc>
          <w:tcPr>
            <w:tcW w:w="6300" w:type="dxa"/>
          </w:tcPr>
          <w:p w:rsidR="005937C9" w:rsidRDefault="005937C9" w:rsidP="00B6304F">
            <w:pPr>
              <w:overflowPunct w:val="0"/>
              <w:autoSpaceDE w:val="0"/>
              <w:autoSpaceDN w:val="0"/>
              <w:spacing w:after="0"/>
            </w:pPr>
          </w:p>
          <w:p w:rsidR="005937C9" w:rsidRDefault="005937C9" w:rsidP="00B6304F">
            <w:pPr>
              <w:overflowPunct w:val="0"/>
              <w:autoSpaceDE w:val="0"/>
              <w:autoSpaceDN w:val="0"/>
              <w:spacing w:after="0"/>
            </w:pPr>
            <w:r>
              <w:t xml:space="preserve">  </w:t>
            </w:r>
            <w:r w:rsidRPr="0089554C">
              <w:t xml:space="preserve">You will be compiling your journal </w:t>
            </w:r>
            <w:r>
              <w:t>r</w:t>
            </w:r>
            <w:r w:rsidRPr="0089554C">
              <w:t xml:space="preserve">eflections and complete </w:t>
            </w:r>
          </w:p>
          <w:p w:rsidR="005937C9" w:rsidRDefault="005937C9" w:rsidP="00B6304F">
            <w:pPr>
              <w:overflowPunct w:val="0"/>
              <w:autoSpaceDE w:val="0"/>
              <w:autoSpaceDN w:val="0"/>
              <w:spacing w:after="0"/>
            </w:pPr>
            <w:r>
              <w:t xml:space="preserve">  </w:t>
            </w:r>
            <w:r w:rsidRPr="0089554C">
              <w:t xml:space="preserve">a narrative account of your science experiences growing up </w:t>
            </w:r>
          </w:p>
          <w:p w:rsidR="005937C9" w:rsidRDefault="005937C9" w:rsidP="00B6304F">
            <w:pPr>
              <w:overflowPunct w:val="0"/>
              <w:autoSpaceDE w:val="0"/>
              <w:autoSpaceDN w:val="0"/>
              <w:spacing w:after="0"/>
            </w:pPr>
            <w:r>
              <w:t xml:space="preserve">  </w:t>
            </w:r>
            <w:r w:rsidRPr="0089554C">
              <w:t xml:space="preserve">as a child and up to this point in your life.  This </w:t>
            </w:r>
          </w:p>
          <w:p w:rsidR="005937C9" w:rsidRDefault="005937C9" w:rsidP="00B6304F">
            <w:pPr>
              <w:overflowPunct w:val="0"/>
              <w:autoSpaceDE w:val="0"/>
              <w:autoSpaceDN w:val="0"/>
              <w:spacing w:after="0"/>
            </w:pPr>
            <w:r>
              <w:t xml:space="preserve">  </w:t>
            </w:r>
            <w:r w:rsidRPr="0089554C">
              <w:t>autobiography should be 3-5 pages in length (typed, double-</w:t>
            </w:r>
          </w:p>
          <w:p w:rsidR="005937C9" w:rsidRDefault="005937C9" w:rsidP="00B6304F">
            <w:pPr>
              <w:overflowPunct w:val="0"/>
              <w:autoSpaceDE w:val="0"/>
              <w:autoSpaceDN w:val="0"/>
              <w:spacing w:after="0"/>
            </w:pPr>
            <w:r>
              <w:t xml:space="preserve">  </w:t>
            </w:r>
            <w:r w:rsidRPr="0089554C">
              <w:t xml:space="preserve">spaced, and in 12-point font) and in the form of a story.  Tell </w:t>
            </w:r>
          </w:p>
          <w:p w:rsidR="005937C9" w:rsidRDefault="005937C9" w:rsidP="00B6304F">
            <w:pPr>
              <w:overflowPunct w:val="0"/>
              <w:autoSpaceDE w:val="0"/>
              <w:autoSpaceDN w:val="0"/>
              <w:spacing w:after="0"/>
            </w:pPr>
            <w:r>
              <w:t xml:space="preserve">  me </w:t>
            </w:r>
            <w:r w:rsidRPr="0089554C">
              <w:t xml:space="preserve">how the “inner scientist” in you has emerged over the </w:t>
            </w:r>
          </w:p>
          <w:p w:rsidR="005937C9" w:rsidRDefault="005937C9" w:rsidP="00B6304F">
            <w:pPr>
              <w:overflowPunct w:val="0"/>
              <w:autoSpaceDE w:val="0"/>
              <w:autoSpaceDN w:val="0"/>
              <w:spacing w:after="0"/>
            </w:pPr>
            <w:r>
              <w:t xml:space="preserve">  </w:t>
            </w:r>
            <w:r w:rsidRPr="0089554C">
              <w:t>years.  This autobiogr</w:t>
            </w:r>
            <w:r>
              <w:t xml:space="preserve">aphy can also include photos, </w:t>
            </w:r>
            <w:r w:rsidRPr="0089554C">
              <w:t xml:space="preserve">artwork, </w:t>
            </w:r>
          </w:p>
          <w:p w:rsidR="005937C9" w:rsidRPr="005C65CB" w:rsidRDefault="005937C9" w:rsidP="00B6304F">
            <w:pPr>
              <w:overflowPunct w:val="0"/>
              <w:autoSpaceDE w:val="0"/>
              <w:autoSpaceDN w:val="0"/>
              <w:spacing w:after="0"/>
            </w:pPr>
            <w:r>
              <w:t xml:space="preserve">  </w:t>
            </w:r>
            <w:r w:rsidRPr="0089554C">
              <w:t>etc. to fully express this “inner scientist</w:t>
            </w:r>
            <w:r w:rsidRPr="00DB7E8D">
              <w:rPr>
                <w:b/>
                <w:bCs/>
                <w:i/>
                <w:iCs/>
              </w:rPr>
              <w:t xml:space="preserve"> </w:t>
            </w:r>
          </w:p>
        </w:tc>
        <w:tc>
          <w:tcPr>
            <w:tcW w:w="1338" w:type="dxa"/>
          </w:tcPr>
          <w:p w:rsidR="005937C9" w:rsidRPr="00DD1B1F" w:rsidRDefault="005937C9" w:rsidP="005906EC">
            <w:pPr>
              <w:spacing w:before="120" w:after="120"/>
              <w:rPr>
                <w:rFonts w:ascii="Arial" w:hAnsi="Arial" w:cs="Arial"/>
              </w:rPr>
            </w:pPr>
            <w:r>
              <w:rPr>
                <w:rFonts w:ascii="Arial" w:hAnsi="Arial" w:cs="Arial"/>
              </w:rPr>
              <w:t>11/23/10</w:t>
            </w:r>
          </w:p>
          <w:p w:rsidR="005937C9" w:rsidRPr="00DD1B1F" w:rsidRDefault="005937C9" w:rsidP="005906EC">
            <w:pPr>
              <w:spacing w:before="120" w:after="120"/>
              <w:rPr>
                <w:rFonts w:ascii="Arial" w:hAnsi="Arial" w:cs="Arial"/>
              </w:rPr>
            </w:pPr>
          </w:p>
        </w:tc>
      </w:tr>
      <w:tr w:rsidR="005937C9" w:rsidRPr="00DD1B1F" w:rsidTr="00B6304F">
        <w:tc>
          <w:tcPr>
            <w:tcW w:w="1710" w:type="dxa"/>
          </w:tcPr>
          <w:p w:rsidR="005937C9" w:rsidRPr="00F85B16" w:rsidRDefault="005937C9" w:rsidP="00A0420B">
            <w:pPr>
              <w:spacing w:before="120" w:after="120"/>
              <w:ind w:left="-18"/>
            </w:pPr>
            <w:r w:rsidRPr="00F85B16">
              <w:t>O&amp;P at Assigned Educational Institution</w:t>
            </w:r>
          </w:p>
        </w:tc>
        <w:tc>
          <w:tcPr>
            <w:tcW w:w="720" w:type="dxa"/>
          </w:tcPr>
          <w:p w:rsidR="005937C9" w:rsidRDefault="005937C9" w:rsidP="005906EC">
            <w:pPr>
              <w:spacing w:before="120" w:after="120"/>
              <w:rPr>
                <w:rFonts w:ascii="Arial" w:hAnsi="Arial" w:cs="Arial"/>
              </w:rPr>
            </w:pPr>
            <w:r>
              <w:rPr>
                <w:rFonts w:ascii="Arial" w:hAnsi="Arial" w:cs="Arial"/>
                <w:sz w:val="22"/>
                <w:szCs w:val="22"/>
              </w:rPr>
              <w:t>20</w:t>
            </w:r>
          </w:p>
        </w:tc>
        <w:tc>
          <w:tcPr>
            <w:tcW w:w="6300" w:type="dxa"/>
          </w:tcPr>
          <w:p w:rsidR="005937C9" w:rsidRDefault="005937C9" w:rsidP="00B6304F">
            <w:pPr>
              <w:spacing w:after="0" w:line="240" w:lineRule="auto"/>
            </w:pPr>
          </w:p>
          <w:p w:rsidR="005937C9" w:rsidRDefault="005937C9" w:rsidP="00B6304F">
            <w:pPr>
              <w:spacing w:after="0" w:line="240" w:lineRule="auto"/>
            </w:pPr>
            <w:r>
              <w:t xml:space="preserve">  As part of this science methods </w:t>
            </w:r>
            <w:r w:rsidRPr="0089554C">
              <w:t xml:space="preserve">course you are required to </w:t>
            </w:r>
          </w:p>
          <w:p w:rsidR="005937C9" w:rsidRDefault="005937C9" w:rsidP="00B6304F">
            <w:pPr>
              <w:spacing w:after="0" w:line="240" w:lineRule="auto"/>
            </w:pPr>
            <w:r>
              <w:t xml:space="preserve">  </w:t>
            </w:r>
            <w:r w:rsidRPr="0089554C">
              <w:t xml:space="preserve">complete 10 hours of observation and participation at an </w:t>
            </w:r>
          </w:p>
          <w:p w:rsidR="005937C9" w:rsidRDefault="005937C9" w:rsidP="00B6304F">
            <w:pPr>
              <w:spacing w:after="0" w:line="240" w:lineRule="auto"/>
            </w:pPr>
            <w:r>
              <w:t xml:space="preserve">  </w:t>
            </w:r>
            <w:r w:rsidRPr="0089554C">
              <w:t xml:space="preserve">educational institution.  For at least one of the participation </w:t>
            </w:r>
          </w:p>
          <w:p w:rsidR="005937C9" w:rsidRDefault="005937C9" w:rsidP="00B6304F">
            <w:pPr>
              <w:spacing w:after="0" w:line="240" w:lineRule="auto"/>
            </w:pPr>
            <w:r>
              <w:t xml:space="preserve">  </w:t>
            </w:r>
            <w:r w:rsidRPr="0089554C">
              <w:t xml:space="preserve">periods you will need to practice teaching a </w:t>
            </w:r>
            <w:r>
              <w:t>science mini-</w:t>
            </w:r>
          </w:p>
          <w:p w:rsidR="005937C9" w:rsidRDefault="005937C9" w:rsidP="00B6304F">
            <w:pPr>
              <w:spacing w:after="0" w:line="240" w:lineRule="auto"/>
            </w:pPr>
            <w:r>
              <w:t xml:space="preserve">  lesson from your </w:t>
            </w:r>
            <w:r w:rsidRPr="0089554C">
              <w:t xml:space="preserve">unit plan in the assigned classroom, with the </w:t>
            </w:r>
          </w:p>
          <w:p w:rsidR="005937C9" w:rsidRDefault="005937C9" w:rsidP="00B6304F">
            <w:pPr>
              <w:spacing w:after="0" w:line="240" w:lineRule="auto"/>
              <w:rPr>
                <w:b/>
                <w:u w:val="single"/>
              </w:rPr>
            </w:pPr>
            <w:r>
              <w:t xml:space="preserve">  </w:t>
            </w:r>
            <w:r w:rsidRPr="0089554C">
              <w:t xml:space="preserve">supervising mentor teacher’s approval.  </w:t>
            </w:r>
            <w:r w:rsidRPr="0089554C">
              <w:rPr>
                <w:b/>
                <w:u w:val="single"/>
              </w:rPr>
              <w:t xml:space="preserve">This assignment </w:t>
            </w:r>
          </w:p>
          <w:p w:rsidR="005937C9" w:rsidRDefault="005937C9" w:rsidP="00B6304F">
            <w:pPr>
              <w:spacing w:after="0" w:line="240" w:lineRule="auto"/>
              <w:rPr>
                <w:b/>
                <w:u w:val="single"/>
              </w:rPr>
            </w:pPr>
            <w:r>
              <w:rPr>
                <w:b/>
              </w:rPr>
              <w:t xml:space="preserve">  </w:t>
            </w:r>
            <w:r w:rsidRPr="0089554C">
              <w:rPr>
                <w:b/>
                <w:u w:val="single"/>
              </w:rPr>
              <w:t xml:space="preserve">(and the 10 total hours of O&amp;P) must be completed prior </w:t>
            </w:r>
          </w:p>
          <w:p w:rsidR="005937C9" w:rsidRDefault="005937C9" w:rsidP="00B6304F">
            <w:pPr>
              <w:spacing w:after="0" w:line="240" w:lineRule="auto"/>
              <w:rPr>
                <w:b/>
                <w:u w:val="single"/>
              </w:rPr>
            </w:pPr>
            <w:r>
              <w:rPr>
                <w:b/>
              </w:rPr>
              <w:t xml:space="preserve">  </w:t>
            </w:r>
            <w:r w:rsidRPr="0089554C">
              <w:rPr>
                <w:b/>
                <w:u w:val="single"/>
              </w:rPr>
              <w:t xml:space="preserve">to the final day of this course, which is </w:t>
            </w:r>
            <w:r>
              <w:rPr>
                <w:b/>
                <w:u w:val="single"/>
              </w:rPr>
              <w:t xml:space="preserve">Thursday, </w:t>
            </w:r>
          </w:p>
          <w:p w:rsidR="005937C9" w:rsidRDefault="005937C9" w:rsidP="00B6304F">
            <w:pPr>
              <w:spacing w:after="0" w:line="240" w:lineRule="auto"/>
            </w:pPr>
            <w:r>
              <w:rPr>
                <w:b/>
              </w:rPr>
              <w:t xml:space="preserve">  </w:t>
            </w:r>
            <w:r>
              <w:rPr>
                <w:b/>
                <w:u w:val="single"/>
              </w:rPr>
              <w:t>December 2</w:t>
            </w:r>
            <w:r w:rsidRPr="007A3063">
              <w:rPr>
                <w:b/>
                <w:u w:val="single"/>
                <w:vertAlign w:val="superscript"/>
              </w:rPr>
              <w:t>nd</w:t>
            </w:r>
            <w:r>
              <w:rPr>
                <w:b/>
                <w:u w:val="single"/>
              </w:rPr>
              <w:t>.</w:t>
            </w:r>
            <w:r w:rsidRPr="0089554C">
              <w:t xml:space="preserve">  All forms (hours of O&amp;P with supervisor </w:t>
            </w:r>
          </w:p>
          <w:p w:rsidR="005937C9" w:rsidRDefault="005937C9" w:rsidP="00B6304F">
            <w:pPr>
              <w:spacing w:after="0" w:line="240" w:lineRule="auto"/>
            </w:pPr>
            <w:r>
              <w:t xml:space="preserve">  </w:t>
            </w:r>
            <w:r w:rsidRPr="0089554C">
              <w:t xml:space="preserve">signature, lesson plan, &amp; lesson reflection) must be turned in </w:t>
            </w:r>
          </w:p>
          <w:p w:rsidR="005937C9" w:rsidRDefault="005937C9" w:rsidP="00B6304F">
            <w:pPr>
              <w:spacing w:after="0" w:line="240" w:lineRule="auto"/>
            </w:pPr>
            <w:r>
              <w:t xml:space="preserve">  </w:t>
            </w:r>
            <w:r w:rsidRPr="0089554C">
              <w:t xml:space="preserve">on the final day of instruction for ED </w:t>
            </w:r>
            <w:r>
              <w:t xml:space="preserve">324.                                                    </w:t>
            </w:r>
          </w:p>
          <w:p w:rsidR="005937C9" w:rsidRPr="0089554C" w:rsidRDefault="005937C9" w:rsidP="00B6304F">
            <w:pPr>
              <w:overflowPunct w:val="0"/>
              <w:autoSpaceDE w:val="0"/>
              <w:autoSpaceDN w:val="0"/>
            </w:pPr>
          </w:p>
        </w:tc>
        <w:tc>
          <w:tcPr>
            <w:tcW w:w="1338" w:type="dxa"/>
          </w:tcPr>
          <w:p w:rsidR="005937C9" w:rsidRDefault="005937C9" w:rsidP="005906EC">
            <w:pPr>
              <w:spacing w:before="120" w:after="120"/>
              <w:rPr>
                <w:rFonts w:ascii="Arial" w:hAnsi="Arial" w:cs="Arial"/>
              </w:rPr>
            </w:pPr>
            <w:r>
              <w:rPr>
                <w:rFonts w:ascii="Arial" w:hAnsi="Arial" w:cs="Arial"/>
              </w:rPr>
              <w:t>8/30/10-</w:t>
            </w:r>
          </w:p>
          <w:p w:rsidR="005937C9" w:rsidRDefault="005937C9" w:rsidP="005906EC">
            <w:pPr>
              <w:spacing w:before="120" w:after="120"/>
              <w:rPr>
                <w:rFonts w:ascii="Arial" w:hAnsi="Arial" w:cs="Arial"/>
              </w:rPr>
            </w:pPr>
            <w:r>
              <w:rPr>
                <w:rFonts w:ascii="Arial" w:hAnsi="Arial" w:cs="Arial"/>
              </w:rPr>
              <w:t>12/2/10</w:t>
            </w:r>
          </w:p>
          <w:p w:rsidR="005937C9" w:rsidRPr="00DD1B1F" w:rsidRDefault="005937C9" w:rsidP="005906EC">
            <w:pPr>
              <w:spacing w:before="120" w:after="120"/>
              <w:rPr>
                <w:rFonts w:ascii="Arial" w:hAnsi="Arial" w:cs="Arial"/>
              </w:rPr>
            </w:pPr>
            <w:r>
              <w:rPr>
                <w:rFonts w:ascii="Arial" w:hAnsi="Arial" w:cs="Arial"/>
              </w:rPr>
              <w:t>Ongoing:  10hrs spread over the semester in science classroom</w:t>
            </w:r>
          </w:p>
        </w:tc>
      </w:tr>
      <w:tr w:rsidR="005937C9" w:rsidRPr="00DD1B1F">
        <w:tc>
          <w:tcPr>
            <w:tcW w:w="1710" w:type="dxa"/>
          </w:tcPr>
          <w:p w:rsidR="005937C9" w:rsidRDefault="005937C9" w:rsidP="005906EC">
            <w:pPr>
              <w:spacing w:before="120" w:after="120"/>
              <w:rPr>
                <w:rFonts w:ascii="Arial" w:hAnsi="Arial" w:cs="Arial"/>
                <w:sz w:val="22"/>
                <w:szCs w:val="22"/>
              </w:rPr>
            </w:pPr>
            <w:r>
              <w:rPr>
                <w:rFonts w:ascii="Arial" w:hAnsi="Arial" w:cs="Arial"/>
                <w:sz w:val="22"/>
                <w:szCs w:val="22"/>
              </w:rPr>
              <w:t>Attendance &amp;</w:t>
            </w:r>
          </w:p>
          <w:p w:rsidR="005937C9" w:rsidRDefault="005937C9" w:rsidP="005906EC">
            <w:pPr>
              <w:spacing w:before="120" w:after="120"/>
              <w:rPr>
                <w:rFonts w:ascii="Arial" w:hAnsi="Arial" w:cs="Arial"/>
              </w:rPr>
            </w:pPr>
            <w:r>
              <w:rPr>
                <w:rFonts w:ascii="Arial" w:hAnsi="Arial" w:cs="Arial"/>
                <w:sz w:val="22"/>
                <w:szCs w:val="22"/>
              </w:rPr>
              <w:t>Service Learning Participation</w:t>
            </w:r>
          </w:p>
        </w:tc>
        <w:tc>
          <w:tcPr>
            <w:tcW w:w="720" w:type="dxa"/>
          </w:tcPr>
          <w:p w:rsidR="005937C9" w:rsidRPr="00DD1B1F" w:rsidRDefault="005937C9" w:rsidP="005906EC">
            <w:pPr>
              <w:spacing w:before="120" w:after="120"/>
              <w:rPr>
                <w:rFonts w:ascii="Arial" w:hAnsi="Arial" w:cs="Arial"/>
              </w:rPr>
            </w:pPr>
            <w:r>
              <w:rPr>
                <w:rFonts w:ascii="Arial" w:hAnsi="Arial" w:cs="Arial"/>
                <w:sz w:val="22"/>
                <w:szCs w:val="22"/>
              </w:rPr>
              <w:t>30</w:t>
            </w:r>
          </w:p>
        </w:tc>
        <w:tc>
          <w:tcPr>
            <w:tcW w:w="6300" w:type="dxa"/>
          </w:tcPr>
          <w:p w:rsidR="005937C9" w:rsidRDefault="005937C9" w:rsidP="0015305A">
            <w:pPr>
              <w:spacing w:after="0" w:line="240" w:lineRule="auto"/>
            </w:pPr>
            <w:r>
              <w:t xml:space="preserve">  </w:t>
            </w:r>
            <w:r w:rsidRPr="006C234D">
              <w:t>Participation (</w:t>
            </w:r>
            <w:r>
              <w:t>1 pt per class)—A</w:t>
            </w:r>
            <w:r w:rsidRPr="0089554C">
              <w:t xml:space="preserve">ttendance will be taken five </w:t>
            </w:r>
            <w:r>
              <w:t xml:space="preserve"> </w:t>
            </w:r>
          </w:p>
          <w:p w:rsidR="005937C9" w:rsidRDefault="005937C9" w:rsidP="0015305A">
            <w:pPr>
              <w:spacing w:after="0" w:line="240" w:lineRule="auto"/>
            </w:pPr>
            <w:r>
              <w:t xml:space="preserve">  </w:t>
            </w:r>
            <w:r w:rsidRPr="0089554C">
              <w:t>minutes after the start of class.  Participation will be based on</w:t>
            </w:r>
          </w:p>
          <w:p w:rsidR="005937C9" w:rsidRDefault="005937C9" w:rsidP="0015305A">
            <w:pPr>
              <w:spacing w:after="0" w:line="240" w:lineRule="auto"/>
            </w:pPr>
            <w:r>
              <w:t xml:space="preserve">  </w:t>
            </w:r>
            <w:r w:rsidRPr="0089554C">
              <w:t xml:space="preserve">genuine efforts to contribute to class discussions (based on </w:t>
            </w:r>
          </w:p>
          <w:p w:rsidR="005937C9" w:rsidRDefault="005937C9" w:rsidP="0015305A">
            <w:pPr>
              <w:spacing w:after="0" w:line="240" w:lineRule="auto"/>
            </w:pPr>
            <w:r>
              <w:t xml:space="preserve">  </w:t>
            </w:r>
            <w:r w:rsidRPr="0089554C">
              <w:t>readings and class topics) and weekly in-class group work.</w:t>
            </w:r>
            <w:r>
              <w:t xml:space="preserve">  </w:t>
            </w:r>
          </w:p>
          <w:p w:rsidR="005937C9" w:rsidRDefault="005937C9" w:rsidP="0015305A">
            <w:pPr>
              <w:spacing w:after="0" w:line="240" w:lineRule="auto"/>
            </w:pPr>
            <w:r>
              <w:t xml:space="preserve">  6-9 hours of service learning will be incorporated into this </w:t>
            </w:r>
          </w:p>
          <w:p w:rsidR="005937C9" w:rsidRPr="0015305A" w:rsidRDefault="005937C9" w:rsidP="0015305A">
            <w:pPr>
              <w:spacing w:after="0" w:line="240" w:lineRule="auto"/>
            </w:pPr>
            <w:r>
              <w:t xml:space="preserve">  science methods course (3 hour blocks on Tuesdays).  </w:t>
            </w:r>
          </w:p>
        </w:tc>
        <w:tc>
          <w:tcPr>
            <w:tcW w:w="1338" w:type="dxa"/>
          </w:tcPr>
          <w:p w:rsidR="005937C9" w:rsidRPr="00DD1B1F" w:rsidRDefault="005937C9" w:rsidP="005906EC">
            <w:pPr>
              <w:spacing w:before="120" w:after="120"/>
              <w:rPr>
                <w:rFonts w:ascii="Arial" w:hAnsi="Arial" w:cs="Arial"/>
              </w:rPr>
            </w:pPr>
            <w:r>
              <w:rPr>
                <w:rFonts w:ascii="Arial" w:hAnsi="Arial" w:cs="Arial"/>
                <w:sz w:val="22"/>
                <w:szCs w:val="22"/>
              </w:rPr>
              <w:t>Ongoing</w:t>
            </w:r>
          </w:p>
        </w:tc>
      </w:tr>
    </w:tbl>
    <w:p w:rsidR="005937C9" w:rsidRDefault="005937C9" w:rsidP="005906EC">
      <w:pPr>
        <w:pStyle w:val="NoSpacing11"/>
      </w:pPr>
    </w:p>
    <w:p w:rsidR="005937C9" w:rsidRPr="00921087" w:rsidRDefault="005937C9" w:rsidP="005906EC">
      <w:pPr>
        <w:rPr>
          <w:b/>
        </w:rPr>
      </w:pPr>
      <w:r>
        <w:rPr>
          <w:b/>
        </w:rPr>
        <w:t>Assessment:</w:t>
      </w:r>
    </w:p>
    <w:p w:rsidR="005937C9" w:rsidRPr="005A7A90" w:rsidRDefault="005937C9" w:rsidP="005906EC">
      <w:pPr>
        <w:pStyle w:val="grandcanyonnumberedlist"/>
        <w:numPr>
          <w:ilvl w:val="0"/>
          <w:numId w:val="27"/>
        </w:numPr>
        <w:spacing w:before="0" w:after="0"/>
      </w:pPr>
      <w:r>
        <w:t>Signature Assignment:  50%</w:t>
      </w:r>
    </w:p>
    <w:p w:rsidR="005937C9" w:rsidRDefault="005937C9" w:rsidP="005906EC">
      <w:pPr>
        <w:pStyle w:val="grandcanyonnumberedlist"/>
        <w:numPr>
          <w:ilvl w:val="1"/>
          <w:numId w:val="27"/>
        </w:numPr>
        <w:spacing w:before="0" w:after="0"/>
      </w:pPr>
      <w:r>
        <w:t>Mini-Unit Plan  (100 pts)</w:t>
      </w:r>
    </w:p>
    <w:p w:rsidR="005937C9" w:rsidRDefault="005937C9" w:rsidP="005906EC">
      <w:pPr>
        <w:pStyle w:val="grandcanyonnumberedlist"/>
        <w:numPr>
          <w:ilvl w:val="1"/>
          <w:numId w:val="27"/>
        </w:numPr>
        <w:spacing w:before="0" w:after="0"/>
      </w:pPr>
      <w:r>
        <w:t>O&amp;P Lesson teaching  &amp; reflection (45 pts)</w:t>
      </w:r>
    </w:p>
    <w:p w:rsidR="005937C9" w:rsidRPr="005A7A90" w:rsidRDefault="005937C9" w:rsidP="005906EC">
      <w:pPr>
        <w:pStyle w:val="grandcanyonnumberedlist"/>
        <w:numPr>
          <w:ilvl w:val="1"/>
          <w:numId w:val="27"/>
        </w:numPr>
        <w:spacing w:before="0" w:after="0"/>
      </w:pPr>
      <w:r>
        <w:t>Plan presentation   (5 pts)</w:t>
      </w:r>
    </w:p>
    <w:p w:rsidR="005937C9" w:rsidRDefault="005937C9" w:rsidP="005906EC">
      <w:pPr>
        <w:pStyle w:val="grandcanyonnumberedlist"/>
        <w:numPr>
          <w:ilvl w:val="0"/>
          <w:numId w:val="27"/>
        </w:numPr>
        <w:spacing w:before="0" w:beforeAutospacing="0" w:after="0" w:afterAutospacing="0"/>
        <w:rPr>
          <w:u w:val="single"/>
        </w:rPr>
      </w:pPr>
      <w:r w:rsidRPr="005A7A90">
        <w:t>Formative Assessment and Learning Activities</w:t>
      </w:r>
      <w:r>
        <w:t>:  30%</w:t>
      </w:r>
    </w:p>
    <w:p w:rsidR="005937C9" w:rsidRDefault="005937C9" w:rsidP="005906EC">
      <w:pPr>
        <w:pStyle w:val="grandcanyonnumberedlist"/>
        <w:numPr>
          <w:ilvl w:val="1"/>
          <w:numId w:val="27"/>
        </w:numPr>
        <w:spacing w:before="0" w:beforeAutospacing="0" w:after="0" w:afterAutospacing="0"/>
      </w:pPr>
      <w:r>
        <w:t>Attention Grabber!  (20 pts)</w:t>
      </w:r>
    </w:p>
    <w:p w:rsidR="005937C9" w:rsidRDefault="005937C9" w:rsidP="005906EC">
      <w:pPr>
        <w:pStyle w:val="grandcanyonnumberedlist"/>
        <w:numPr>
          <w:ilvl w:val="1"/>
          <w:numId w:val="27"/>
        </w:numPr>
        <w:spacing w:before="0" w:beforeAutospacing="0" w:after="0" w:afterAutospacing="0"/>
      </w:pPr>
      <w:r>
        <w:t>Science Resource Guide (30 pts)</w:t>
      </w:r>
    </w:p>
    <w:p w:rsidR="005937C9" w:rsidRDefault="005937C9" w:rsidP="005906EC">
      <w:pPr>
        <w:pStyle w:val="grandcanyonnumberedlist"/>
        <w:numPr>
          <w:ilvl w:val="1"/>
          <w:numId w:val="27"/>
        </w:numPr>
        <w:spacing w:before="0" w:beforeAutospacing="0" w:after="0" w:afterAutospacing="0"/>
      </w:pPr>
      <w:r>
        <w:t>Weekly journal entries  (20 pts)</w:t>
      </w:r>
    </w:p>
    <w:p w:rsidR="005937C9" w:rsidRDefault="005937C9" w:rsidP="005906EC">
      <w:pPr>
        <w:pStyle w:val="grandcanyonnumberedlist"/>
        <w:numPr>
          <w:ilvl w:val="1"/>
          <w:numId w:val="27"/>
        </w:numPr>
        <w:spacing w:before="0" w:beforeAutospacing="0" w:after="0" w:afterAutospacing="0"/>
      </w:pPr>
      <w:r>
        <w:t>Science Autobiography  (20 pts)</w:t>
      </w:r>
    </w:p>
    <w:p w:rsidR="005937C9" w:rsidRDefault="005937C9" w:rsidP="005906EC">
      <w:pPr>
        <w:pStyle w:val="grandcanyonnumberedlist"/>
        <w:spacing w:before="0" w:beforeAutospacing="0" w:after="0" w:afterAutospacing="0"/>
      </w:pPr>
      <w:r>
        <w:t xml:space="preserve">      3.   10-hour O&amp;P Assignment (30 pts):  10%   </w:t>
      </w:r>
    </w:p>
    <w:p w:rsidR="005937C9" w:rsidRPr="003C1015" w:rsidRDefault="005937C9" w:rsidP="005906EC">
      <w:pPr>
        <w:pStyle w:val="grandcanyonnumberedlist"/>
        <w:numPr>
          <w:ilvl w:val="0"/>
          <w:numId w:val="28"/>
        </w:numPr>
        <w:spacing w:before="0" w:beforeAutospacing="0" w:after="0" w:afterAutospacing="0"/>
        <w:rPr>
          <w:u w:val="single"/>
        </w:rPr>
      </w:pPr>
      <w:r>
        <w:t xml:space="preserve">Attendance and participation in class/service learning (30 pts):  10% </w:t>
      </w:r>
    </w:p>
    <w:p w:rsidR="005937C9" w:rsidRDefault="005937C9" w:rsidP="005906EC">
      <w:pPr>
        <w:ind w:left="720"/>
        <w:rPr>
          <w:i/>
        </w:rPr>
      </w:pPr>
      <w:r w:rsidRPr="0089554C">
        <w:rPr>
          <w:i/>
        </w:rPr>
        <w:t>*</w:t>
      </w:r>
      <w:r>
        <w:rPr>
          <w:i/>
        </w:rPr>
        <w:t>*</w:t>
      </w:r>
      <w:r w:rsidRPr="0089554C">
        <w:rPr>
          <w:i/>
        </w:rPr>
        <w:t>Detailed guidelines and rubrics to be given for all major assignments</w:t>
      </w:r>
    </w:p>
    <w:p w:rsidR="005937C9" w:rsidRDefault="005937C9" w:rsidP="005906EC">
      <w:pPr>
        <w:ind w:left="720"/>
        <w:rPr>
          <w:i/>
        </w:rPr>
      </w:pPr>
    </w:p>
    <w:p w:rsidR="005937C9" w:rsidRPr="00921087" w:rsidRDefault="005937C9">
      <w:pPr>
        <w:rPr>
          <w:b/>
        </w:rPr>
      </w:pPr>
      <w:r>
        <w:rPr>
          <w:b/>
        </w:rPr>
        <w:t>Grading Scale</w:t>
      </w:r>
      <w:r w:rsidRPr="00921087">
        <w:rPr>
          <w:b/>
        </w:rPr>
        <w:t>:</w:t>
      </w:r>
    </w:p>
    <w:p w:rsidR="005937C9" w:rsidRDefault="005937C9" w:rsidP="005906EC">
      <w:r w:rsidRPr="008B65CC">
        <w:t xml:space="preserve">A = </w:t>
      </w:r>
      <w:r>
        <w:t>270-300 pts (</w:t>
      </w:r>
      <w:r w:rsidRPr="008B65CC">
        <w:t>9</w:t>
      </w:r>
      <w:r>
        <w:t>0% and</w:t>
      </w:r>
      <w:r w:rsidRPr="008B65CC">
        <w:t xml:space="preserve"> above</w:t>
      </w:r>
      <w:r>
        <w:t>)</w:t>
      </w:r>
    </w:p>
    <w:p w:rsidR="005937C9" w:rsidRDefault="005937C9" w:rsidP="005906EC">
      <w:r w:rsidRPr="008B65CC">
        <w:t xml:space="preserve">B = </w:t>
      </w:r>
      <w:r>
        <w:t>269-240 pts (80</w:t>
      </w:r>
      <w:r w:rsidRPr="008B65CC">
        <w:t>-</w:t>
      </w:r>
      <w:r>
        <w:t>89%)</w:t>
      </w:r>
    </w:p>
    <w:p w:rsidR="005937C9" w:rsidRDefault="005937C9" w:rsidP="005906EC">
      <w:r>
        <w:t>C = 239-210 pts (70-79%)</w:t>
      </w:r>
    </w:p>
    <w:p w:rsidR="005937C9" w:rsidRDefault="005937C9" w:rsidP="005906EC">
      <w:r>
        <w:t>If a field trip or on-ground class meeting is missed (you will need to inform me of this ahead of time if possible) then you have the opportunity to make up two missed classes with a field trip report that you will conduct and complete on your own time.  (A handout will be given for the field trip report guidelines.)</w:t>
      </w:r>
    </w:p>
    <w:p w:rsidR="005937C9" w:rsidRDefault="005937C9" w:rsidP="005906EC">
      <w:pPr>
        <w:overflowPunct w:val="0"/>
        <w:autoSpaceDE w:val="0"/>
        <w:autoSpaceDN w:val="0"/>
      </w:pPr>
      <w:r>
        <w:t xml:space="preserve">All written course assignments must follow American Psychological Association (APA) standards for writing student papers (See chapter six of APA manual). </w:t>
      </w:r>
    </w:p>
    <w:p w:rsidR="005937C9" w:rsidRDefault="005937C9" w:rsidP="005906EC">
      <w:pPr>
        <w:overflowPunct w:val="0"/>
        <w:autoSpaceDE w:val="0"/>
        <w:autoSpaceDN w:val="0"/>
      </w:pPr>
    </w:p>
    <w:p w:rsidR="005937C9" w:rsidRDefault="005937C9">
      <w:pPr>
        <w:rPr>
          <w:b/>
        </w:rPr>
      </w:pPr>
      <w:r>
        <w:rPr>
          <w:b/>
        </w:rPr>
        <w:t>Signature Assignment:</w:t>
      </w:r>
    </w:p>
    <w:p w:rsidR="005937C9" w:rsidRDefault="005937C9" w:rsidP="005906EC">
      <w:pPr>
        <w:rPr>
          <w:i/>
        </w:rPr>
      </w:pPr>
      <w:r>
        <w:t xml:space="preserve">Your signature assignment will be mini-unit plan consisting of 3 or more lessons following the mini-unit plan template (version 3) in LiveText.  The template for this mini-unit plan, along with the lesson plan template, is in the LiveText system and will be noted as the signature assignment for this ED 324 course, along with the mini-unit plan rubric used for assessment/review.  This mini-unit plan should also include the teaching reflection completed during the O&amp;P assignment for this science methods course.  </w:t>
      </w:r>
      <w:r w:rsidRPr="00007362">
        <w:t>The signature assignment is due</w:t>
      </w:r>
      <w:r>
        <w:t xml:space="preserve"> on Wednesday, December 8</w:t>
      </w:r>
      <w:r w:rsidRPr="00FA7CED">
        <w:rPr>
          <w:vertAlign w:val="superscript"/>
        </w:rPr>
        <w:t>th</w:t>
      </w:r>
      <w:r>
        <w:t>, 11pm, Hawai’i Standard Time (HST).</w:t>
      </w:r>
      <w:r>
        <w:rPr>
          <w:i/>
        </w:rPr>
        <w:t xml:space="preserve"> 150 points</w:t>
      </w:r>
    </w:p>
    <w:p w:rsidR="005937C9" w:rsidRDefault="005937C9" w:rsidP="005906EC">
      <w:pPr>
        <w:pStyle w:val="ColorfulList-Accent11"/>
      </w:pPr>
      <w:r>
        <w:rPr>
          <w:i/>
        </w:rPr>
        <w:t xml:space="preserve"> </w:t>
      </w:r>
      <w:r w:rsidRPr="00FA7CED">
        <w:rPr>
          <w:b/>
        </w:rPr>
        <w:t>*</w:t>
      </w:r>
      <w:r>
        <w:rPr>
          <w:b/>
          <w:i/>
        </w:rPr>
        <w:t>Signature a</w:t>
      </w:r>
      <w:r w:rsidRPr="00FA7CED">
        <w:rPr>
          <w:b/>
          <w:i/>
        </w:rPr>
        <w:t>ssignments turned in after the due date/time will lose 5% credit per</w:t>
      </w:r>
      <w:r>
        <w:rPr>
          <w:b/>
          <w:i/>
        </w:rPr>
        <w:t xml:space="preserve"> day.</w:t>
      </w:r>
    </w:p>
    <w:p w:rsidR="005937C9" w:rsidRDefault="005937C9" w:rsidP="005906EC">
      <w:pPr>
        <w:pStyle w:val="ColorfulList-Accent11"/>
      </w:pPr>
    </w:p>
    <w:p w:rsidR="005937C9" w:rsidRDefault="005937C9" w:rsidP="00B1764B">
      <w:pPr>
        <w:pStyle w:val="ColorfulList-Accent11"/>
        <w:ind w:left="0"/>
        <w:rPr>
          <w:b/>
        </w:rPr>
      </w:pPr>
      <w:r>
        <w:rPr>
          <w:b/>
        </w:rPr>
        <w:t xml:space="preserve">Weekly </w:t>
      </w:r>
      <w:r w:rsidRPr="0086278E">
        <w:rPr>
          <w:b/>
        </w:rPr>
        <w:t>Course Schedule: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2700"/>
        <w:gridCol w:w="2317"/>
        <w:gridCol w:w="2249"/>
      </w:tblGrid>
      <w:tr w:rsidR="005937C9" w:rsidRPr="00E113CB" w:rsidTr="00BD70B0">
        <w:tc>
          <w:tcPr>
            <w:tcW w:w="1728" w:type="dxa"/>
            <w:shd w:val="clear" w:color="auto" w:fill="C0C0C0"/>
          </w:tcPr>
          <w:p w:rsidR="005937C9" w:rsidRPr="00E113CB" w:rsidRDefault="005937C9" w:rsidP="00E113CB">
            <w:pPr>
              <w:spacing w:after="0" w:line="240" w:lineRule="auto"/>
              <w:jc w:val="center"/>
              <w:rPr>
                <w:b/>
              </w:rPr>
            </w:pPr>
            <w:r w:rsidRPr="00E113CB">
              <w:rPr>
                <w:b/>
              </w:rPr>
              <w:t>Date</w:t>
            </w:r>
          </w:p>
        </w:tc>
        <w:tc>
          <w:tcPr>
            <w:tcW w:w="2700" w:type="dxa"/>
            <w:shd w:val="clear" w:color="auto" w:fill="C0C0C0"/>
          </w:tcPr>
          <w:p w:rsidR="005937C9" w:rsidRPr="00E113CB" w:rsidRDefault="005937C9" w:rsidP="00E113CB">
            <w:pPr>
              <w:spacing w:after="0" w:line="240" w:lineRule="auto"/>
              <w:jc w:val="center"/>
              <w:rPr>
                <w:b/>
              </w:rPr>
            </w:pPr>
            <w:r w:rsidRPr="00E113CB">
              <w:rPr>
                <w:b/>
              </w:rPr>
              <w:t>Topics</w:t>
            </w:r>
          </w:p>
        </w:tc>
        <w:tc>
          <w:tcPr>
            <w:tcW w:w="2317" w:type="dxa"/>
            <w:shd w:val="clear" w:color="auto" w:fill="C0C0C0"/>
          </w:tcPr>
          <w:p w:rsidR="005937C9" w:rsidRPr="00E113CB" w:rsidRDefault="005937C9" w:rsidP="00E113CB">
            <w:pPr>
              <w:spacing w:after="0" w:line="240" w:lineRule="auto"/>
              <w:jc w:val="center"/>
              <w:rPr>
                <w:b/>
              </w:rPr>
            </w:pPr>
            <w:r w:rsidRPr="00E113CB">
              <w:rPr>
                <w:b/>
              </w:rPr>
              <w:t>Activities</w:t>
            </w:r>
          </w:p>
        </w:tc>
        <w:tc>
          <w:tcPr>
            <w:tcW w:w="2249" w:type="dxa"/>
            <w:shd w:val="clear" w:color="auto" w:fill="C0C0C0"/>
          </w:tcPr>
          <w:p w:rsidR="005937C9" w:rsidRPr="00E113CB" w:rsidRDefault="005937C9" w:rsidP="00E113CB">
            <w:pPr>
              <w:spacing w:after="0" w:line="240" w:lineRule="auto"/>
              <w:jc w:val="center"/>
              <w:rPr>
                <w:b/>
              </w:rPr>
            </w:pPr>
            <w:r w:rsidRPr="00E113CB">
              <w:rPr>
                <w:b/>
              </w:rPr>
              <w:t>Homework</w:t>
            </w:r>
          </w:p>
          <w:p w:rsidR="005937C9" w:rsidRPr="00E113CB" w:rsidRDefault="005937C9" w:rsidP="00E113CB">
            <w:pPr>
              <w:spacing w:after="0" w:line="240" w:lineRule="auto"/>
              <w:rPr>
                <w:b/>
              </w:rPr>
            </w:pPr>
            <w:r w:rsidRPr="00E113CB">
              <w:rPr>
                <w:b/>
              </w:rPr>
              <w:t xml:space="preserve">(Due </w:t>
            </w:r>
            <w:r>
              <w:rPr>
                <w:b/>
              </w:rPr>
              <w:t xml:space="preserve">Following </w:t>
            </w:r>
            <w:r w:rsidRPr="00E113CB">
              <w:rPr>
                <w:b/>
              </w:rPr>
              <w:t>Week)</w:t>
            </w:r>
          </w:p>
        </w:tc>
      </w:tr>
      <w:tr w:rsidR="005937C9" w:rsidRPr="00E113CB" w:rsidTr="00BD70B0">
        <w:tc>
          <w:tcPr>
            <w:tcW w:w="1728" w:type="dxa"/>
          </w:tcPr>
          <w:p w:rsidR="005937C9" w:rsidRPr="00E113CB" w:rsidRDefault="005937C9" w:rsidP="00E113CB">
            <w:pPr>
              <w:spacing w:after="0" w:line="240" w:lineRule="auto"/>
            </w:pPr>
            <w:r w:rsidRPr="00E113CB">
              <w:t xml:space="preserve">Week 1:  </w:t>
            </w:r>
          </w:p>
          <w:p w:rsidR="005937C9" w:rsidRPr="00E113CB" w:rsidRDefault="005937C9" w:rsidP="00E113CB">
            <w:pPr>
              <w:spacing w:after="0" w:line="240" w:lineRule="auto"/>
            </w:pPr>
            <w:r w:rsidRPr="00E113CB">
              <w:t>Tues</w:t>
            </w:r>
            <w:r>
              <w:t>./T</w:t>
            </w:r>
            <w:r w:rsidRPr="00E113CB">
              <w:t>hurs</w:t>
            </w:r>
            <w:r>
              <w:t>.</w:t>
            </w:r>
            <w:r w:rsidRPr="00E113CB">
              <w:t xml:space="preserve"> August 24</w:t>
            </w:r>
            <w:r w:rsidRPr="00E113CB">
              <w:rPr>
                <w:vertAlign w:val="superscript"/>
              </w:rPr>
              <w:t>th</w:t>
            </w:r>
            <w:r w:rsidRPr="00E113CB">
              <w:t xml:space="preserve"> &amp; 26th </w:t>
            </w:r>
          </w:p>
        </w:tc>
        <w:tc>
          <w:tcPr>
            <w:tcW w:w="2700" w:type="dxa"/>
          </w:tcPr>
          <w:p w:rsidR="005937C9" w:rsidRPr="00E113CB" w:rsidRDefault="005937C9" w:rsidP="00E113CB">
            <w:pPr>
              <w:spacing w:after="0" w:line="240" w:lineRule="auto"/>
            </w:pPr>
            <w:r w:rsidRPr="00E113CB">
              <w:t>Introductions</w:t>
            </w:r>
          </w:p>
          <w:p w:rsidR="005937C9" w:rsidRPr="00E113CB" w:rsidRDefault="005937C9" w:rsidP="00E113CB">
            <w:pPr>
              <w:spacing w:after="0" w:line="240" w:lineRule="auto"/>
            </w:pPr>
            <w:r w:rsidRPr="00E113CB">
              <w:t>Course overview</w:t>
            </w:r>
          </w:p>
          <w:p w:rsidR="005937C9" w:rsidRPr="00E113CB" w:rsidRDefault="005937C9" w:rsidP="00E113CB">
            <w:pPr>
              <w:spacing w:after="0" w:line="240" w:lineRule="auto"/>
            </w:pPr>
            <w:r w:rsidRPr="00E113CB">
              <w:t>What is Science?</w:t>
            </w:r>
          </w:p>
          <w:p w:rsidR="005937C9" w:rsidRPr="00E113CB" w:rsidRDefault="005937C9" w:rsidP="00E113CB">
            <w:pPr>
              <w:spacing w:after="0" w:line="240" w:lineRule="auto"/>
            </w:pPr>
            <w:r w:rsidRPr="00E113CB">
              <w:t xml:space="preserve">What Does a Scientist </w:t>
            </w:r>
          </w:p>
          <w:p w:rsidR="005937C9" w:rsidRDefault="005937C9" w:rsidP="00E113CB">
            <w:pPr>
              <w:spacing w:after="0" w:line="240" w:lineRule="auto"/>
            </w:pPr>
            <w:r w:rsidRPr="00E113CB">
              <w:t xml:space="preserve">    Look Like?</w:t>
            </w:r>
          </w:p>
          <w:p w:rsidR="005937C9" w:rsidRDefault="005937C9" w:rsidP="00E113CB">
            <w:pPr>
              <w:spacing w:after="0" w:line="240" w:lineRule="auto"/>
            </w:pPr>
            <w:r>
              <w:t xml:space="preserve">Misconceptions in </w:t>
            </w:r>
          </w:p>
          <w:p w:rsidR="005937C9" w:rsidRPr="00E113CB" w:rsidRDefault="005937C9" w:rsidP="00E113CB">
            <w:pPr>
              <w:spacing w:after="0" w:line="240" w:lineRule="auto"/>
              <w:rPr>
                <w:b/>
              </w:rPr>
            </w:pPr>
            <w:r>
              <w:t xml:space="preserve">    Science</w:t>
            </w:r>
          </w:p>
        </w:tc>
        <w:tc>
          <w:tcPr>
            <w:tcW w:w="2317" w:type="dxa"/>
          </w:tcPr>
          <w:p w:rsidR="005937C9" w:rsidRDefault="005937C9" w:rsidP="00E113CB">
            <w:pPr>
              <w:spacing w:after="0" w:line="240" w:lineRule="auto"/>
            </w:pPr>
            <w:r>
              <w:t xml:space="preserve">Sensory awareness </w:t>
            </w:r>
          </w:p>
          <w:p w:rsidR="005937C9" w:rsidRDefault="005937C9" w:rsidP="00E113CB">
            <w:pPr>
              <w:spacing w:after="0" w:line="240" w:lineRule="auto"/>
            </w:pPr>
            <w:r>
              <w:t xml:space="preserve"> activity outside</w:t>
            </w:r>
          </w:p>
          <w:p w:rsidR="005937C9" w:rsidRDefault="005937C9" w:rsidP="00E113CB">
            <w:pPr>
              <w:spacing w:after="0" w:line="240" w:lineRule="auto"/>
            </w:pPr>
            <w:r>
              <w:t>Syllabus review</w:t>
            </w:r>
          </w:p>
          <w:p w:rsidR="005937C9" w:rsidRDefault="005937C9" w:rsidP="00E113CB">
            <w:pPr>
              <w:spacing w:after="0" w:line="240" w:lineRule="auto"/>
            </w:pPr>
            <w:r>
              <w:t>O&amp;P requirement</w:t>
            </w:r>
          </w:p>
          <w:p w:rsidR="005937C9" w:rsidRDefault="005937C9" w:rsidP="00E113CB">
            <w:pPr>
              <w:spacing w:after="0" w:line="240" w:lineRule="auto"/>
            </w:pPr>
            <w:r>
              <w:t>Science Auto-</w:t>
            </w:r>
          </w:p>
          <w:p w:rsidR="005937C9" w:rsidRPr="00E113CB" w:rsidRDefault="005937C9" w:rsidP="00E113CB">
            <w:pPr>
              <w:spacing w:after="0" w:line="240" w:lineRule="auto"/>
            </w:pPr>
            <w:r>
              <w:t xml:space="preserve">  biopoem</w:t>
            </w:r>
          </w:p>
          <w:p w:rsidR="005937C9" w:rsidRDefault="005937C9" w:rsidP="00E113CB">
            <w:pPr>
              <w:spacing w:after="0" w:line="240" w:lineRule="auto"/>
            </w:pPr>
            <w:r w:rsidRPr="00E113CB">
              <w:t>Draw a Scientist</w:t>
            </w:r>
          </w:p>
          <w:p w:rsidR="005937C9" w:rsidRDefault="005937C9" w:rsidP="00E113CB">
            <w:pPr>
              <w:spacing w:after="0" w:line="240" w:lineRule="auto"/>
            </w:pPr>
            <w:r>
              <w:t xml:space="preserve">Science assessment </w:t>
            </w:r>
          </w:p>
          <w:p w:rsidR="005937C9" w:rsidRDefault="005937C9" w:rsidP="00E113CB">
            <w:pPr>
              <w:spacing w:after="0" w:line="240" w:lineRule="auto"/>
            </w:pPr>
            <w:r>
              <w:t xml:space="preserve">  probes </w:t>
            </w:r>
          </w:p>
          <w:p w:rsidR="005937C9" w:rsidRDefault="005937C9" w:rsidP="00E113CB">
            <w:pPr>
              <w:spacing w:after="0" w:line="240" w:lineRule="auto"/>
            </w:pPr>
            <w:r>
              <w:t xml:space="preserve">Science assessment </w:t>
            </w:r>
          </w:p>
          <w:p w:rsidR="005937C9" w:rsidRDefault="005937C9" w:rsidP="00E113CB">
            <w:pPr>
              <w:spacing w:after="0" w:line="240" w:lineRule="auto"/>
            </w:pPr>
            <w:r>
              <w:t xml:space="preserve">  &amp; survey </w:t>
            </w:r>
          </w:p>
          <w:p w:rsidR="005937C9" w:rsidRPr="00E113CB" w:rsidRDefault="005937C9" w:rsidP="00E113CB">
            <w:pPr>
              <w:spacing w:after="0" w:line="240" w:lineRule="auto"/>
            </w:pPr>
          </w:p>
        </w:tc>
        <w:tc>
          <w:tcPr>
            <w:tcW w:w="2249" w:type="dxa"/>
          </w:tcPr>
          <w:p w:rsidR="005937C9" w:rsidRDefault="005937C9" w:rsidP="00E113CB">
            <w:pPr>
              <w:spacing w:after="0" w:line="240" w:lineRule="auto"/>
            </w:pPr>
            <w:r w:rsidRPr="00E113CB">
              <w:t xml:space="preserve">Read chapter 1 </w:t>
            </w:r>
            <w:r>
              <w:t>from</w:t>
            </w:r>
          </w:p>
          <w:p w:rsidR="005937C9" w:rsidRPr="00E113CB" w:rsidRDefault="005937C9" w:rsidP="00E113CB">
            <w:pPr>
              <w:spacing w:after="0" w:line="240" w:lineRule="auto"/>
            </w:pPr>
            <w:r>
              <w:t xml:space="preserve">  Martin et al. text </w:t>
            </w:r>
            <w:r w:rsidRPr="00E113CB">
              <w:t xml:space="preserve"> </w:t>
            </w:r>
          </w:p>
          <w:p w:rsidR="005937C9" w:rsidRPr="00E113CB" w:rsidRDefault="005937C9" w:rsidP="00E113CB">
            <w:pPr>
              <w:spacing w:after="0" w:line="240" w:lineRule="auto"/>
            </w:pPr>
          </w:p>
          <w:p w:rsidR="005937C9" w:rsidRPr="00E113CB" w:rsidRDefault="005937C9" w:rsidP="00E113CB">
            <w:pPr>
              <w:spacing w:after="0" w:line="240" w:lineRule="auto"/>
            </w:pPr>
            <w:r w:rsidRPr="00E113CB">
              <w:t xml:space="preserve">Complete Journal </w:t>
            </w:r>
          </w:p>
          <w:p w:rsidR="005937C9" w:rsidRDefault="005937C9" w:rsidP="00E113CB">
            <w:pPr>
              <w:spacing w:after="0" w:line="240" w:lineRule="auto"/>
            </w:pPr>
            <w:r w:rsidRPr="00E113CB">
              <w:t xml:space="preserve">  Entry #1</w:t>
            </w:r>
          </w:p>
          <w:p w:rsidR="005937C9" w:rsidRDefault="005937C9" w:rsidP="00E113CB">
            <w:pPr>
              <w:spacing w:after="0" w:line="240" w:lineRule="auto"/>
            </w:pPr>
          </w:p>
          <w:p w:rsidR="005937C9" w:rsidRDefault="005937C9" w:rsidP="00E113CB">
            <w:pPr>
              <w:spacing w:after="0" w:line="240" w:lineRule="auto"/>
            </w:pPr>
            <w:r>
              <w:t>Refine auto-biopoem</w:t>
            </w:r>
          </w:p>
          <w:p w:rsidR="005937C9" w:rsidRDefault="005937C9" w:rsidP="00E113CB">
            <w:pPr>
              <w:spacing w:after="0" w:line="240" w:lineRule="auto"/>
            </w:pPr>
            <w:r>
              <w:t xml:space="preserve">  &amp; have ready for </w:t>
            </w:r>
          </w:p>
          <w:p w:rsidR="005937C9" w:rsidRDefault="005937C9" w:rsidP="00E113CB">
            <w:pPr>
              <w:spacing w:after="0" w:line="240" w:lineRule="auto"/>
            </w:pPr>
            <w:r>
              <w:t xml:space="preserve">  laminating (8/31) </w:t>
            </w:r>
          </w:p>
          <w:p w:rsidR="005937C9" w:rsidRDefault="005937C9" w:rsidP="00E113CB">
            <w:pPr>
              <w:spacing w:after="0" w:line="240" w:lineRule="auto"/>
            </w:pPr>
            <w:r>
              <w:t xml:space="preserve">Survey: </w:t>
            </w:r>
          </w:p>
          <w:p w:rsidR="005937C9" w:rsidRDefault="005937C9" w:rsidP="00E113CB">
            <w:pPr>
              <w:spacing w:after="0" w:line="240" w:lineRule="auto"/>
            </w:pPr>
            <w:r>
              <w:t xml:space="preserve">  misconceptions in </w:t>
            </w:r>
          </w:p>
          <w:p w:rsidR="005937C9" w:rsidRPr="00E113CB" w:rsidRDefault="005937C9" w:rsidP="00E113CB">
            <w:pPr>
              <w:spacing w:after="0" w:line="240" w:lineRule="auto"/>
            </w:pPr>
            <w:r>
              <w:t xml:space="preserve">  science </w:t>
            </w:r>
          </w:p>
        </w:tc>
      </w:tr>
      <w:tr w:rsidR="005937C9" w:rsidRPr="00E113CB" w:rsidTr="004A6E5B">
        <w:tc>
          <w:tcPr>
            <w:tcW w:w="1728" w:type="dxa"/>
          </w:tcPr>
          <w:p w:rsidR="005937C9" w:rsidRPr="00E113CB" w:rsidRDefault="005937C9" w:rsidP="00E113CB">
            <w:pPr>
              <w:spacing w:after="0" w:line="240" w:lineRule="auto"/>
            </w:pPr>
            <w:r w:rsidRPr="00E113CB">
              <w:t xml:space="preserve">Week 2:  </w:t>
            </w:r>
          </w:p>
          <w:p w:rsidR="005937C9" w:rsidRPr="00E113CB" w:rsidRDefault="005937C9" w:rsidP="00E113CB">
            <w:pPr>
              <w:spacing w:after="0" w:line="240" w:lineRule="auto"/>
            </w:pPr>
          </w:p>
          <w:p w:rsidR="005937C9" w:rsidRPr="00E113CB" w:rsidRDefault="005937C9" w:rsidP="00E113CB">
            <w:pPr>
              <w:spacing w:after="0" w:line="240" w:lineRule="auto"/>
            </w:pPr>
            <w:r w:rsidRPr="00E113CB">
              <w:t>August 31</w:t>
            </w:r>
            <w:r w:rsidRPr="00E113CB">
              <w:rPr>
                <w:vertAlign w:val="superscript"/>
              </w:rPr>
              <w:t>st</w:t>
            </w:r>
            <w:r w:rsidRPr="00E113CB">
              <w:t xml:space="preserve"> &amp; September 2nd</w:t>
            </w:r>
          </w:p>
        </w:tc>
        <w:tc>
          <w:tcPr>
            <w:tcW w:w="2700" w:type="dxa"/>
          </w:tcPr>
          <w:p w:rsidR="005937C9" w:rsidRPr="00E113CB" w:rsidRDefault="005937C9" w:rsidP="00E113CB">
            <w:pPr>
              <w:spacing w:after="0" w:line="240" w:lineRule="auto"/>
            </w:pPr>
            <w:r w:rsidRPr="00E113CB">
              <w:t>Why teach science?</w:t>
            </w:r>
          </w:p>
          <w:p w:rsidR="005937C9" w:rsidRDefault="005937C9" w:rsidP="00E113CB">
            <w:pPr>
              <w:spacing w:after="0" w:line="240" w:lineRule="auto"/>
            </w:pPr>
            <w:r>
              <w:t xml:space="preserve">How do children learn </w:t>
            </w:r>
          </w:p>
          <w:p w:rsidR="005937C9" w:rsidRDefault="005937C9" w:rsidP="00E113CB">
            <w:pPr>
              <w:spacing w:after="0" w:line="240" w:lineRule="auto"/>
            </w:pPr>
            <w:r>
              <w:t xml:space="preserve">    science?</w:t>
            </w:r>
          </w:p>
          <w:p w:rsidR="005937C9" w:rsidRDefault="005937C9" w:rsidP="00E113CB">
            <w:pPr>
              <w:spacing w:after="0" w:line="240" w:lineRule="auto"/>
            </w:pPr>
            <w:r w:rsidRPr="00E113CB">
              <w:t xml:space="preserve">Experiential learning &amp; </w:t>
            </w:r>
          </w:p>
          <w:p w:rsidR="005937C9" w:rsidRPr="00E113CB" w:rsidRDefault="005937C9" w:rsidP="00E113CB">
            <w:pPr>
              <w:spacing w:after="0" w:line="240" w:lineRule="auto"/>
              <w:rPr>
                <w:b/>
              </w:rPr>
            </w:pPr>
            <w:r>
              <w:t xml:space="preserve">   constructivism</w:t>
            </w:r>
          </w:p>
        </w:tc>
        <w:tc>
          <w:tcPr>
            <w:tcW w:w="2317" w:type="dxa"/>
          </w:tcPr>
          <w:p w:rsidR="005937C9" w:rsidRPr="00E113CB" w:rsidRDefault="005937C9" w:rsidP="00E113CB">
            <w:pPr>
              <w:spacing w:after="0" w:line="240" w:lineRule="auto"/>
            </w:pPr>
            <w:r w:rsidRPr="00E113CB">
              <w:t xml:space="preserve">Creating a unit plan </w:t>
            </w:r>
          </w:p>
          <w:p w:rsidR="005937C9" w:rsidRPr="00E113CB" w:rsidRDefault="005937C9" w:rsidP="00E113CB">
            <w:pPr>
              <w:spacing w:after="0" w:line="240" w:lineRule="auto"/>
            </w:pPr>
            <w:r w:rsidRPr="00E113CB">
              <w:t xml:space="preserve">  framework (flip-</w:t>
            </w:r>
          </w:p>
          <w:p w:rsidR="005937C9" w:rsidRPr="00E113CB" w:rsidRDefault="005937C9" w:rsidP="00E113CB">
            <w:pPr>
              <w:spacing w:after="0" w:line="240" w:lineRule="auto"/>
            </w:pPr>
            <w:r w:rsidRPr="00E113CB">
              <w:t xml:space="preserve">  book activity)</w:t>
            </w:r>
          </w:p>
          <w:p w:rsidR="005937C9" w:rsidRPr="00E113CB" w:rsidRDefault="005937C9" w:rsidP="00E113CB">
            <w:pPr>
              <w:spacing w:after="0" w:line="240" w:lineRule="auto"/>
            </w:pPr>
            <w:r w:rsidRPr="00E113CB">
              <w:t xml:space="preserve">Annotated </w:t>
            </w:r>
          </w:p>
          <w:p w:rsidR="005937C9" w:rsidRPr="00E113CB" w:rsidRDefault="005937C9" w:rsidP="00E113CB">
            <w:pPr>
              <w:spacing w:after="0" w:line="240" w:lineRule="auto"/>
            </w:pPr>
            <w:r w:rsidRPr="00E113CB">
              <w:t xml:space="preserve">  Bibliographies</w:t>
            </w:r>
          </w:p>
          <w:p w:rsidR="005937C9" w:rsidRDefault="005937C9" w:rsidP="00E113CB">
            <w:pPr>
              <w:spacing w:after="0" w:line="240" w:lineRule="auto"/>
            </w:pPr>
            <w:r w:rsidRPr="00E113CB">
              <w:t>Cartesian Diver</w:t>
            </w:r>
          </w:p>
          <w:p w:rsidR="005937C9" w:rsidRDefault="005937C9" w:rsidP="00E113CB">
            <w:pPr>
              <w:spacing w:after="0" w:line="240" w:lineRule="auto"/>
            </w:pPr>
            <w:r>
              <w:t xml:space="preserve">Create journal book </w:t>
            </w:r>
          </w:p>
          <w:p w:rsidR="005937C9" w:rsidRPr="00E113CB" w:rsidRDefault="005937C9" w:rsidP="00E113CB">
            <w:pPr>
              <w:spacing w:after="0" w:line="240" w:lineRule="auto"/>
              <w:rPr>
                <w:b/>
              </w:rPr>
            </w:pPr>
            <w:r>
              <w:t xml:space="preserve">  in C-TRAC </w:t>
            </w:r>
          </w:p>
        </w:tc>
        <w:tc>
          <w:tcPr>
            <w:tcW w:w="2249" w:type="dxa"/>
          </w:tcPr>
          <w:p w:rsidR="005937C9" w:rsidRPr="00E113CB" w:rsidRDefault="005937C9" w:rsidP="00E113CB">
            <w:pPr>
              <w:spacing w:after="0" w:line="240" w:lineRule="auto"/>
            </w:pPr>
            <w:r w:rsidRPr="00E113CB">
              <w:t xml:space="preserve">Read chapter </w:t>
            </w:r>
            <w:r>
              <w:t>2 from</w:t>
            </w:r>
          </w:p>
          <w:p w:rsidR="005937C9" w:rsidRPr="00E113CB" w:rsidRDefault="005937C9" w:rsidP="00E113CB">
            <w:pPr>
              <w:spacing w:after="0" w:line="240" w:lineRule="auto"/>
            </w:pPr>
            <w:r>
              <w:t xml:space="preserve">  Martin et al. text</w:t>
            </w:r>
          </w:p>
          <w:p w:rsidR="005937C9" w:rsidRPr="00E113CB" w:rsidRDefault="005937C9" w:rsidP="00E113CB">
            <w:pPr>
              <w:spacing w:after="0" w:line="240" w:lineRule="auto"/>
            </w:pPr>
            <w:r w:rsidRPr="00E113CB">
              <w:t xml:space="preserve">Confirm O&amp;P </w:t>
            </w:r>
          </w:p>
          <w:p w:rsidR="005937C9" w:rsidRPr="00E113CB" w:rsidRDefault="005937C9" w:rsidP="00E113CB">
            <w:pPr>
              <w:spacing w:after="0" w:line="240" w:lineRule="auto"/>
            </w:pPr>
            <w:r w:rsidRPr="00E113CB">
              <w:t xml:space="preserve">  placement for ED </w:t>
            </w:r>
          </w:p>
          <w:p w:rsidR="005937C9" w:rsidRPr="00E113CB" w:rsidRDefault="005937C9" w:rsidP="00E113CB">
            <w:pPr>
              <w:spacing w:after="0" w:line="240" w:lineRule="auto"/>
            </w:pPr>
            <w:r w:rsidRPr="00E113CB">
              <w:t xml:space="preserve">  </w:t>
            </w:r>
            <w:r>
              <w:t>324</w:t>
            </w:r>
            <w:r w:rsidRPr="00E113CB">
              <w:t xml:space="preserve"> course</w:t>
            </w:r>
          </w:p>
          <w:p w:rsidR="005937C9" w:rsidRPr="00E113CB" w:rsidRDefault="005937C9" w:rsidP="00E113CB">
            <w:pPr>
              <w:spacing w:after="0" w:line="240" w:lineRule="auto"/>
              <w:rPr>
                <w:b/>
              </w:rPr>
            </w:pPr>
            <w:r w:rsidRPr="00E113CB">
              <w:t>Journal entry #2</w:t>
            </w:r>
          </w:p>
        </w:tc>
      </w:tr>
      <w:tr w:rsidR="005937C9" w:rsidRPr="00E113CB" w:rsidTr="004A6E5B">
        <w:tc>
          <w:tcPr>
            <w:tcW w:w="1728" w:type="dxa"/>
          </w:tcPr>
          <w:p w:rsidR="005937C9" w:rsidRPr="00E113CB" w:rsidRDefault="005937C9" w:rsidP="00E113CB">
            <w:pPr>
              <w:spacing w:after="0" w:line="240" w:lineRule="auto"/>
            </w:pPr>
            <w:r w:rsidRPr="00E113CB">
              <w:t xml:space="preserve">Week 3:  </w:t>
            </w:r>
          </w:p>
          <w:p w:rsidR="005937C9" w:rsidRPr="00E113CB" w:rsidRDefault="005937C9" w:rsidP="00E113CB">
            <w:pPr>
              <w:spacing w:after="0" w:line="240" w:lineRule="auto"/>
            </w:pPr>
          </w:p>
          <w:p w:rsidR="005937C9" w:rsidRPr="00E113CB" w:rsidRDefault="005937C9" w:rsidP="00E113CB">
            <w:pPr>
              <w:spacing w:after="0" w:line="240" w:lineRule="auto"/>
            </w:pPr>
            <w:r w:rsidRPr="00E113CB">
              <w:t>Sept. 7</w:t>
            </w:r>
            <w:r w:rsidRPr="00E113CB">
              <w:rPr>
                <w:vertAlign w:val="superscript"/>
              </w:rPr>
              <w:t>th</w:t>
            </w:r>
            <w:r w:rsidRPr="00E113CB">
              <w:t xml:space="preserve"> &amp; </w:t>
            </w:r>
          </w:p>
          <w:p w:rsidR="005937C9" w:rsidRPr="00E113CB" w:rsidRDefault="005937C9" w:rsidP="00E113CB">
            <w:pPr>
              <w:spacing w:after="0" w:line="240" w:lineRule="auto"/>
            </w:pPr>
            <w:r w:rsidRPr="00E113CB">
              <w:t>Sept. 9</w:t>
            </w:r>
            <w:r w:rsidRPr="00E113CB">
              <w:rPr>
                <w:vertAlign w:val="superscript"/>
              </w:rPr>
              <w:t>th</w:t>
            </w:r>
            <w:r w:rsidRPr="00E113CB">
              <w:t xml:space="preserve"> </w:t>
            </w:r>
          </w:p>
          <w:p w:rsidR="005937C9" w:rsidRPr="00E113CB" w:rsidRDefault="005937C9" w:rsidP="00E113CB">
            <w:pPr>
              <w:spacing w:after="0" w:line="240" w:lineRule="auto"/>
            </w:pPr>
          </w:p>
          <w:p w:rsidR="005937C9" w:rsidRPr="00E113CB" w:rsidRDefault="005937C9" w:rsidP="00E113CB">
            <w:pPr>
              <w:spacing w:after="0" w:line="240" w:lineRule="auto"/>
            </w:pPr>
          </w:p>
        </w:tc>
        <w:tc>
          <w:tcPr>
            <w:tcW w:w="2700" w:type="dxa"/>
          </w:tcPr>
          <w:p w:rsidR="005937C9" w:rsidRDefault="005937C9" w:rsidP="00E113CB">
            <w:pPr>
              <w:spacing w:after="0" w:line="240" w:lineRule="auto"/>
            </w:pPr>
            <w:r>
              <w:t xml:space="preserve">Culturally responsive </w:t>
            </w:r>
          </w:p>
          <w:p w:rsidR="005937C9" w:rsidRDefault="005937C9" w:rsidP="00E113CB">
            <w:pPr>
              <w:spacing w:after="0" w:line="240" w:lineRule="auto"/>
            </w:pPr>
            <w:r>
              <w:t xml:space="preserve">    teaching </w:t>
            </w:r>
          </w:p>
          <w:p w:rsidR="005937C9" w:rsidRDefault="005937C9" w:rsidP="00E113CB">
            <w:pPr>
              <w:spacing w:after="0" w:line="240" w:lineRule="auto"/>
            </w:pPr>
            <w:r>
              <w:t xml:space="preserve">Exceptional children &amp; </w:t>
            </w:r>
          </w:p>
          <w:p w:rsidR="005937C9" w:rsidRDefault="005937C9" w:rsidP="00E113CB">
            <w:pPr>
              <w:spacing w:after="0" w:line="240" w:lineRule="auto"/>
            </w:pPr>
            <w:r>
              <w:t xml:space="preserve">    special needs children </w:t>
            </w:r>
          </w:p>
          <w:p w:rsidR="005937C9" w:rsidRDefault="005937C9" w:rsidP="00E113CB">
            <w:pPr>
              <w:spacing w:after="0" w:line="240" w:lineRule="auto"/>
            </w:pPr>
            <w:r>
              <w:t xml:space="preserve">    (Science for all) </w:t>
            </w:r>
          </w:p>
          <w:p w:rsidR="005937C9" w:rsidRDefault="005937C9" w:rsidP="00E113CB">
            <w:pPr>
              <w:spacing w:after="0" w:line="240" w:lineRule="auto"/>
            </w:pPr>
            <w:r>
              <w:t xml:space="preserve">Mini-unit planning and </w:t>
            </w:r>
          </w:p>
          <w:p w:rsidR="005937C9" w:rsidRDefault="005937C9" w:rsidP="00E113CB">
            <w:pPr>
              <w:spacing w:after="0" w:line="240" w:lineRule="auto"/>
            </w:pPr>
            <w:r>
              <w:t xml:space="preserve">    the backward design </w:t>
            </w:r>
          </w:p>
          <w:p w:rsidR="005937C9" w:rsidRPr="00E113CB" w:rsidRDefault="005937C9" w:rsidP="00E113CB">
            <w:pPr>
              <w:spacing w:after="0" w:line="240" w:lineRule="auto"/>
            </w:pPr>
            <w:r>
              <w:t xml:space="preserve">    process </w:t>
            </w:r>
          </w:p>
        </w:tc>
        <w:tc>
          <w:tcPr>
            <w:tcW w:w="2317" w:type="dxa"/>
          </w:tcPr>
          <w:p w:rsidR="005937C9" w:rsidRPr="00E113CB" w:rsidRDefault="005937C9" w:rsidP="00E113CB">
            <w:pPr>
              <w:spacing w:after="0" w:line="240" w:lineRule="auto"/>
            </w:pPr>
            <w:r w:rsidRPr="00E113CB">
              <w:t xml:space="preserve">Unit planning </w:t>
            </w:r>
          </w:p>
          <w:p w:rsidR="005937C9" w:rsidRPr="00E113CB" w:rsidRDefault="005937C9" w:rsidP="00E113CB">
            <w:pPr>
              <w:spacing w:after="0" w:line="240" w:lineRule="auto"/>
            </w:pPr>
            <w:r w:rsidRPr="00E113CB">
              <w:t xml:space="preserve">  Discussion</w:t>
            </w:r>
          </w:p>
          <w:p w:rsidR="005937C9" w:rsidRPr="00E113CB" w:rsidRDefault="005937C9" w:rsidP="00E113CB">
            <w:pPr>
              <w:spacing w:after="0" w:line="240" w:lineRule="auto"/>
            </w:pPr>
            <w:r w:rsidRPr="00E113CB">
              <w:t xml:space="preserve">Fingerprints of the </w:t>
            </w:r>
          </w:p>
          <w:p w:rsidR="005937C9" w:rsidRDefault="005937C9" w:rsidP="00E113CB">
            <w:pPr>
              <w:spacing w:after="0" w:line="240" w:lineRule="auto"/>
            </w:pPr>
            <w:r w:rsidRPr="00E113CB">
              <w:t xml:space="preserve">  Stars!</w:t>
            </w:r>
          </w:p>
          <w:p w:rsidR="005937C9" w:rsidRPr="00E113CB" w:rsidRDefault="005937C9" w:rsidP="00446512">
            <w:pPr>
              <w:spacing w:after="0" w:line="240" w:lineRule="auto"/>
            </w:pPr>
            <w:r w:rsidRPr="00E113CB">
              <w:t xml:space="preserve">What should a </w:t>
            </w:r>
          </w:p>
          <w:p w:rsidR="005937C9" w:rsidRPr="00E113CB" w:rsidRDefault="005937C9" w:rsidP="00446512">
            <w:pPr>
              <w:spacing w:after="0" w:line="240" w:lineRule="auto"/>
            </w:pPr>
            <w:r w:rsidRPr="00E113CB">
              <w:t xml:space="preserve">  science classroom </w:t>
            </w:r>
          </w:p>
          <w:p w:rsidR="005937C9" w:rsidRPr="00E113CB" w:rsidRDefault="005937C9" w:rsidP="00446512">
            <w:pPr>
              <w:spacing w:after="0" w:line="240" w:lineRule="auto"/>
            </w:pPr>
            <w:r w:rsidRPr="00E113CB">
              <w:t xml:space="preserve">  look like? (KWL</w:t>
            </w:r>
            <w:r>
              <w:t xml:space="preserve">) </w:t>
            </w:r>
          </w:p>
        </w:tc>
        <w:tc>
          <w:tcPr>
            <w:tcW w:w="2249" w:type="dxa"/>
          </w:tcPr>
          <w:p w:rsidR="005937C9" w:rsidRPr="00E113CB" w:rsidRDefault="005937C9" w:rsidP="00E113CB">
            <w:pPr>
              <w:spacing w:after="0" w:line="240" w:lineRule="auto"/>
            </w:pPr>
            <w:r w:rsidRPr="00E113CB">
              <w:t xml:space="preserve">Read chapter </w:t>
            </w:r>
            <w:r>
              <w:t>3</w:t>
            </w:r>
            <w:r w:rsidRPr="00E113CB">
              <w:t xml:space="preserve"> from </w:t>
            </w:r>
          </w:p>
          <w:p w:rsidR="005937C9" w:rsidRPr="00E113CB" w:rsidRDefault="005937C9" w:rsidP="00E113CB">
            <w:pPr>
              <w:spacing w:after="0" w:line="240" w:lineRule="auto"/>
            </w:pPr>
            <w:r>
              <w:t xml:space="preserve">  Martin et al. text</w:t>
            </w:r>
            <w:r w:rsidRPr="00E113CB">
              <w:t xml:space="preserve"> </w:t>
            </w:r>
          </w:p>
          <w:p w:rsidR="005937C9" w:rsidRPr="00E113CB" w:rsidRDefault="005937C9" w:rsidP="00E113CB">
            <w:pPr>
              <w:spacing w:after="0" w:line="240" w:lineRule="auto"/>
            </w:pPr>
            <w:r w:rsidRPr="00E113CB">
              <w:t>Bring thematic ideas</w:t>
            </w:r>
          </w:p>
          <w:p w:rsidR="005937C9" w:rsidRPr="00E113CB" w:rsidRDefault="005937C9" w:rsidP="00E113CB">
            <w:pPr>
              <w:spacing w:after="0" w:line="240" w:lineRule="auto"/>
            </w:pPr>
            <w:r w:rsidRPr="00E113CB">
              <w:t xml:space="preserve">  for </w:t>
            </w:r>
            <w:r>
              <w:t>mini-</w:t>
            </w:r>
            <w:r w:rsidRPr="00E113CB">
              <w:t xml:space="preserve">unit plan </w:t>
            </w:r>
          </w:p>
          <w:p w:rsidR="005937C9" w:rsidRPr="006F7E4F" w:rsidRDefault="005937C9" w:rsidP="00E113CB">
            <w:pPr>
              <w:spacing w:after="0" w:line="240" w:lineRule="auto"/>
              <w:rPr>
                <w:u w:val="single"/>
              </w:rPr>
            </w:pPr>
            <w:r w:rsidRPr="00E113CB">
              <w:t xml:space="preserve">  (</w:t>
            </w:r>
            <w:r w:rsidRPr="006F7E4F">
              <w:rPr>
                <w:u w:val="single"/>
              </w:rPr>
              <w:t xml:space="preserve">consult w/O&amp;P  </w:t>
            </w:r>
          </w:p>
          <w:p w:rsidR="005937C9" w:rsidRPr="00E113CB" w:rsidRDefault="005937C9" w:rsidP="00E113CB">
            <w:pPr>
              <w:spacing w:after="0" w:line="240" w:lineRule="auto"/>
            </w:pPr>
            <w:r w:rsidRPr="006F7E4F">
              <w:t xml:space="preserve">  </w:t>
            </w:r>
            <w:r w:rsidRPr="006F7E4F">
              <w:rPr>
                <w:u w:val="single"/>
              </w:rPr>
              <w:t>mentor teacher</w:t>
            </w:r>
            <w:r w:rsidRPr="00E113CB">
              <w:t>)</w:t>
            </w:r>
          </w:p>
          <w:p w:rsidR="005937C9" w:rsidRPr="00E113CB" w:rsidRDefault="005937C9" w:rsidP="00E113CB">
            <w:pPr>
              <w:spacing w:after="0" w:line="240" w:lineRule="auto"/>
            </w:pPr>
            <w:r w:rsidRPr="00E113CB">
              <w:t>Journal Entry #3</w:t>
            </w:r>
          </w:p>
        </w:tc>
      </w:tr>
      <w:tr w:rsidR="005937C9" w:rsidRPr="00E113CB" w:rsidTr="004010AD">
        <w:tc>
          <w:tcPr>
            <w:tcW w:w="1728" w:type="dxa"/>
            <w:shd w:val="clear" w:color="auto" w:fill="C0C0C0"/>
          </w:tcPr>
          <w:p w:rsidR="005937C9" w:rsidRPr="00E113CB" w:rsidRDefault="005937C9" w:rsidP="004010AD">
            <w:pPr>
              <w:spacing w:after="0" w:line="240" w:lineRule="auto"/>
              <w:jc w:val="center"/>
              <w:rPr>
                <w:b/>
              </w:rPr>
            </w:pPr>
            <w:r w:rsidRPr="00E113CB">
              <w:rPr>
                <w:b/>
              </w:rPr>
              <w:t>Date</w:t>
            </w:r>
          </w:p>
        </w:tc>
        <w:tc>
          <w:tcPr>
            <w:tcW w:w="2700" w:type="dxa"/>
            <w:shd w:val="clear" w:color="auto" w:fill="C0C0C0"/>
          </w:tcPr>
          <w:p w:rsidR="005937C9" w:rsidRPr="00E113CB" w:rsidRDefault="005937C9" w:rsidP="004010AD">
            <w:pPr>
              <w:spacing w:after="0" w:line="240" w:lineRule="auto"/>
              <w:jc w:val="center"/>
              <w:rPr>
                <w:b/>
              </w:rPr>
            </w:pPr>
            <w:r w:rsidRPr="00E113CB">
              <w:rPr>
                <w:b/>
              </w:rPr>
              <w:t>Topics</w:t>
            </w:r>
          </w:p>
        </w:tc>
        <w:tc>
          <w:tcPr>
            <w:tcW w:w="2317" w:type="dxa"/>
            <w:shd w:val="clear" w:color="auto" w:fill="C0C0C0"/>
          </w:tcPr>
          <w:p w:rsidR="005937C9" w:rsidRPr="00E113CB" w:rsidRDefault="005937C9" w:rsidP="004010AD">
            <w:pPr>
              <w:spacing w:after="0" w:line="240" w:lineRule="auto"/>
              <w:jc w:val="center"/>
              <w:rPr>
                <w:b/>
              </w:rPr>
            </w:pPr>
            <w:r w:rsidRPr="00E113CB">
              <w:rPr>
                <w:b/>
              </w:rPr>
              <w:t>Activities</w:t>
            </w:r>
          </w:p>
        </w:tc>
        <w:tc>
          <w:tcPr>
            <w:tcW w:w="2249" w:type="dxa"/>
            <w:shd w:val="clear" w:color="auto" w:fill="C0C0C0"/>
          </w:tcPr>
          <w:p w:rsidR="005937C9" w:rsidRPr="00E113CB" w:rsidRDefault="005937C9" w:rsidP="004010AD">
            <w:pPr>
              <w:spacing w:after="0" w:line="240" w:lineRule="auto"/>
              <w:jc w:val="center"/>
              <w:rPr>
                <w:b/>
              </w:rPr>
            </w:pPr>
            <w:r w:rsidRPr="00E113CB">
              <w:rPr>
                <w:b/>
              </w:rPr>
              <w:t>Homework</w:t>
            </w:r>
          </w:p>
          <w:p w:rsidR="005937C9" w:rsidRPr="00E113CB" w:rsidRDefault="005937C9" w:rsidP="004010AD">
            <w:pPr>
              <w:spacing w:after="0" w:line="240" w:lineRule="auto"/>
              <w:rPr>
                <w:b/>
              </w:rPr>
            </w:pPr>
            <w:r w:rsidRPr="00E113CB">
              <w:rPr>
                <w:b/>
              </w:rPr>
              <w:t xml:space="preserve">(Due </w:t>
            </w:r>
            <w:r>
              <w:rPr>
                <w:b/>
              </w:rPr>
              <w:t xml:space="preserve">Following </w:t>
            </w:r>
            <w:r w:rsidRPr="00E113CB">
              <w:rPr>
                <w:b/>
              </w:rPr>
              <w:t>Week)</w:t>
            </w:r>
          </w:p>
        </w:tc>
      </w:tr>
      <w:tr w:rsidR="005937C9" w:rsidRPr="00E113CB" w:rsidTr="004A6E5B">
        <w:tc>
          <w:tcPr>
            <w:tcW w:w="1728" w:type="dxa"/>
          </w:tcPr>
          <w:p w:rsidR="005937C9" w:rsidRPr="00E113CB" w:rsidRDefault="005937C9" w:rsidP="00E113CB">
            <w:pPr>
              <w:spacing w:after="0" w:line="240" w:lineRule="auto"/>
            </w:pPr>
            <w:r w:rsidRPr="00E113CB">
              <w:t>Week 4:</w:t>
            </w:r>
          </w:p>
          <w:p w:rsidR="005937C9" w:rsidRPr="00E113CB" w:rsidRDefault="005937C9" w:rsidP="00E113CB">
            <w:pPr>
              <w:spacing w:after="0" w:line="240" w:lineRule="auto"/>
            </w:pPr>
          </w:p>
          <w:p w:rsidR="005937C9" w:rsidRPr="00E113CB" w:rsidRDefault="005937C9" w:rsidP="00E113CB">
            <w:pPr>
              <w:spacing w:after="0" w:line="240" w:lineRule="auto"/>
            </w:pPr>
            <w:r w:rsidRPr="00E113CB">
              <w:t>Sept. 14</w:t>
            </w:r>
            <w:r w:rsidRPr="00E113CB">
              <w:rPr>
                <w:vertAlign w:val="superscript"/>
              </w:rPr>
              <w:t>th</w:t>
            </w:r>
            <w:r w:rsidRPr="00E113CB">
              <w:t xml:space="preserve"> &amp; </w:t>
            </w:r>
          </w:p>
          <w:p w:rsidR="005937C9" w:rsidRPr="00E113CB" w:rsidRDefault="005937C9" w:rsidP="00E113CB">
            <w:pPr>
              <w:spacing w:after="0" w:line="240" w:lineRule="auto"/>
            </w:pPr>
            <w:r w:rsidRPr="00E113CB">
              <w:t>Sept. 16</w:t>
            </w:r>
            <w:r w:rsidRPr="00E113CB">
              <w:rPr>
                <w:vertAlign w:val="superscript"/>
              </w:rPr>
              <w:t>th</w:t>
            </w:r>
            <w:r w:rsidRPr="00E113CB">
              <w:t xml:space="preserve"> </w:t>
            </w:r>
          </w:p>
          <w:p w:rsidR="005937C9" w:rsidRPr="00E113CB" w:rsidRDefault="005937C9" w:rsidP="00E113CB">
            <w:pPr>
              <w:spacing w:after="0" w:line="240" w:lineRule="auto"/>
            </w:pPr>
          </w:p>
        </w:tc>
        <w:tc>
          <w:tcPr>
            <w:tcW w:w="2700" w:type="dxa"/>
          </w:tcPr>
          <w:p w:rsidR="005937C9" w:rsidRDefault="005937C9" w:rsidP="00E113CB">
            <w:pPr>
              <w:spacing w:after="0" w:line="240" w:lineRule="auto"/>
            </w:pPr>
            <w:r>
              <w:t xml:space="preserve">Inquiry-based teaching &amp; </w:t>
            </w:r>
          </w:p>
          <w:p w:rsidR="005937C9" w:rsidRDefault="005937C9" w:rsidP="00E113CB">
            <w:pPr>
              <w:spacing w:after="0" w:line="240" w:lineRule="auto"/>
            </w:pPr>
            <w:r>
              <w:t xml:space="preserve">    learning </w:t>
            </w:r>
            <w:r w:rsidRPr="00E113CB">
              <w:t xml:space="preserve">Science </w:t>
            </w:r>
          </w:p>
          <w:p w:rsidR="005937C9" w:rsidRDefault="005937C9" w:rsidP="00E113CB">
            <w:pPr>
              <w:spacing w:after="0" w:line="240" w:lineRule="auto"/>
            </w:pPr>
            <w:r w:rsidRPr="00E113CB">
              <w:t xml:space="preserve">Place-based science </w:t>
            </w:r>
          </w:p>
          <w:p w:rsidR="005937C9" w:rsidRPr="00E113CB" w:rsidRDefault="005937C9" w:rsidP="00E113CB">
            <w:pPr>
              <w:spacing w:after="0" w:line="240" w:lineRule="auto"/>
            </w:pPr>
            <w:r>
              <w:t xml:space="preserve">Concept Mapping </w:t>
            </w:r>
          </w:p>
        </w:tc>
        <w:tc>
          <w:tcPr>
            <w:tcW w:w="2317" w:type="dxa"/>
          </w:tcPr>
          <w:p w:rsidR="005937C9" w:rsidRPr="00E113CB" w:rsidRDefault="005937C9" w:rsidP="00E113CB">
            <w:pPr>
              <w:spacing w:after="0" w:line="240" w:lineRule="auto"/>
            </w:pPr>
            <w:r w:rsidRPr="00E113CB">
              <w:t xml:space="preserve">Bioluminescence </w:t>
            </w:r>
          </w:p>
          <w:p w:rsidR="005937C9" w:rsidRPr="00E113CB" w:rsidRDefault="005937C9" w:rsidP="00E113CB">
            <w:pPr>
              <w:spacing w:after="0" w:line="240" w:lineRule="auto"/>
            </w:pPr>
            <w:r w:rsidRPr="00E113CB">
              <w:t xml:space="preserve">  activity </w:t>
            </w:r>
          </w:p>
          <w:p w:rsidR="005937C9" w:rsidRPr="00E113CB" w:rsidRDefault="005937C9" w:rsidP="00E113CB">
            <w:pPr>
              <w:spacing w:after="0" w:line="240" w:lineRule="auto"/>
            </w:pPr>
            <w:r w:rsidRPr="00E113CB">
              <w:t>Science corners</w:t>
            </w:r>
          </w:p>
          <w:p w:rsidR="005937C9" w:rsidRPr="00E113CB" w:rsidRDefault="005937C9" w:rsidP="00E113CB">
            <w:pPr>
              <w:spacing w:after="0" w:line="240" w:lineRule="auto"/>
            </w:pPr>
            <w:r w:rsidRPr="00E113CB">
              <w:t xml:space="preserve">Science Story:  </w:t>
            </w:r>
          </w:p>
          <w:p w:rsidR="005937C9" w:rsidRPr="00E113CB" w:rsidRDefault="005937C9" w:rsidP="00E113CB">
            <w:pPr>
              <w:spacing w:after="0" w:line="240" w:lineRule="auto"/>
            </w:pPr>
            <w:r w:rsidRPr="00E113CB">
              <w:t xml:space="preserve">  Ecology Disrupted</w:t>
            </w:r>
          </w:p>
        </w:tc>
        <w:tc>
          <w:tcPr>
            <w:tcW w:w="2249" w:type="dxa"/>
          </w:tcPr>
          <w:p w:rsidR="005937C9" w:rsidRDefault="005937C9" w:rsidP="00E113CB">
            <w:pPr>
              <w:spacing w:after="0" w:line="240" w:lineRule="auto"/>
            </w:pPr>
            <w:r w:rsidRPr="00E113CB">
              <w:t xml:space="preserve">Read chapter </w:t>
            </w:r>
            <w:r>
              <w:t xml:space="preserve">4 from </w:t>
            </w:r>
          </w:p>
          <w:p w:rsidR="005937C9" w:rsidRPr="00E113CB" w:rsidRDefault="005937C9" w:rsidP="00E113CB">
            <w:pPr>
              <w:spacing w:after="0" w:line="240" w:lineRule="auto"/>
            </w:pPr>
            <w:r>
              <w:t xml:space="preserve">  Martin et al. text</w:t>
            </w:r>
          </w:p>
          <w:p w:rsidR="005937C9" w:rsidRDefault="005937C9" w:rsidP="00E113CB">
            <w:pPr>
              <w:spacing w:after="0" w:line="240" w:lineRule="auto"/>
            </w:pPr>
            <w:r w:rsidRPr="00E113CB">
              <w:t xml:space="preserve">Write up </w:t>
            </w:r>
            <w:r>
              <w:t>mini-</w:t>
            </w:r>
            <w:r w:rsidRPr="00E113CB">
              <w:t xml:space="preserve">unit </w:t>
            </w:r>
          </w:p>
          <w:p w:rsidR="005937C9" w:rsidRPr="00E113CB" w:rsidRDefault="005937C9" w:rsidP="00E113CB">
            <w:pPr>
              <w:spacing w:after="0" w:line="240" w:lineRule="auto"/>
            </w:pPr>
            <w:r>
              <w:t xml:space="preserve">  </w:t>
            </w:r>
            <w:r w:rsidRPr="00E113CB">
              <w:t>plan proposal</w:t>
            </w:r>
          </w:p>
          <w:p w:rsidR="005937C9" w:rsidRDefault="005937C9" w:rsidP="00E113CB">
            <w:pPr>
              <w:spacing w:after="0" w:line="240" w:lineRule="auto"/>
            </w:pPr>
            <w:r w:rsidRPr="00E113CB">
              <w:t>Journal Entry #4</w:t>
            </w:r>
          </w:p>
          <w:p w:rsidR="005937C9" w:rsidRPr="00E113CB" w:rsidRDefault="005937C9" w:rsidP="00E113CB">
            <w:pPr>
              <w:spacing w:after="0" w:line="240" w:lineRule="auto"/>
            </w:pPr>
          </w:p>
        </w:tc>
      </w:tr>
      <w:tr w:rsidR="005937C9" w:rsidRPr="00E113CB" w:rsidTr="004A6E5B">
        <w:tc>
          <w:tcPr>
            <w:tcW w:w="1728" w:type="dxa"/>
          </w:tcPr>
          <w:p w:rsidR="005937C9" w:rsidRPr="00E113CB" w:rsidRDefault="005937C9" w:rsidP="00E113CB">
            <w:pPr>
              <w:spacing w:after="0" w:line="240" w:lineRule="auto"/>
            </w:pPr>
            <w:r w:rsidRPr="00E113CB">
              <w:t>Week 5:</w:t>
            </w:r>
          </w:p>
          <w:p w:rsidR="005937C9" w:rsidRPr="00E113CB" w:rsidRDefault="005937C9" w:rsidP="00E113CB">
            <w:pPr>
              <w:spacing w:after="0" w:line="240" w:lineRule="auto"/>
            </w:pPr>
          </w:p>
          <w:p w:rsidR="005937C9" w:rsidRPr="00E113CB" w:rsidRDefault="005937C9" w:rsidP="00E113CB">
            <w:pPr>
              <w:spacing w:after="0" w:line="240" w:lineRule="auto"/>
            </w:pPr>
            <w:r w:rsidRPr="00E113CB">
              <w:t>Sept. 21</w:t>
            </w:r>
            <w:r w:rsidRPr="00E113CB">
              <w:rPr>
                <w:vertAlign w:val="superscript"/>
              </w:rPr>
              <w:t>st</w:t>
            </w:r>
            <w:r w:rsidRPr="00E113CB">
              <w:t xml:space="preserve"> &amp;</w:t>
            </w:r>
          </w:p>
          <w:p w:rsidR="005937C9" w:rsidRPr="00E113CB" w:rsidRDefault="005937C9" w:rsidP="00E113CB">
            <w:pPr>
              <w:spacing w:after="0" w:line="240" w:lineRule="auto"/>
            </w:pPr>
            <w:r w:rsidRPr="00E113CB">
              <w:t>Sept. 23</w:t>
            </w:r>
            <w:r w:rsidRPr="00E113CB">
              <w:rPr>
                <w:vertAlign w:val="superscript"/>
              </w:rPr>
              <w:t>rd</w:t>
            </w:r>
          </w:p>
          <w:p w:rsidR="005937C9" w:rsidRPr="00E113CB" w:rsidRDefault="005937C9" w:rsidP="00E113CB">
            <w:pPr>
              <w:spacing w:after="0" w:line="240" w:lineRule="auto"/>
            </w:pPr>
          </w:p>
        </w:tc>
        <w:tc>
          <w:tcPr>
            <w:tcW w:w="2700" w:type="dxa"/>
          </w:tcPr>
          <w:p w:rsidR="005937C9" w:rsidRDefault="005937C9" w:rsidP="00E113CB">
            <w:pPr>
              <w:spacing w:after="0" w:line="240" w:lineRule="auto"/>
            </w:pPr>
            <w:r>
              <w:t xml:space="preserve">Science Literacy </w:t>
            </w:r>
          </w:p>
          <w:p w:rsidR="005937C9" w:rsidRDefault="005937C9" w:rsidP="00E113CB">
            <w:pPr>
              <w:spacing w:after="0" w:line="240" w:lineRule="auto"/>
            </w:pPr>
            <w:r>
              <w:t xml:space="preserve">Scientific method &amp; the </w:t>
            </w:r>
          </w:p>
          <w:p w:rsidR="005937C9" w:rsidRPr="00E113CB" w:rsidRDefault="005937C9" w:rsidP="00E113CB">
            <w:pPr>
              <w:spacing w:after="0" w:line="240" w:lineRule="auto"/>
            </w:pPr>
            <w:r>
              <w:t xml:space="preserve">    “sciencing” cycle </w:t>
            </w:r>
          </w:p>
        </w:tc>
        <w:tc>
          <w:tcPr>
            <w:tcW w:w="2317" w:type="dxa"/>
          </w:tcPr>
          <w:p w:rsidR="005937C9" w:rsidRPr="00E113CB" w:rsidRDefault="005937C9" w:rsidP="00316593">
            <w:pPr>
              <w:spacing w:after="0" w:line="240" w:lineRule="auto"/>
            </w:pPr>
            <w:r w:rsidRPr="00E113CB">
              <w:t xml:space="preserve">Literature as a film </w:t>
            </w:r>
          </w:p>
          <w:p w:rsidR="005937C9" w:rsidRPr="00E113CB" w:rsidRDefault="005937C9" w:rsidP="00E113CB">
            <w:pPr>
              <w:spacing w:after="0" w:line="240" w:lineRule="auto"/>
            </w:pPr>
            <w:r w:rsidRPr="00E113CB">
              <w:t xml:space="preserve">  crew &amp; movie</w:t>
            </w:r>
          </w:p>
        </w:tc>
        <w:tc>
          <w:tcPr>
            <w:tcW w:w="2249" w:type="dxa"/>
          </w:tcPr>
          <w:p w:rsidR="005937C9" w:rsidRDefault="005937C9" w:rsidP="00E113CB">
            <w:pPr>
              <w:spacing w:after="0" w:line="240" w:lineRule="auto"/>
            </w:pPr>
            <w:r w:rsidRPr="00E113CB">
              <w:t>Read chapter</w:t>
            </w:r>
            <w:r>
              <w:t xml:space="preserve"> 5 from</w:t>
            </w:r>
          </w:p>
          <w:p w:rsidR="005937C9" w:rsidRDefault="005937C9" w:rsidP="00E113CB">
            <w:pPr>
              <w:spacing w:after="0" w:line="240" w:lineRule="auto"/>
            </w:pPr>
            <w:r>
              <w:t xml:space="preserve">  Martin et al. text</w:t>
            </w:r>
            <w:r w:rsidRPr="00E113CB">
              <w:t xml:space="preserve"> </w:t>
            </w:r>
            <w:r>
              <w:t xml:space="preserve">Journal Entry #5 </w:t>
            </w:r>
          </w:p>
          <w:p w:rsidR="005937C9" w:rsidRDefault="005937C9" w:rsidP="00E113CB">
            <w:pPr>
              <w:spacing w:after="0" w:line="240" w:lineRule="auto"/>
            </w:pPr>
            <w:r>
              <w:t xml:space="preserve">Prepare for         </w:t>
            </w:r>
          </w:p>
          <w:p w:rsidR="005937C9" w:rsidRDefault="005937C9" w:rsidP="00E113CB">
            <w:pPr>
              <w:spacing w:after="0" w:line="240" w:lineRule="auto"/>
            </w:pPr>
            <w:r>
              <w:t xml:space="preserve">  </w:t>
            </w:r>
            <w:r w:rsidRPr="00E113CB">
              <w:t xml:space="preserve">Attention Grabber! </w:t>
            </w:r>
          </w:p>
          <w:p w:rsidR="005937C9" w:rsidRDefault="005937C9" w:rsidP="00E113CB">
            <w:pPr>
              <w:spacing w:after="0" w:line="240" w:lineRule="auto"/>
            </w:pPr>
            <w:r>
              <w:t xml:space="preserve">  presentation (9/30)</w:t>
            </w:r>
          </w:p>
          <w:p w:rsidR="005937C9" w:rsidRPr="00E113CB" w:rsidRDefault="005937C9" w:rsidP="00E113CB">
            <w:pPr>
              <w:spacing w:after="0" w:line="240" w:lineRule="auto"/>
            </w:pPr>
          </w:p>
        </w:tc>
      </w:tr>
      <w:tr w:rsidR="005937C9" w:rsidRPr="00E113CB" w:rsidTr="004A6E5B">
        <w:tc>
          <w:tcPr>
            <w:tcW w:w="1728" w:type="dxa"/>
          </w:tcPr>
          <w:p w:rsidR="005937C9" w:rsidRPr="00E113CB" w:rsidRDefault="005937C9" w:rsidP="00E113CB">
            <w:pPr>
              <w:spacing w:after="0" w:line="240" w:lineRule="auto"/>
            </w:pPr>
            <w:r w:rsidRPr="00E113CB">
              <w:t>Week 6:</w:t>
            </w:r>
          </w:p>
          <w:p w:rsidR="005937C9" w:rsidRPr="00E113CB" w:rsidRDefault="005937C9" w:rsidP="00E113CB">
            <w:pPr>
              <w:spacing w:after="0" w:line="240" w:lineRule="auto"/>
            </w:pPr>
          </w:p>
          <w:p w:rsidR="005937C9" w:rsidRPr="00E113CB" w:rsidRDefault="005937C9" w:rsidP="00E113CB">
            <w:pPr>
              <w:spacing w:after="0" w:line="240" w:lineRule="auto"/>
            </w:pPr>
            <w:r w:rsidRPr="00E113CB">
              <w:t>Sept. 28</w:t>
            </w:r>
            <w:r w:rsidRPr="00E113CB">
              <w:rPr>
                <w:vertAlign w:val="superscript"/>
              </w:rPr>
              <w:t>th</w:t>
            </w:r>
            <w:r w:rsidRPr="00E113CB">
              <w:t xml:space="preserve"> &amp; </w:t>
            </w:r>
          </w:p>
          <w:p w:rsidR="005937C9" w:rsidRPr="00E113CB" w:rsidRDefault="005937C9" w:rsidP="00E113CB">
            <w:pPr>
              <w:spacing w:after="0" w:line="240" w:lineRule="auto"/>
            </w:pPr>
            <w:r>
              <w:t>Sept. 30</w:t>
            </w:r>
            <w:r w:rsidRPr="00E113CB">
              <w:rPr>
                <w:vertAlign w:val="superscript"/>
              </w:rPr>
              <w:t>th</w:t>
            </w:r>
          </w:p>
          <w:p w:rsidR="005937C9" w:rsidRPr="00E113CB" w:rsidRDefault="005937C9" w:rsidP="00E113CB">
            <w:pPr>
              <w:spacing w:after="0" w:line="240" w:lineRule="auto"/>
            </w:pPr>
          </w:p>
        </w:tc>
        <w:tc>
          <w:tcPr>
            <w:tcW w:w="2700" w:type="dxa"/>
          </w:tcPr>
          <w:p w:rsidR="005937C9" w:rsidRPr="00E113CB" w:rsidRDefault="005937C9" w:rsidP="00E113CB">
            <w:pPr>
              <w:spacing w:after="0" w:line="240" w:lineRule="auto"/>
            </w:pPr>
            <w:r w:rsidRPr="00E113CB">
              <w:t>Planning for Science</w:t>
            </w:r>
          </w:p>
          <w:p w:rsidR="005937C9" w:rsidRPr="00E113CB" w:rsidRDefault="005937C9" w:rsidP="00E113CB">
            <w:pPr>
              <w:spacing w:after="0" w:line="240" w:lineRule="auto"/>
            </w:pPr>
            <w:r w:rsidRPr="00E113CB">
              <w:t>~questioning</w:t>
            </w:r>
          </w:p>
          <w:p w:rsidR="005937C9" w:rsidRPr="00E113CB" w:rsidRDefault="005937C9" w:rsidP="00E113CB">
            <w:pPr>
              <w:spacing w:after="0" w:line="240" w:lineRule="auto"/>
            </w:pPr>
            <w:r w:rsidRPr="00E113CB">
              <w:t>~cooperative learning</w:t>
            </w:r>
          </w:p>
          <w:p w:rsidR="005937C9" w:rsidRPr="00E113CB" w:rsidRDefault="005937C9" w:rsidP="00E113CB">
            <w:pPr>
              <w:spacing w:after="0" w:line="240" w:lineRule="auto"/>
            </w:pPr>
            <w:r w:rsidRPr="00E113CB">
              <w:t xml:space="preserve">Exploring everyday </w:t>
            </w:r>
          </w:p>
          <w:p w:rsidR="005937C9" w:rsidRPr="00E113CB" w:rsidRDefault="005937C9" w:rsidP="00E113CB">
            <w:pPr>
              <w:spacing w:after="0" w:line="240" w:lineRule="auto"/>
            </w:pPr>
            <w:r w:rsidRPr="00E113CB">
              <w:t xml:space="preserve">  objects and phenomena</w:t>
            </w:r>
          </w:p>
          <w:p w:rsidR="005937C9" w:rsidRPr="00E113CB" w:rsidRDefault="005937C9" w:rsidP="00E113CB">
            <w:pPr>
              <w:spacing w:after="0" w:line="240" w:lineRule="auto"/>
            </w:pPr>
          </w:p>
        </w:tc>
        <w:tc>
          <w:tcPr>
            <w:tcW w:w="2317" w:type="dxa"/>
          </w:tcPr>
          <w:p w:rsidR="005937C9" w:rsidRPr="00E113CB" w:rsidRDefault="005937C9" w:rsidP="00E113CB">
            <w:pPr>
              <w:spacing w:after="0" w:line="240" w:lineRule="auto"/>
            </w:pPr>
            <w:r w:rsidRPr="00E113CB">
              <w:t>What’s in the bag?</w:t>
            </w:r>
          </w:p>
          <w:p w:rsidR="005937C9" w:rsidRPr="00E113CB" w:rsidRDefault="005937C9" w:rsidP="00E113CB">
            <w:pPr>
              <w:spacing w:after="0" w:line="240" w:lineRule="auto"/>
            </w:pPr>
            <w:r w:rsidRPr="00E113CB">
              <w:t>OOBLEK! Activity</w:t>
            </w:r>
          </w:p>
          <w:p w:rsidR="005937C9" w:rsidRPr="00E113CB" w:rsidRDefault="005937C9" w:rsidP="00E113CB">
            <w:pPr>
              <w:spacing w:after="0" w:line="240" w:lineRule="auto"/>
            </w:pPr>
            <w:r w:rsidRPr="00E113CB">
              <w:t xml:space="preserve">Attention Grabbers! </w:t>
            </w:r>
          </w:p>
          <w:p w:rsidR="005937C9" w:rsidRDefault="005937C9" w:rsidP="00E113CB">
            <w:pPr>
              <w:spacing w:after="0" w:line="240" w:lineRule="auto"/>
            </w:pPr>
            <w:r w:rsidRPr="00E113CB">
              <w:t xml:space="preserve">  Presentations</w:t>
            </w:r>
            <w:r>
              <w:t xml:space="preserve"> (9/30)</w:t>
            </w:r>
          </w:p>
          <w:p w:rsidR="005937C9" w:rsidRPr="00E113CB" w:rsidRDefault="005937C9" w:rsidP="00E113CB">
            <w:pPr>
              <w:spacing w:after="0" w:line="240" w:lineRule="auto"/>
            </w:pPr>
          </w:p>
        </w:tc>
        <w:tc>
          <w:tcPr>
            <w:tcW w:w="2249" w:type="dxa"/>
          </w:tcPr>
          <w:p w:rsidR="005937C9" w:rsidRDefault="005937C9" w:rsidP="00E113CB">
            <w:pPr>
              <w:spacing w:after="0" w:line="240" w:lineRule="auto"/>
            </w:pPr>
            <w:r w:rsidRPr="00E113CB">
              <w:t>Read chapter</w:t>
            </w:r>
            <w:r>
              <w:t xml:space="preserve"> 6 from</w:t>
            </w:r>
          </w:p>
          <w:p w:rsidR="005937C9" w:rsidRPr="00E113CB" w:rsidRDefault="005937C9" w:rsidP="00E113CB">
            <w:pPr>
              <w:spacing w:after="0" w:line="240" w:lineRule="auto"/>
            </w:pPr>
            <w:r>
              <w:t xml:space="preserve">  Martin et al. text</w:t>
            </w:r>
            <w:r w:rsidRPr="00E113CB">
              <w:t xml:space="preserve"> </w:t>
            </w:r>
          </w:p>
          <w:p w:rsidR="005937C9" w:rsidRDefault="005937C9" w:rsidP="00E113CB">
            <w:pPr>
              <w:spacing w:after="0" w:line="240" w:lineRule="auto"/>
            </w:pPr>
            <w:r w:rsidRPr="00E113CB">
              <w:t>Complete</w:t>
            </w:r>
            <w:r>
              <w:t xml:space="preserve"> 1 </w:t>
            </w:r>
            <w:r w:rsidRPr="00E113CB">
              <w:t xml:space="preserve">resource </w:t>
            </w:r>
          </w:p>
          <w:p w:rsidR="005937C9" w:rsidRPr="003301C8" w:rsidRDefault="005937C9" w:rsidP="00E113CB">
            <w:pPr>
              <w:spacing w:after="0" w:line="240" w:lineRule="auto"/>
              <w:rPr>
                <w:u w:val="single"/>
              </w:rPr>
            </w:pPr>
            <w:r>
              <w:t xml:space="preserve">  </w:t>
            </w:r>
            <w:r w:rsidRPr="00E113CB">
              <w:t xml:space="preserve">review </w:t>
            </w:r>
            <w:r>
              <w:t>(</w:t>
            </w:r>
            <w:r w:rsidRPr="003301C8">
              <w:rPr>
                <w:u w:val="single"/>
              </w:rPr>
              <w:t xml:space="preserve">bring </w:t>
            </w:r>
          </w:p>
          <w:p w:rsidR="005937C9" w:rsidRPr="00E113CB" w:rsidRDefault="005937C9" w:rsidP="00E113CB">
            <w:pPr>
              <w:spacing w:after="0" w:line="240" w:lineRule="auto"/>
            </w:pPr>
            <w:r w:rsidRPr="003301C8">
              <w:rPr>
                <w:u w:val="single"/>
              </w:rPr>
              <w:t xml:space="preserve">  to class on 10/1</w:t>
            </w:r>
            <w:r>
              <w:rPr>
                <w:u w:val="single"/>
              </w:rPr>
              <w:t>4</w:t>
            </w:r>
            <w:r>
              <w:t xml:space="preserve">) </w:t>
            </w:r>
          </w:p>
          <w:p w:rsidR="005937C9" w:rsidRDefault="005937C9" w:rsidP="00E113CB">
            <w:pPr>
              <w:spacing w:after="0" w:line="240" w:lineRule="auto"/>
            </w:pPr>
            <w:r w:rsidRPr="00E113CB">
              <w:t>Journal entry #6</w:t>
            </w:r>
          </w:p>
          <w:p w:rsidR="005937C9" w:rsidRPr="00E113CB" w:rsidRDefault="005937C9" w:rsidP="00E113CB">
            <w:pPr>
              <w:spacing w:after="0" w:line="240" w:lineRule="auto"/>
            </w:pPr>
          </w:p>
        </w:tc>
      </w:tr>
      <w:tr w:rsidR="005937C9" w:rsidRPr="00E113CB" w:rsidTr="009251D9">
        <w:tc>
          <w:tcPr>
            <w:tcW w:w="1728" w:type="dxa"/>
          </w:tcPr>
          <w:p w:rsidR="005937C9" w:rsidRPr="00E113CB" w:rsidRDefault="005937C9" w:rsidP="00E113CB">
            <w:pPr>
              <w:spacing w:after="0" w:line="240" w:lineRule="auto"/>
            </w:pPr>
            <w:r w:rsidRPr="00E113CB">
              <w:t xml:space="preserve">Week 7: </w:t>
            </w:r>
          </w:p>
          <w:p w:rsidR="005937C9" w:rsidRPr="00E113CB" w:rsidRDefault="005937C9" w:rsidP="00E113CB">
            <w:pPr>
              <w:spacing w:after="0" w:line="240" w:lineRule="auto"/>
            </w:pPr>
          </w:p>
          <w:p w:rsidR="005937C9" w:rsidRPr="00BD076C" w:rsidRDefault="005937C9" w:rsidP="00E113CB">
            <w:pPr>
              <w:spacing w:after="0" w:line="240" w:lineRule="auto"/>
              <w:rPr>
                <w:b/>
              </w:rPr>
            </w:pPr>
            <w:r w:rsidRPr="00BD076C">
              <w:rPr>
                <w:b/>
              </w:rPr>
              <w:t>October 5</w:t>
            </w:r>
            <w:r w:rsidRPr="00BD076C">
              <w:rPr>
                <w:b/>
                <w:vertAlign w:val="superscript"/>
              </w:rPr>
              <w:t>th</w:t>
            </w:r>
            <w:r w:rsidRPr="00BD076C">
              <w:rPr>
                <w:b/>
              </w:rPr>
              <w:t xml:space="preserve"> </w:t>
            </w:r>
          </w:p>
          <w:p w:rsidR="005937C9" w:rsidRPr="00E113CB" w:rsidRDefault="005937C9" w:rsidP="00E113CB">
            <w:pPr>
              <w:spacing w:after="0" w:line="240" w:lineRule="auto"/>
            </w:pPr>
            <w:r>
              <w:t xml:space="preserve">(No class mtg on </w:t>
            </w:r>
            <w:r w:rsidRPr="00E113CB">
              <w:t>Oct</w:t>
            </w:r>
            <w:r>
              <w:t xml:space="preserve">. </w:t>
            </w:r>
            <w:r w:rsidRPr="00E113CB">
              <w:t>7</w:t>
            </w:r>
            <w:r w:rsidRPr="00E113CB">
              <w:rPr>
                <w:vertAlign w:val="superscript"/>
              </w:rPr>
              <w:t>th</w:t>
            </w:r>
            <w:r>
              <w:rPr>
                <w:vertAlign w:val="superscript"/>
              </w:rPr>
              <w:t xml:space="preserve"> </w:t>
            </w:r>
            <w:r>
              <w:t>)</w:t>
            </w:r>
          </w:p>
          <w:p w:rsidR="005937C9" w:rsidRPr="009251D9" w:rsidRDefault="005937C9" w:rsidP="00E113CB">
            <w:pPr>
              <w:spacing w:after="0" w:line="240" w:lineRule="auto"/>
              <w:rPr>
                <w:b/>
              </w:rPr>
            </w:pPr>
            <w:r w:rsidRPr="00BD076C">
              <w:rPr>
                <w:b/>
              </w:rPr>
              <w:t>*2-5pm</w:t>
            </w:r>
          </w:p>
        </w:tc>
        <w:tc>
          <w:tcPr>
            <w:tcW w:w="2700" w:type="dxa"/>
          </w:tcPr>
          <w:p w:rsidR="005937C9" w:rsidRDefault="005937C9" w:rsidP="00E113CB">
            <w:pPr>
              <w:spacing w:after="0" w:line="240" w:lineRule="auto"/>
              <w:rPr>
                <w:b/>
              </w:rPr>
            </w:pPr>
            <w:r>
              <w:rPr>
                <w:b/>
              </w:rPr>
              <w:t>Service Learning day (10/5) from 2-5pm:</w:t>
            </w:r>
          </w:p>
          <w:p w:rsidR="005937C9" w:rsidRDefault="005937C9" w:rsidP="00E113CB">
            <w:pPr>
              <w:spacing w:after="0" w:line="240" w:lineRule="auto"/>
            </w:pPr>
            <w:r>
              <w:t xml:space="preserve">   Ka’ala Kipuka </w:t>
            </w:r>
          </w:p>
          <w:p w:rsidR="005937C9" w:rsidRDefault="005937C9" w:rsidP="00E113CB">
            <w:pPr>
              <w:spacing w:after="0" w:line="240" w:lineRule="auto"/>
            </w:pPr>
            <w:r>
              <w:t xml:space="preserve">   (Wai’anae) work with </w:t>
            </w:r>
          </w:p>
          <w:p w:rsidR="005937C9" w:rsidRDefault="005937C9" w:rsidP="00E113CB">
            <w:pPr>
              <w:spacing w:after="0" w:line="240" w:lineRule="auto"/>
            </w:pPr>
            <w:r>
              <w:t xml:space="preserve">   Dr. Bruce Koebele</w:t>
            </w:r>
          </w:p>
          <w:p w:rsidR="005937C9" w:rsidRDefault="005937C9" w:rsidP="00E113CB">
            <w:pPr>
              <w:spacing w:after="0" w:line="240" w:lineRule="auto"/>
              <w:rPr>
                <w:u w:val="single"/>
              </w:rPr>
            </w:pPr>
            <w:r>
              <w:t>*</w:t>
            </w:r>
            <w:r>
              <w:rPr>
                <w:u w:val="single"/>
              </w:rPr>
              <w:t>We will be working from 2-5pm on Tuesday.  Bring repellent, drinking water; and wear covered shoes.</w:t>
            </w:r>
          </w:p>
          <w:p w:rsidR="005937C9" w:rsidRPr="004C0A03" w:rsidRDefault="005937C9" w:rsidP="00E113CB">
            <w:pPr>
              <w:spacing w:after="0" w:line="240" w:lineRule="auto"/>
              <w:rPr>
                <w:u w:val="single"/>
              </w:rPr>
            </w:pPr>
          </w:p>
        </w:tc>
        <w:tc>
          <w:tcPr>
            <w:tcW w:w="2317" w:type="dxa"/>
          </w:tcPr>
          <w:p w:rsidR="005937C9" w:rsidRDefault="005937C9" w:rsidP="00E113CB">
            <w:pPr>
              <w:spacing w:after="0" w:line="240" w:lineRule="auto"/>
            </w:pPr>
            <w:r>
              <w:t xml:space="preserve">Invasive </w:t>
            </w:r>
          </w:p>
          <w:p w:rsidR="005937C9" w:rsidRDefault="005937C9" w:rsidP="00E113CB">
            <w:pPr>
              <w:spacing w:after="0" w:line="240" w:lineRule="auto"/>
            </w:pPr>
            <w:r>
              <w:t xml:space="preserve">  species/weed </w:t>
            </w:r>
          </w:p>
          <w:p w:rsidR="005937C9" w:rsidRDefault="005937C9" w:rsidP="00E113CB">
            <w:pPr>
              <w:spacing w:after="0" w:line="240" w:lineRule="auto"/>
            </w:pPr>
            <w:r>
              <w:t xml:space="preserve">  removal</w:t>
            </w:r>
          </w:p>
          <w:p w:rsidR="005937C9" w:rsidRDefault="005937C9" w:rsidP="00E113CB">
            <w:pPr>
              <w:spacing w:after="0" w:line="240" w:lineRule="auto"/>
            </w:pPr>
            <w:r>
              <w:t>Native outplanting</w:t>
            </w:r>
          </w:p>
          <w:p w:rsidR="005937C9" w:rsidRDefault="005937C9" w:rsidP="00E113CB">
            <w:pPr>
              <w:spacing w:after="0" w:line="240" w:lineRule="auto"/>
            </w:pPr>
            <w:r>
              <w:t xml:space="preserve">Lesson on dry forest </w:t>
            </w:r>
          </w:p>
          <w:p w:rsidR="005937C9" w:rsidRPr="00E113CB" w:rsidRDefault="005937C9" w:rsidP="00E113CB">
            <w:pPr>
              <w:spacing w:after="0" w:line="240" w:lineRule="auto"/>
            </w:pPr>
            <w:r>
              <w:t xml:space="preserve">  restoration </w:t>
            </w:r>
          </w:p>
        </w:tc>
        <w:tc>
          <w:tcPr>
            <w:tcW w:w="2249" w:type="dxa"/>
          </w:tcPr>
          <w:p w:rsidR="005937C9" w:rsidRDefault="005937C9" w:rsidP="00E113CB">
            <w:pPr>
              <w:spacing w:after="0" w:line="240" w:lineRule="auto"/>
            </w:pPr>
            <w:r w:rsidRPr="00E113CB">
              <w:t xml:space="preserve">Read chapter </w:t>
            </w:r>
            <w:r>
              <w:t xml:space="preserve">7 from </w:t>
            </w:r>
          </w:p>
          <w:p w:rsidR="005937C9" w:rsidRPr="00E113CB" w:rsidRDefault="005937C9" w:rsidP="00E113CB">
            <w:pPr>
              <w:spacing w:after="0" w:line="240" w:lineRule="auto"/>
            </w:pPr>
            <w:r>
              <w:t xml:space="preserve">  Martin et al. text</w:t>
            </w:r>
            <w:r w:rsidRPr="00E113CB">
              <w:t xml:space="preserve">  </w:t>
            </w:r>
          </w:p>
          <w:p w:rsidR="005937C9" w:rsidRPr="00E113CB" w:rsidRDefault="005937C9" w:rsidP="00E113CB">
            <w:pPr>
              <w:spacing w:after="0" w:line="240" w:lineRule="auto"/>
            </w:pPr>
            <w:r w:rsidRPr="00E113CB">
              <w:t xml:space="preserve">Journal entry #7 </w:t>
            </w:r>
          </w:p>
        </w:tc>
      </w:tr>
      <w:tr w:rsidR="005937C9" w:rsidRPr="00E113CB" w:rsidTr="009251D9">
        <w:tc>
          <w:tcPr>
            <w:tcW w:w="1728" w:type="dxa"/>
          </w:tcPr>
          <w:p w:rsidR="005937C9" w:rsidRDefault="005937C9" w:rsidP="00E113CB">
            <w:pPr>
              <w:spacing w:after="0" w:line="240" w:lineRule="auto"/>
            </w:pPr>
            <w:r>
              <w:t>Week 8:</w:t>
            </w:r>
          </w:p>
          <w:p w:rsidR="005937C9" w:rsidRDefault="005937C9" w:rsidP="00E113CB">
            <w:pPr>
              <w:spacing w:after="0" w:line="240" w:lineRule="auto"/>
            </w:pPr>
          </w:p>
          <w:p w:rsidR="005937C9" w:rsidRDefault="005937C9" w:rsidP="00E113CB">
            <w:pPr>
              <w:spacing w:after="0" w:line="240" w:lineRule="auto"/>
            </w:pPr>
            <w:r>
              <w:t>Oct. 12</w:t>
            </w:r>
            <w:r w:rsidRPr="009251D9">
              <w:rPr>
                <w:vertAlign w:val="superscript"/>
              </w:rPr>
              <w:t>th</w:t>
            </w:r>
            <w:r>
              <w:t xml:space="preserve"> &amp; </w:t>
            </w:r>
          </w:p>
          <w:p w:rsidR="005937C9" w:rsidRDefault="005937C9" w:rsidP="00E113CB">
            <w:pPr>
              <w:spacing w:after="0" w:line="240" w:lineRule="auto"/>
            </w:pPr>
            <w:r>
              <w:t>Oct. 14</w:t>
            </w:r>
            <w:r w:rsidRPr="009251D9">
              <w:rPr>
                <w:vertAlign w:val="superscript"/>
              </w:rPr>
              <w:t>th</w:t>
            </w:r>
            <w:r>
              <w:t xml:space="preserve"> </w:t>
            </w:r>
          </w:p>
          <w:p w:rsidR="005937C9" w:rsidRDefault="005937C9" w:rsidP="00E113CB">
            <w:pPr>
              <w:spacing w:after="0" w:line="240" w:lineRule="auto"/>
            </w:pPr>
          </w:p>
          <w:p w:rsidR="005937C9" w:rsidRPr="00E113CB" w:rsidRDefault="005937C9" w:rsidP="00E113CB">
            <w:pPr>
              <w:spacing w:after="0" w:line="240" w:lineRule="auto"/>
            </w:pPr>
          </w:p>
        </w:tc>
        <w:tc>
          <w:tcPr>
            <w:tcW w:w="2700" w:type="dxa"/>
          </w:tcPr>
          <w:p w:rsidR="005937C9" w:rsidRDefault="005937C9" w:rsidP="00E113CB">
            <w:pPr>
              <w:spacing w:after="0" w:line="240" w:lineRule="auto"/>
              <w:rPr>
                <w:b/>
              </w:rPr>
            </w:pPr>
            <w:r>
              <w:rPr>
                <w:b/>
              </w:rPr>
              <w:t xml:space="preserve">Tentative Guest Speaker:  </w:t>
            </w:r>
          </w:p>
          <w:p w:rsidR="005937C9" w:rsidRDefault="005937C9" w:rsidP="00E113CB">
            <w:pPr>
              <w:spacing w:after="0" w:line="240" w:lineRule="auto"/>
            </w:pPr>
            <w:r>
              <w:rPr>
                <w:b/>
              </w:rPr>
              <w:t xml:space="preserve">   </w:t>
            </w:r>
            <w:r>
              <w:t xml:space="preserve">Matthew Limtiaco </w:t>
            </w:r>
          </w:p>
          <w:p w:rsidR="005937C9" w:rsidRDefault="005937C9" w:rsidP="00E113CB">
            <w:pPr>
              <w:spacing w:after="0" w:line="240" w:lineRule="auto"/>
            </w:pPr>
            <w:r>
              <w:t xml:space="preserve">from NOAA to speak on the Navigating Change curriculum </w:t>
            </w:r>
          </w:p>
          <w:p w:rsidR="005937C9" w:rsidRDefault="005937C9" w:rsidP="00E113CB">
            <w:pPr>
              <w:spacing w:after="0" w:line="240" w:lineRule="auto"/>
            </w:pPr>
            <w:r>
              <w:t>Authentic assessments</w:t>
            </w:r>
          </w:p>
          <w:p w:rsidR="005937C9" w:rsidRDefault="005937C9" w:rsidP="00E113CB">
            <w:pPr>
              <w:spacing w:after="0" w:line="240" w:lineRule="auto"/>
            </w:pPr>
            <w:r>
              <w:t xml:space="preserve">UBD framework &amp; </w:t>
            </w:r>
          </w:p>
          <w:p w:rsidR="005937C9" w:rsidRDefault="005937C9" w:rsidP="00E113CB">
            <w:pPr>
              <w:spacing w:after="0" w:line="240" w:lineRule="auto"/>
            </w:pPr>
            <w:r>
              <w:t xml:space="preserve">   standards alignment</w:t>
            </w:r>
          </w:p>
          <w:p w:rsidR="005937C9" w:rsidRDefault="005937C9" w:rsidP="00E113CB">
            <w:pPr>
              <w:spacing w:after="0" w:line="240" w:lineRule="auto"/>
            </w:pPr>
            <w:r>
              <w:t xml:space="preserve">Technology in the </w:t>
            </w:r>
          </w:p>
          <w:p w:rsidR="005937C9" w:rsidRDefault="005937C9" w:rsidP="00E113CB">
            <w:pPr>
              <w:spacing w:after="0" w:line="240" w:lineRule="auto"/>
            </w:pPr>
            <w:r>
              <w:t xml:space="preserve">   science classroom</w:t>
            </w:r>
          </w:p>
          <w:p w:rsidR="005937C9" w:rsidRPr="00DE60BD" w:rsidRDefault="005937C9" w:rsidP="00E113CB">
            <w:pPr>
              <w:spacing w:after="0" w:line="240" w:lineRule="auto"/>
            </w:pPr>
          </w:p>
        </w:tc>
        <w:tc>
          <w:tcPr>
            <w:tcW w:w="2317" w:type="dxa"/>
          </w:tcPr>
          <w:p w:rsidR="005937C9" w:rsidRDefault="005937C9" w:rsidP="00E113CB">
            <w:pPr>
              <w:spacing w:after="0" w:line="240" w:lineRule="auto"/>
            </w:pPr>
            <w:r>
              <w:t xml:space="preserve">Significance of </w:t>
            </w:r>
          </w:p>
          <w:p w:rsidR="005937C9" w:rsidRDefault="005937C9" w:rsidP="00E113CB">
            <w:pPr>
              <w:spacing w:after="0" w:line="240" w:lineRule="auto"/>
            </w:pPr>
            <w:r>
              <w:t xml:space="preserve"> Papahanaumokuakea </w:t>
            </w:r>
          </w:p>
          <w:p w:rsidR="005937C9" w:rsidRDefault="005937C9" w:rsidP="00E113CB">
            <w:pPr>
              <w:spacing w:after="0" w:line="240" w:lineRule="auto"/>
            </w:pPr>
            <w:r>
              <w:t>Field testing of</w:t>
            </w:r>
          </w:p>
          <w:p w:rsidR="005937C9" w:rsidRDefault="005937C9" w:rsidP="00E113CB">
            <w:pPr>
              <w:spacing w:after="0" w:line="240" w:lineRule="auto"/>
            </w:pPr>
            <w:r>
              <w:t xml:space="preserve">  several lessons from </w:t>
            </w:r>
          </w:p>
          <w:p w:rsidR="005937C9" w:rsidRDefault="005937C9" w:rsidP="00E113CB">
            <w:pPr>
              <w:spacing w:after="0" w:line="240" w:lineRule="auto"/>
            </w:pPr>
            <w:r>
              <w:t xml:space="preserve">  Navigating Change</w:t>
            </w:r>
          </w:p>
          <w:p w:rsidR="005937C9" w:rsidRDefault="005937C9" w:rsidP="00E113CB">
            <w:pPr>
              <w:spacing w:after="0" w:line="240" w:lineRule="auto"/>
            </w:pPr>
            <w:r>
              <w:t xml:space="preserve">Creating a rubric </w:t>
            </w:r>
          </w:p>
          <w:p w:rsidR="005937C9" w:rsidRDefault="005937C9" w:rsidP="00E113CB">
            <w:pPr>
              <w:spacing w:after="0" w:line="240" w:lineRule="auto"/>
            </w:pPr>
            <w:r>
              <w:t xml:space="preserve">  (strawberry activity)</w:t>
            </w:r>
          </w:p>
          <w:p w:rsidR="005937C9" w:rsidRDefault="005937C9" w:rsidP="00E113CB">
            <w:pPr>
              <w:spacing w:after="0" w:line="240" w:lineRule="auto"/>
            </w:pPr>
            <w:r>
              <w:t xml:space="preserve">Science &amp; </w:t>
            </w:r>
          </w:p>
          <w:p w:rsidR="005937C9" w:rsidRPr="00192F0F" w:rsidRDefault="005937C9" w:rsidP="00E113CB">
            <w:pPr>
              <w:spacing w:after="0" w:line="240" w:lineRule="auto"/>
            </w:pPr>
            <w:r>
              <w:t xml:space="preserve">  technology careers</w:t>
            </w:r>
          </w:p>
        </w:tc>
        <w:tc>
          <w:tcPr>
            <w:tcW w:w="2249" w:type="dxa"/>
          </w:tcPr>
          <w:p w:rsidR="005937C9" w:rsidRDefault="005937C9" w:rsidP="00E113CB">
            <w:pPr>
              <w:spacing w:after="0" w:line="240" w:lineRule="auto"/>
            </w:pPr>
            <w:r>
              <w:t xml:space="preserve">Read chapter 8 from </w:t>
            </w:r>
          </w:p>
          <w:p w:rsidR="005937C9" w:rsidRDefault="005937C9" w:rsidP="00E113CB">
            <w:pPr>
              <w:spacing w:after="0" w:line="240" w:lineRule="auto"/>
            </w:pPr>
            <w:r>
              <w:t xml:space="preserve">  Martini et al. text</w:t>
            </w:r>
          </w:p>
          <w:p w:rsidR="005937C9" w:rsidRDefault="005937C9" w:rsidP="00E113CB">
            <w:pPr>
              <w:spacing w:after="0" w:line="240" w:lineRule="auto"/>
            </w:pPr>
            <w:r>
              <w:t>Journal entry #8</w:t>
            </w:r>
          </w:p>
          <w:p w:rsidR="005937C9" w:rsidRDefault="005937C9" w:rsidP="00E113CB">
            <w:pPr>
              <w:spacing w:after="0" w:line="240" w:lineRule="auto"/>
            </w:pPr>
          </w:p>
        </w:tc>
      </w:tr>
      <w:tr w:rsidR="005937C9" w:rsidRPr="00E113CB" w:rsidTr="004010AD">
        <w:tc>
          <w:tcPr>
            <w:tcW w:w="1728" w:type="dxa"/>
            <w:shd w:val="clear" w:color="auto" w:fill="C0C0C0"/>
          </w:tcPr>
          <w:p w:rsidR="005937C9" w:rsidRPr="00E113CB" w:rsidRDefault="005937C9" w:rsidP="004010AD">
            <w:pPr>
              <w:spacing w:after="0" w:line="240" w:lineRule="auto"/>
              <w:jc w:val="center"/>
              <w:rPr>
                <w:b/>
              </w:rPr>
            </w:pPr>
            <w:r w:rsidRPr="00E113CB">
              <w:rPr>
                <w:b/>
              </w:rPr>
              <w:t>Date</w:t>
            </w:r>
          </w:p>
        </w:tc>
        <w:tc>
          <w:tcPr>
            <w:tcW w:w="2700" w:type="dxa"/>
            <w:shd w:val="clear" w:color="auto" w:fill="C0C0C0"/>
          </w:tcPr>
          <w:p w:rsidR="005937C9" w:rsidRPr="00E113CB" w:rsidRDefault="005937C9" w:rsidP="004010AD">
            <w:pPr>
              <w:spacing w:after="0" w:line="240" w:lineRule="auto"/>
              <w:jc w:val="center"/>
              <w:rPr>
                <w:b/>
              </w:rPr>
            </w:pPr>
            <w:r w:rsidRPr="00E113CB">
              <w:rPr>
                <w:b/>
              </w:rPr>
              <w:t>Topics</w:t>
            </w:r>
          </w:p>
        </w:tc>
        <w:tc>
          <w:tcPr>
            <w:tcW w:w="2317" w:type="dxa"/>
            <w:shd w:val="clear" w:color="auto" w:fill="C0C0C0"/>
          </w:tcPr>
          <w:p w:rsidR="005937C9" w:rsidRPr="00E113CB" w:rsidRDefault="005937C9" w:rsidP="004010AD">
            <w:pPr>
              <w:spacing w:after="0" w:line="240" w:lineRule="auto"/>
              <w:jc w:val="center"/>
              <w:rPr>
                <w:b/>
              </w:rPr>
            </w:pPr>
            <w:r w:rsidRPr="00E113CB">
              <w:rPr>
                <w:b/>
              </w:rPr>
              <w:t>Activities</w:t>
            </w:r>
          </w:p>
        </w:tc>
        <w:tc>
          <w:tcPr>
            <w:tcW w:w="2249" w:type="dxa"/>
            <w:shd w:val="clear" w:color="auto" w:fill="C0C0C0"/>
          </w:tcPr>
          <w:p w:rsidR="005937C9" w:rsidRPr="00E113CB" w:rsidRDefault="005937C9" w:rsidP="004010AD">
            <w:pPr>
              <w:spacing w:after="0" w:line="240" w:lineRule="auto"/>
              <w:jc w:val="center"/>
              <w:rPr>
                <w:b/>
              </w:rPr>
            </w:pPr>
            <w:r w:rsidRPr="00E113CB">
              <w:rPr>
                <w:b/>
              </w:rPr>
              <w:t>Homework</w:t>
            </w:r>
          </w:p>
          <w:p w:rsidR="005937C9" w:rsidRPr="00E113CB" w:rsidRDefault="005937C9" w:rsidP="004010AD">
            <w:pPr>
              <w:spacing w:after="0" w:line="240" w:lineRule="auto"/>
              <w:rPr>
                <w:b/>
              </w:rPr>
            </w:pPr>
            <w:r w:rsidRPr="00E113CB">
              <w:rPr>
                <w:b/>
              </w:rPr>
              <w:t xml:space="preserve">(Due </w:t>
            </w:r>
            <w:r>
              <w:rPr>
                <w:b/>
              </w:rPr>
              <w:t xml:space="preserve">Following </w:t>
            </w:r>
            <w:r w:rsidRPr="00E113CB">
              <w:rPr>
                <w:b/>
              </w:rPr>
              <w:t>Week)</w:t>
            </w:r>
          </w:p>
        </w:tc>
      </w:tr>
      <w:tr w:rsidR="005937C9" w:rsidRPr="00E113CB" w:rsidTr="004A6E5B">
        <w:tc>
          <w:tcPr>
            <w:tcW w:w="1728" w:type="dxa"/>
          </w:tcPr>
          <w:p w:rsidR="005937C9" w:rsidRPr="00E113CB" w:rsidRDefault="005937C9" w:rsidP="00E113CB">
            <w:pPr>
              <w:spacing w:after="0" w:line="240" w:lineRule="auto"/>
            </w:pPr>
            <w:r w:rsidRPr="00E113CB">
              <w:t>Week 9:</w:t>
            </w:r>
          </w:p>
          <w:p w:rsidR="005937C9" w:rsidRPr="00E113CB" w:rsidRDefault="005937C9" w:rsidP="00E113CB">
            <w:pPr>
              <w:spacing w:after="0" w:line="240" w:lineRule="auto"/>
            </w:pPr>
          </w:p>
          <w:p w:rsidR="005937C9" w:rsidRDefault="005937C9" w:rsidP="00E113CB">
            <w:pPr>
              <w:spacing w:after="0" w:line="240" w:lineRule="auto"/>
            </w:pPr>
            <w:r w:rsidRPr="00E113CB">
              <w:t>Oct. 19</w:t>
            </w:r>
            <w:r w:rsidRPr="00E113CB">
              <w:rPr>
                <w:vertAlign w:val="superscript"/>
              </w:rPr>
              <w:t>th</w:t>
            </w:r>
            <w:r>
              <w:t xml:space="preserve"> </w:t>
            </w:r>
          </w:p>
          <w:p w:rsidR="005937C9" w:rsidRPr="004C0A03" w:rsidRDefault="005937C9" w:rsidP="00E113CB">
            <w:pPr>
              <w:spacing w:after="0" w:line="240" w:lineRule="auto"/>
              <w:rPr>
                <w:b/>
              </w:rPr>
            </w:pPr>
            <w:r>
              <w:rPr>
                <w:b/>
              </w:rPr>
              <w:t>(</w:t>
            </w:r>
            <w:r w:rsidRPr="004C0A03">
              <w:rPr>
                <w:b/>
              </w:rPr>
              <w:t xml:space="preserve">No class on </w:t>
            </w:r>
          </w:p>
          <w:p w:rsidR="005937C9" w:rsidRPr="004C0A03" w:rsidRDefault="005937C9" w:rsidP="00E113CB">
            <w:pPr>
              <w:spacing w:after="0" w:line="240" w:lineRule="auto"/>
              <w:rPr>
                <w:b/>
              </w:rPr>
            </w:pPr>
            <w:r w:rsidRPr="004C0A03">
              <w:rPr>
                <w:b/>
              </w:rPr>
              <w:t>Oct. 21</w:t>
            </w:r>
            <w:r w:rsidRPr="004C0A03">
              <w:rPr>
                <w:b/>
                <w:vertAlign w:val="superscript"/>
              </w:rPr>
              <w:t xml:space="preserve">st  </w:t>
            </w:r>
            <w:r w:rsidRPr="004C0A03">
              <w:rPr>
                <w:b/>
              </w:rPr>
              <w:t>due to FT on the 19</w:t>
            </w:r>
            <w:r w:rsidRPr="004C0A03">
              <w:rPr>
                <w:b/>
                <w:vertAlign w:val="superscript"/>
              </w:rPr>
              <w:t>th</w:t>
            </w:r>
            <w:r w:rsidRPr="004C0A03">
              <w:rPr>
                <w:b/>
              </w:rPr>
              <w:t>)</w:t>
            </w:r>
          </w:p>
          <w:p w:rsidR="005937C9" w:rsidRPr="004C0A03" w:rsidRDefault="005937C9" w:rsidP="00E113CB">
            <w:pPr>
              <w:spacing w:after="0" w:line="240" w:lineRule="auto"/>
              <w:rPr>
                <w:b/>
              </w:rPr>
            </w:pPr>
          </w:p>
          <w:p w:rsidR="005937C9" w:rsidRPr="00E113CB" w:rsidRDefault="005937C9" w:rsidP="00E113CB">
            <w:pPr>
              <w:spacing w:after="0" w:line="240" w:lineRule="auto"/>
            </w:pPr>
          </w:p>
          <w:p w:rsidR="005937C9" w:rsidRPr="00E113CB" w:rsidRDefault="005937C9" w:rsidP="00E113CB">
            <w:pPr>
              <w:spacing w:after="0" w:line="240" w:lineRule="auto"/>
            </w:pPr>
          </w:p>
        </w:tc>
        <w:tc>
          <w:tcPr>
            <w:tcW w:w="5017" w:type="dxa"/>
            <w:gridSpan w:val="2"/>
          </w:tcPr>
          <w:p w:rsidR="005937C9" w:rsidRDefault="005937C9" w:rsidP="00E113CB">
            <w:pPr>
              <w:spacing w:after="0" w:line="240" w:lineRule="auto"/>
              <w:rPr>
                <w:b/>
              </w:rPr>
            </w:pPr>
            <w:r>
              <w:rPr>
                <w:b/>
              </w:rPr>
              <w:t>Field Trip/Service Learning Day (10/19):</w:t>
            </w:r>
          </w:p>
          <w:p w:rsidR="005937C9" w:rsidRDefault="005937C9" w:rsidP="00E113CB">
            <w:pPr>
              <w:spacing w:after="0" w:line="240" w:lineRule="auto"/>
            </w:pPr>
            <w:r>
              <w:t xml:space="preserve">     Service work (invasive species removal &amp; </w:t>
            </w:r>
          </w:p>
          <w:p w:rsidR="005937C9" w:rsidRDefault="005937C9" w:rsidP="00E113CB">
            <w:pPr>
              <w:spacing w:after="0" w:line="240" w:lineRule="auto"/>
            </w:pPr>
            <w:r>
              <w:t xml:space="preserve">  stream clean-up) with Pauline Kawamata @ the </w:t>
            </w:r>
          </w:p>
          <w:p w:rsidR="005937C9" w:rsidRDefault="005937C9" w:rsidP="00E113CB">
            <w:pPr>
              <w:spacing w:after="0" w:line="240" w:lineRule="auto"/>
            </w:pPr>
            <w:r>
              <w:t xml:space="preserve">  Hawai’i Nature Center in Makiki</w:t>
            </w:r>
          </w:p>
          <w:p w:rsidR="005937C9" w:rsidRDefault="005937C9" w:rsidP="00E113CB">
            <w:pPr>
              <w:spacing w:after="0" w:line="240" w:lineRule="auto"/>
            </w:pPr>
            <w:r>
              <w:t xml:space="preserve">     Learning component:  habitats &amp; grade level </w:t>
            </w:r>
          </w:p>
          <w:p w:rsidR="005937C9" w:rsidRDefault="005937C9" w:rsidP="00E113CB">
            <w:pPr>
              <w:spacing w:after="0" w:line="240" w:lineRule="auto"/>
            </w:pPr>
            <w:r>
              <w:t xml:space="preserve">     programs @ HNC addressing habitat study in </w:t>
            </w:r>
          </w:p>
          <w:p w:rsidR="005937C9" w:rsidRDefault="005937C9" w:rsidP="00E113CB">
            <w:pPr>
              <w:spacing w:after="0" w:line="240" w:lineRule="auto"/>
            </w:pPr>
            <w:r>
              <w:t xml:space="preserve">     Hawai’i </w:t>
            </w:r>
          </w:p>
          <w:p w:rsidR="005937C9" w:rsidRDefault="005937C9" w:rsidP="00E113CB">
            <w:pPr>
              <w:spacing w:after="0" w:line="240" w:lineRule="auto"/>
            </w:pPr>
            <w:r>
              <w:t>*</w:t>
            </w:r>
            <w:r w:rsidRPr="004C0A03">
              <w:rPr>
                <w:u w:val="single"/>
              </w:rPr>
              <w:t>We will be working from 2-5pm on Tuesday, October 19</w:t>
            </w:r>
            <w:r w:rsidRPr="004C0A03">
              <w:rPr>
                <w:u w:val="single"/>
                <w:vertAlign w:val="superscript"/>
              </w:rPr>
              <w:t>th</w:t>
            </w:r>
            <w:r w:rsidRPr="004C0A03">
              <w:rPr>
                <w:u w:val="single"/>
              </w:rPr>
              <w:t>.   Wear covered shoes, bring repellent &amp; drinking water.</w:t>
            </w:r>
            <w:r>
              <w:t xml:space="preserve">  </w:t>
            </w:r>
          </w:p>
          <w:p w:rsidR="005937C9" w:rsidRDefault="005937C9" w:rsidP="00E113CB">
            <w:pPr>
              <w:spacing w:after="0" w:line="240" w:lineRule="auto"/>
            </w:pPr>
          </w:p>
          <w:p w:rsidR="005937C9" w:rsidRPr="0082609E" w:rsidRDefault="005937C9" w:rsidP="00E113CB">
            <w:pPr>
              <w:spacing w:after="0" w:line="240" w:lineRule="auto"/>
              <w:rPr>
                <w:b/>
              </w:rPr>
            </w:pPr>
            <w:r w:rsidRPr="0082609E">
              <w:rPr>
                <w:b/>
              </w:rPr>
              <w:t xml:space="preserve">*I will likely have the Chaminade Van so please meet at the top of the hill (Brogan Hall) by 1:30pm.  </w:t>
            </w:r>
          </w:p>
          <w:p w:rsidR="005937C9" w:rsidRPr="004D45F8" w:rsidRDefault="005937C9" w:rsidP="00E113CB">
            <w:pPr>
              <w:spacing w:after="0" w:line="240" w:lineRule="auto"/>
            </w:pPr>
          </w:p>
        </w:tc>
        <w:tc>
          <w:tcPr>
            <w:tcW w:w="2249" w:type="dxa"/>
          </w:tcPr>
          <w:p w:rsidR="005937C9" w:rsidRDefault="005937C9" w:rsidP="00E113CB">
            <w:pPr>
              <w:spacing w:after="0" w:line="240" w:lineRule="auto"/>
            </w:pPr>
          </w:p>
          <w:p w:rsidR="005937C9" w:rsidRDefault="005937C9" w:rsidP="00E113CB">
            <w:pPr>
              <w:spacing w:after="0" w:line="240" w:lineRule="auto"/>
            </w:pPr>
            <w:r w:rsidRPr="00E113CB">
              <w:t xml:space="preserve">Read chapter </w:t>
            </w:r>
            <w:r>
              <w:t>9 from</w:t>
            </w:r>
          </w:p>
          <w:p w:rsidR="005937C9" w:rsidRPr="00E113CB" w:rsidRDefault="005937C9" w:rsidP="00E113CB">
            <w:pPr>
              <w:spacing w:after="0" w:line="240" w:lineRule="auto"/>
            </w:pPr>
            <w:r>
              <w:t xml:space="preserve">  Martin et al. text </w:t>
            </w:r>
          </w:p>
          <w:p w:rsidR="005937C9" w:rsidRDefault="005937C9" w:rsidP="00E113CB">
            <w:pPr>
              <w:spacing w:after="0" w:line="240" w:lineRule="auto"/>
            </w:pPr>
            <w:r w:rsidRPr="00E113CB">
              <w:t>Journal entry #9</w:t>
            </w:r>
          </w:p>
          <w:p w:rsidR="005937C9" w:rsidRDefault="005937C9" w:rsidP="00E113CB">
            <w:pPr>
              <w:spacing w:after="0" w:line="240" w:lineRule="auto"/>
            </w:pPr>
            <w:r>
              <w:t xml:space="preserve">Work on science </w:t>
            </w:r>
          </w:p>
          <w:p w:rsidR="005937C9" w:rsidRPr="00E113CB" w:rsidRDefault="005937C9" w:rsidP="00E113CB">
            <w:pPr>
              <w:spacing w:after="0" w:line="240" w:lineRule="auto"/>
            </w:pPr>
            <w:r>
              <w:t xml:space="preserve">  autobiography draft</w:t>
            </w:r>
          </w:p>
        </w:tc>
      </w:tr>
      <w:tr w:rsidR="005937C9" w:rsidRPr="00E113CB" w:rsidTr="004A6E5B">
        <w:tc>
          <w:tcPr>
            <w:tcW w:w="1728" w:type="dxa"/>
          </w:tcPr>
          <w:p w:rsidR="005937C9" w:rsidRPr="00E113CB" w:rsidRDefault="005937C9" w:rsidP="00E113CB">
            <w:pPr>
              <w:spacing w:after="0" w:line="240" w:lineRule="auto"/>
            </w:pPr>
            <w:r w:rsidRPr="00E113CB">
              <w:t>Week 10:</w:t>
            </w:r>
          </w:p>
          <w:p w:rsidR="005937C9" w:rsidRPr="00E113CB" w:rsidRDefault="005937C9" w:rsidP="00E113CB">
            <w:pPr>
              <w:spacing w:after="0" w:line="240" w:lineRule="auto"/>
            </w:pPr>
          </w:p>
          <w:p w:rsidR="005937C9" w:rsidRPr="00E113CB" w:rsidRDefault="005937C9" w:rsidP="00E113CB">
            <w:pPr>
              <w:spacing w:after="0" w:line="240" w:lineRule="auto"/>
            </w:pPr>
            <w:r w:rsidRPr="00E113CB">
              <w:t>Oct. 26</w:t>
            </w:r>
            <w:r w:rsidRPr="00E113CB">
              <w:rPr>
                <w:vertAlign w:val="superscript"/>
              </w:rPr>
              <w:t>th</w:t>
            </w:r>
            <w:r w:rsidRPr="00E113CB">
              <w:t xml:space="preserve"> &amp; </w:t>
            </w:r>
          </w:p>
          <w:p w:rsidR="005937C9" w:rsidRPr="00E113CB" w:rsidRDefault="005937C9" w:rsidP="00E113CB">
            <w:pPr>
              <w:spacing w:after="0" w:line="240" w:lineRule="auto"/>
            </w:pPr>
            <w:r w:rsidRPr="00E113CB">
              <w:t>Oct. 28</w:t>
            </w:r>
            <w:r w:rsidRPr="00E113CB">
              <w:rPr>
                <w:vertAlign w:val="superscript"/>
              </w:rPr>
              <w:t>th</w:t>
            </w:r>
            <w:r w:rsidRPr="00E113CB">
              <w:t xml:space="preserve"> </w:t>
            </w:r>
          </w:p>
          <w:p w:rsidR="005937C9" w:rsidRPr="00E113CB" w:rsidRDefault="005937C9" w:rsidP="00E113CB">
            <w:pPr>
              <w:spacing w:after="0" w:line="240" w:lineRule="auto"/>
            </w:pPr>
          </w:p>
          <w:p w:rsidR="005937C9" w:rsidRPr="00E113CB" w:rsidRDefault="005937C9" w:rsidP="00E113CB">
            <w:pPr>
              <w:spacing w:after="0" w:line="240" w:lineRule="auto"/>
            </w:pPr>
          </w:p>
        </w:tc>
        <w:tc>
          <w:tcPr>
            <w:tcW w:w="2700" w:type="dxa"/>
          </w:tcPr>
          <w:p w:rsidR="005937C9" w:rsidRDefault="005937C9" w:rsidP="00E113CB">
            <w:pPr>
              <w:spacing w:after="0" w:line="240" w:lineRule="auto"/>
            </w:pPr>
            <w:r>
              <w:t xml:space="preserve">Integrated curriculum </w:t>
            </w:r>
          </w:p>
          <w:p w:rsidR="005937C9" w:rsidRDefault="005937C9" w:rsidP="00E113CB">
            <w:pPr>
              <w:spacing w:after="0" w:line="240" w:lineRule="auto"/>
            </w:pPr>
            <w:r>
              <w:t xml:space="preserve">   planning </w:t>
            </w:r>
          </w:p>
          <w:p w:rsidR="005937C9" w:rsidRPr="00E113CB" w:rsidRDefault="005937C9" w:rsidP="00E113CB">
            <w:pPr>
              <w:spacing w:after="0" w:line="240" w:lineRule="auto"/>
            </w:pPr>
            <w:r w:rsidRPr="00E113CB">
              <w:t xml:space="preserve">Problem-based Learning   </w:t>
            </w:r>
          </w:p>
          <w:p w:rsidR="005937C9" w:rsidRPr="00E113CB" w:rsidRDefault="005937C9" w:rsidP="00E113CB">
            <w:pPr>
              <w:spacing w:after="0" w:line="240" w:lineRule="auto"/>
            </w:pPr>
            <w:r w:rsidRPr="00E113CB">
              <w:t xml:space="preserve">  </w:t>
            </w:r>
            <w:r>
              <w:t xml:space="preserve"> </w:t>
            </w:r>
            <w:r w:rsidRPr="00E113CB">
              <w:t>(PBL)</w:t>
            </w:r>
          </w:p>
          <w:p w:rsidR="005937C9" w:rsidRPr="00E113CB" w:rsidRDefault="005937C9" w:rsidP="00E113CB">
            <w:pPr>
              <w:spacing w:after="0" w:line="240" w:lineRule="auto"/>
            </w:pPr>
            <w:r w:rsidRPr="00E113CB">
              <w:t>Guided to Full Inquiry-</w:t>
            </w:r>
          </w:p>
          <w:p w:rsidR="005937C9" w:rsidRPr="00E113CB" w:rsidRDefault="005937C9" w:rsidP="00E113CB">
            <w:pPr>
              <w:spacing w:after="0" w:line="240" w:lineRule="auto"/>
            </w:pPr>
            <w:r w:rsidRPr="00E113CB">
              <w:t xml:space="preserve">  </w:t>
            </w:r>
            <w:r>
              <w:t xml:space="preserve"> </w:t>
            </w:r>
            <w:r w:rsidRPr="00E113CB">
              <w:t>based learning</w:t>
            </w:r>
          </w:p>
          <w:p w:rsidR="005937C9" w:rsidRPr="00E113CB" w:rsidRDefault="005937C9" w:rsidP="00E113CB">
            <w:pPr>
              <w:spacing w:after="0" w:line="240" w:lineRule="auto"/>
            </w:pPr>
            <w:r w:rsidRPr="00E113CB">
              <w:t xml:space="preserve">Service Learning (versus </w:t>
            </w:r>
          </w:p>
          <w:p w:rsidR="005937C9" w:rsidRPr="00E113CB" w:rsidRDefault="005937C9" w:rsidP="00E113CB">
            <w:pPr>
              <w:spacing w:after="0" w:line="240" w:lineRule="auto"/>
            </w:pPr>
            <w:r w:rsidRPr="00E113CB">
              <w:t xml:space="preserve">  </w:t>
            </w:r>
            <w:r>
              <w:t xml:space="preserve"> </w:t>
            </w:r>
            <w:r w:rsidRPr="00E113CB">
              <w:t>volunteerism)</w:t>
            </w:r>
          </w:p>
        </w:tc>
        <w:tc>
          <w:tcPr>
            <w:tcW w:w="2317" w:type="dxa"/>
          </w:tcPr>
          <w:p w:rsidR="005937C9" w:rsidRPr="00E113CB" w:rsidRDefault="005937C9" w:rsidP="00E113CB">
            <w:pPr>
              <w:spacing w:after="0" w:line="240" w:lineRule="auto"/>
            </w:pPr>
            <w:r w:rsidRPr="00E113CB">
              <w:t xml:space="preserve">Ants &amp; biodiversity </w:t>
            </w:r>
          </w:p>
          <w:p w:rsidR="005937C9" w:rsidRPr="00E113CB" w:rsidRDefault="005937C9" w:rsidP="00E113CB">
            <w:pPr>
              <w:spacing w:after="0" w:line="240" w:lineRule="auto"/>
            </w:pPr>
            <w:r w:rsidRPr="00E113CB">
              <w:t xml:space="preserve">  (outside  </w:t>
            </w:r>
          </w:p>
          <w:p w:rsidR="005937C9" w:rsidRPr="00E113CB" w:rsidRDefault="005937C9" w:rsidP="00E113CB">
            <w:pPr>
              <w:spacing w:after="0" w:line="240" w:lineRule="auto"/>
            </w:pPr>
            <w:r w:rsidRPr="00E113CB">
              <w:t xml:space="preserve">  exploration)</w:t>
            </w:r>
          </w:p>
          <w:p w:rsidR="005937C9" w:rsidRPr="00E113CB" w:rsidRDefault="005937C9" w:rsidP="00E113CB">
            <w:pPr>
              <w:spacing w:after="0" w:line="240" w:lineRule="auto"/>
            </w:pPr>
            <w:r w:rsidRPr="00E113CB">
              <w:t xml:space="preserve">Sharing science </w:t>
            </w:r>
          </w:p>
          <w:p w:rsidR="005937C9" w:rsidRPr="00E113CB" w:rsidRDefault="005937C9" w:rsidP="00E113CB">
            <w:pPr>
              <w:spacing w:after="0" w:line="240" w:lineRule="auto"/>
            </w:pPr>
            <w:r w:rsidRPr="00E113CB">
              <w:t xml:space="preserve">  resources with </w:t>
            </w:r>
          </w:p>
          <w:p w:rsidR="005937C9" w:rsidRDefault="005937C9" w:rsidP="00E113CB">
            <w:pPr>
              <w:spacing w:after="0" w:line="240" w:lineRule="auto"/>
            </w:pPr>
            <w:r w:rsidRPr="00E113CB">
              <w:t xml:space="preserve">  classmates!</w:t>
            </w:r>
            <w:r>
              <w:t xml:space="preserve"> (10/26)</w:t>
            </w:r>
          </w:p>
          <w:p w:rsidR="005937C9" w:rsidRDefault="005937C9" w:rsidP="00E113CB">
            <w:pPr>
              <w:spacing w:after="0" w:line="240" w:lineRule="auto"/>
            </w:pPr>
            <w:r>
              <w:t xml:space="preserve">Cleaning up an oil </w:t>
            </w:r>
          </w:p>
          <w:p w:rsidR="005937C9" w:rsidRDefault="005937C9" w:rsidP="00E113CB">
            <w:pPr>
              <w:spacing w:after="0" w:line="240" w:lineRule="auto"/>
            </w:pPr>
            <w:r>
              <w:t xml:space="preserve">  spill (activity) </w:t>
            </w:r>
          </w:p>
          <w:p w:rsidR="005937C9" w:rsidRPr="00E113CB" w:rsidRDefault="005937C9" w:rsidP="00E113CB">
            <w:pPr>
              <w:spacing w:after="0" w:line="240" w:lineRule="auto"/>
            </w:pPr>
          </w:p>
        </w:tc>
        <w:tc>
          <w:tcPr>
            <w:tcW w:w="2249" w:type="dxa"/>
          </w:tcPr>
          <w:p w:rsidR="005937C9" w:rsidRDefault="005937C9" w:rsidP="00E113CB">
            <w:pPr>
              <w:spacing w:after="0" w:line="240" w:lineRule="auto"/>
            </w:pPr>
            <w:r>
              <w:t xml:space="preserve">Read chapter 10 </w:t>
            </w:r>
          </w:p>
          <w:p w:rsidR="005937C9" w:rsidRDefault="005937C9" w:rsidP="00E113CB">
            <w:pPr>
              <w:spacing w:after="0" w:line="240" w:lineRule="auto"/>
            </w:pPr>
            <w:r>
              <w:t xml:space="preserve">  from Martin et al. </w:t>
            </w:r>
          </w:p>
          <w:p w:rsidR="005937C9" w:rsidRPr="00E113CB" w:rsidRDefault="005937C9" w:rsidP="00E113CB">
            <w:pPr>
              <w:spacing w:after="0" w:line="240" w:lineRule="auto"/>
            </w:pPr>
            <w:r>
              <w:t xml:space="preserve">  text </w:t>
            </w:r>
          </w:p>
          <w:p w:rsidR="005937C9" w:rsidRDefault="005937C9" w:rsidP="00E113CB">
            <w:pPr>
              <w:spacing w:after="0" w:line="240" w:lineRule="auto"/>
            </w:pPr>
            <w:r w:rsidRPr="00E113CB">
              <w:t xml:space="preserve">Work on </w:t>
            </w:r>
            <w:r>
              <w:t xml:space="preserve">3 lesson  </w:t>
            </w:r>
          </w:p>
          <w:p w:rsidR="005937C9" w:rsidRDefault="005937C9" w:rsidP="00E113CB">
            <w:pPr>
              <w:spacing w:after="0" w:line="240" w:lineRule="auto"/>
            </w:pPr>
            <w:r>
              <w:t xml:space="preserve">  </w:t>
            </w:r>
            <w:r w:rsidRPr="00E113CB">
              <w:t>plan</w:t>
            </w:r>
            <w:r>
              <w:t>s</w:t>
            </w:r>
            <w:r w:rsidRPr="00E113CB">
              <w:t xml:space="preserve"> (draft)</w:t>
            </w:r>
            <w:r>
              <w:t xml:space="preserve"> for the </w:t>
            </w:r>
          </w:p>
          <w:p w:rsidR="005937C9" w:rsidRPr="00E113CB" w:rsidRDefault="005937C9" w:rsidP="00E113CB">
            <w:pPr>
              <w:spacing w:after="0" w:line="240" w:lineRule="auto"/>
            </w:pPr>
            <w:r>
              <w:t xml:space="preserve">  mini-unit </w:t>
            </w:r>
          </w:p>
          <w:p w:rsidR="005937C9" w:rsidRPr="00E113CB" w:rsidRDefault="005937C9" w:rsidP="00E113CB">
            <w:pPr>
              <w:spacing w:after="0" w:line="240" w:lineRule="auto"/>
            </w:pPr>
            <w:r w:rsidRPr="00E113CB">
              <w:t xml:space="preserve">Journal entry #10 </w:t>
            </w:r>
          </w:p>
          <w:p w:rsidR="005937C9" w:rsidRPr="00E113CB" w:rsidRDefault="005937C9" w:rsidP="00E113CB">
            <w:pPr>
              <w:spacing w:after="0" w:line="240" w:lineRule="auto"/>
            </w:pPr>
            <w:r w:rsidRPr="00E113CB">
              <w:t xml:space="preserve">  (final entry!)</w:t>
            </w:r>
          </w:p>
        </w:tc>
      </w:tr>
      <w:tr w:rsidR="005937C9" w:rsidRPr="00E113CB" w:rsidTr="004A6E5B">
        <w:tc>
          <w:tcPr>
            <w:tcW w:w="1728" w:type="dxa"/>
          </w:tcPr>
          <w:p w:rsidR="005937C9" w:rsidRPr="00E113CB" w:rsidRDefault="005937C9" w:rsidP="00E113CB">
            <w:pPr>
              <w:spacing w:after="0" w:line="240" w:lineRule="auto"/>
            </w:pPr>
            <w:r w:rsidRPr="00E113CB">
              <w:t xml:space="preserve">Week 11: </w:t>
            </w:r>
          </w:p>
          <w:p w:rsidR="005937C9" w:rsidRPr="00E113CB" w:rsidRDefault="005937C9" w:rsidP="00E113CB">
            <w:pPr>
              <w:spacing w:after="0" w:line="240" w:lineRule="auto"/>
            </w:pPr>
          </w:p>
          <w:p w:rsidR="005937C9" w:rsidRPr="00E113CB" w:rsidRDefault="005937C9" w:rsidP="00E113CB">
            <w:pPr>
              <w:spacing w:after="0" w:line="240" w:lineRule="auto"/>
            </w:pPr>
            <w:r w:rsidRPr="00E113CB">
              <w:t>November 2</w:t>
            </w:r>
            <w:r w:rsidRPr="00E113CB">
              <w:rPr>
                <w:vertAlign w:val="superscript"/>
              </w:rPr>
              <w:t>nd</w:t>
            </w:r>
            <w:r w:rsidRPr="00E113CB">
              <w:t xml:space="preserve"> &amp; </w:t>
            </w:r>
          </w:p>
          <w:p w:rsidR="005937C9" w:rsidRPr="00E113CB" w:rsidRDefault="005937C9" w:rsidP="00E113CB">
            <w:pPr>
              <w:spacing w:after="0" w:line="240" w:lineRule="auto"/>
            </w:pPr>
            <w:r w:rsidRPr="00E113CB">
              <w:t>November 4</w:t>
            </w:r>
            <w:r w:rsidRPr="00E113CB">
              <w:rPr>
                <w:vertAlign w:val="superscript"/>
              </w:rPr>
              <w:t>th</w:t>
            </w:r>
          </w:p>
          <w:p w:rsidR="005937C9" w:rsidRPr="00E113CB" w:rsidRDefault="005937C9" w:rsidP="00E113CB">
            <w:pPr>
              <w:spacing w:after="0" w:line="240" w:lineRule="auto"/>
            </w:pPr>
          </w:p>
        </w:tc>
        <w:tc>
          <w:tcPr>
            <w:tcW w:w="5017" w:type="dxa"/>
            <w:gridSpan w:val="2"/>
          </w:tcPr>
          <w:p w:rsidR="005937C9" w:rsidRPr="00E113CB" w:rsidRDefault="005937C9" w:rsidP="00E113CB">
            <w:pPr>
              <w:spacing w:after="0" w:line="240" w:lineRule="auto"/>
            </w:pPr>
            <w:r w:rsidRPr="00E113CB">
              <w:rPr>
                <w:b/>
              </w:rPr>
              <w:t xml:space="preserve">Tentative Field Trip:  </w:t>
            </w:r>
            <w:r w:rsidRPr="00E113CB">
              <w:t xml:space="preserve">Bishop Museum tour and exploratory time!  Cost will likely be $5 and we can begin the tour at 2pm and stay until 5pm.  </w:t>
            </w:r>
          </w:p>
          <w:p w:rsidR="005937C9" w:rsidRDefault="005937C9" w:rsidP="00E113CB">
            <w:pPr>
              <w:spacing w:after="0" w:line="240" w:lineRule="auto"/>
              <w:jc w:val="center"/>
              <w:rPr>
                <w:b/>
              </w:rPr>
            </w:pPr>
            <w:r>
              <w:rPr>
                <w:b/>
              </w:rPr>
              <w:t>Or</w:t>
            </w:r>
          </w:p>
          <w:p w:rsidR="005937C9" w:rsidRDefault="005937C9" w:rsidP="00192F0F">
            <w:pPr>
              <w:spacing w:after="0" w:line="240" w:lineRule="auto"/>
            </w:pPr>
            <w:r>
              <w:rPr>
                <w:b/>
              </w:rPr>
              <w:t xml:space="preserve">Service learning day:  </w:t>
            </w:r>
            <w:r>
              <w:t xml:space="preserve">Paiko Wetland Preserve </w:t>
            </w:r>
          </w:p>
          <w:p w:rsidR="005937C9" w:rsidRDefault="005937C9" w:rsidP="00192F0F">
            <w:pPr>
              <w:spacing w:after="0" w:line="240" w:lineRule="auto"/>
            </w:pPr>
            <w:r>
              <w:t xml:space="preserve">in Hawai’i Kai.  Work on invasive species removal &amp; learn about native wetland species of plants and animals.  </w:t>
            </w:r>
          </w:p>
          <w:p w:rsidR="005937C9" w:rsidRPr="00192F0F" w:rsidRDefault="005937C9" w:rsidP="00192F0F">
            <w:pPr>
              <w:spacing w:after="0" w:line="240" w:lineRule="auto"/>
            </w:pPr>
          </w:p>
        </w:tc>
        <w:tc>
          <w:tcPr>
            <w:tcW w:w="2249" w:type="dxa"/>
          </w:tcPr>
          <w:p w:rsidR="005937C9" w:rsidRPr="00E113CB" w:rsidRDefault="005937C9" w:rsidP="00E113CB">
            <w:pPr>
              <w:spacing w:after="0" w:line="240" w:lineRule="auto"/>
            </w:pPr>
            <w:r w:rsidRPr="00E113CB">
              <w:t>Complete bit</w:t>
            </w:r>
          </w:p>
          <w:p w:rsidR="005937C9" w:rsidRPr="00E113CB" w:rsidRDefault="005937C9" w:rsidP="00E113CB">
            <w:pPr>
              <w:spacing w:after="0" w:line="240" w:lineRule="auto"/>
            </w:pPr>
            <w:r w:rsidRPr="00E113CB">
              <w:t xml:space="preserve"> -teaching in the </w:t>
            </w:r>
          </w:p>
          <w:p w:rsidR="005937C9" w:rsidRPr="00E113CB" w:rsidRDefault="005937C9" w:rsidP="00E113CB">
            <w:pPr>
              <w:spacing w:after="0" w:line="240" w:lineRule="auto"/>
            </w:pPr>
            <w:r w:rsidRPr="00E113CB">
              <w:t xml:space="preserve">  O&amp;P classroom </w:t>
            </w:r>
          </w:p>
          <w:p w:rsidR="005937C9" w:rsidRPr="00E113CB" w:rsidRDefault="005937C9" w:rsidP="00E113CB">
            <w:pPr>
              <w:spacing w:after="0" w:line="240" w:lineRule="auto"/>
            </w:pPr>
            <w:r w:rsidRPr="00E113CB">
              <w:t xml:space="preserve">  (mini-lesson from   </w:t>
            </w:r>
          </w:p>
          <w:p w:rsidR="005937C9" w:rsidRDefault="005937C9" w:rsidP="00E113CB">
            <w:pPr>
              <w:spacing w:after="0" w:line="240" w:lineRule="auto"/>
            </w:pPr>
            <w:r w:rsidRPr="00E113CB">
              <w:t xml:space="preserve">  your unit plan)</w:t>
            </w:r>
          </w:p>
          <w:p w:rsidR="005937C9" w:rsidRDefault="005937C9" w:rsidP="00E113CB">
            <w:pPr>
              <w:spacing w:after="0" w:line="240" w:lineRule="auto"/>
            </w:pPr>
            <w:r>
              <w:t xml:space="preserve">Read chapter 11 </w:t>
            </w:r>
          </w:p>
          <w:p w:rsidR="005937C9" w:rsidRDefault="005937C9" w:rsidP="00E113CB">
            <w:pPr>
              <w:spacing w:after="0" w:line="240" w:lineRule="auto"/>
            </w:pPr>
            <w:r>
              <w:t xml:space="preserve">  from Martin et al.</w:t>
            </w:r>
          </w:p>
          <w:p w:rsidR="005937C9" w:rsidRPr="00E113CB" w:rsidRDefault="005937C9" w:rsidP="00E113CB">
            <w:pPr>
              <w:spacing w:after="0" w:line="240" w:lineRule="auto"/>
            </w:pPr>
            <w:r>
              <w:t xml:space="preserve"> </w:t>
            </w:r>
          </w:p>
        </w:tc>
      </w:tr>
      <w:tr w:rsidR="005937C9" w:rsidRPr="00E113CB" w:rsidTr="004A6E5B">
        <w:tc>
          <w:tcPr>
            <w:tcW w:w="1728" w:type="dxa"/>
          </w:tcPr>
          <w:p w:rsidR="005937C9" w:rsidRPr="00E113CB" w:rsidRDefault="005937C9" w:rsidP="00E113CB">
            <w:pPr>
              <w:spacing w:after="0" w:line="240" w:lineRule="auto"/>
            </w:pPr>
            <w:r w:rsidRPr="00E113CB">
              <w:t>Week 12:</w:t>
            </w:r>
          </w:p>
          <w:p w:rsidR="005937C9" w:rsidRPr="00E113CB" w:rsidRDefault="005937C9" w:rsidP="00E113CB">
            <w:pPr>
              <w:spacing w:after="0" w:line="240" w:lineRule="auto"/>
            </w:pPr>
            <w:r w:rsidRPr="00E113CB">
              <w:t>Nov. 9</w:t>
            </w:r>
            <w:r w:rsidRPr="00E113CB">
              <w:rPr>
                <w:vertAlign w:val="superscript"/>
              </w:rPr>
              <w:t>th</w:t>
            </w:r>
          </w:p>
          <w:p w:rsidR="005937C9" w:rsidRPr="00192F0F" w:rsidRDefault="005937C9" w:rsidP="00E113CB">
            <w:pPr>
              <w:spacing w:after="0" w:line="240" w:lineRule="auto"/>
              <w:rPr>
                <w:b/>
              </w:rPr>
            </w:pPr>
            <w:r w:rsidRPr="004D45F8">
              <w:rPr>
                <w:b/>
              </w:rPr>
              <w:t>(No class on Nov. 11</w:t>
            </w:r>
            <w:r w:rsidRPr="004D45F8">
              <w:rPr>
                <w:b/>
                <w:vertAlign w:val="superscript"/>
              </w:rPr>
              <w:t>th</w:t>
            </w:r>
            <w:r w:rsidRPr="004D45F8">
              <w:rPr>
                <w:b/>
              </w:rPr>
              <w:t>—Veteran’s Day)</w:t>
            </w:r>
          </w:p>
        </w:tc>
        <w:tc>
          <w:tcPr>
            <w:tcW w:w="2700" w:type="dxa"/>
          </w:tcPr>
          <w:p w:rsidR="005937C9" w:rsidRDefault="005937C9" w:rsidP="00772707">
            <w:pPr>
              <w:spacing w:after="0" w:line="240" w:lineRule="auto"/>
            </w:pPr>
            <w:r>
              <w:t>Science safety</w:t>
            </w:r>
          </w:p>
          <w:p w:rsidR="005937C9" w:rsidRDefault="005937C9" w:rsidP="00772707">
            <w:pPr>
              <w:spacing w:after="0" w:line="240" w:lineRule="auto"/>
            </w:pPr>
            <w:r>
              <w:t xml:space="preserve">Legal responsibilities in </w:t>
            </w:r>
          </w:p>
          <w:p w:rsidR="005937C9" w:rsidRDefault="005937C9" w:rsidP="00772707">
            <w:pPr>
              <w:spacing w:after="0" w:line="240" w:lineRule="auto"/>
            </w:pPr>
            <w:r>
              <w:t xml:space="preserve">   the science classroom</w:t>
            </w:r>
          </w:p>
          <w:p w:rsidR="005937C9" w:rsidRPr="00E113CB" w:rsidRDefault="005937C9" w:rsidP="00772707">
            <w:pPr>
              <w:spacing w:after="0" w:line="240" w:lineRule="auto"/>
            </w:pPr>
          </w:p>
        </w:tc>
        <w:tc>
          <w:tcPr>
            <w:tcW w:w="2317" w:type="dxa"/>
          </w:tcPr>
          <w:p w:rsidR="005937C9" w:rsidRPr="00E113CB" w:rsidRDefault="005937C9" w:rsidP="00E113CB">
            <w:pPr>
              <w:spacing w:after="0" w:line="240" w:lineRule="auto"/>
            </w:pPr>
            <w:r w:rsidRPr="00E113CB">
              <w:t xml:space="preserve">Sharing ideas for unit </w:t>
            </w:r>
          </w:p>
          <w:p w:rsidR="005937C9" w:rsidRPr="00E113CB" w:rsidRDefault="005937C9" w:rsidP="00E113CB">
            <w:pPr>
              <w:spacing w:after="0" w:line="240" w:lineRule="auto"/>
            </w:pPr>
            <w:r w:rsidRPr="00E113CB">
              <w:t xml:space="preserve">  planning</w:t>
            </w:r>
          </w:p>
          <w:p w:rsidR="005937C9" w:rsidRDefault="005937C9" w:rsidP="00E113CB">
            <w:pPr>
              <w:spacing w:after="0" w:line="240" w:lineRule="auto"/>
            </w:pPr>
            <w:r>
              <w:t xml:space="preserve">Creation of </w:t>
            </w:r>
          </w:p>
          <w:p w:rsidR="005937C9" w:rsidRDefault="005937C9" w:rsidP="00E113CB">
            <w:pPr>
              <w:spacing w:after="0" w:line="240" w:lineRule="auto"/>
            </w:pPr>
            <w:r>
              <w:t xml:space="preserve">  (1) classroom  rules </w:t>
            </w:r>
          </w:p>
          <w:p w:rsidR="005937C9" w:rsidRDefault="005937C9" w:rsidP="00E113CB">
            <w:pPr>
              <w:spacing w:after="0" w:line="240" w:lineRule="auto"/>
            </w:pPr>
            <w:r>
              <w:t xml:space="preserve">  &amp; procedures; </w:t>
            </w:r>
          </w:p>
          <w:p w:rsidR="005937C9" w:rsidRDefault="005937C9" w:rsidP="00E113CB">
            <w:pPr>
              <w:spacing w:after="0" w:line="240" w:lineRule="auto"/>
            </w:pPr>
            <w:r>
              <w:t xml:space="preserve">  (2) field trip </w:t>
            </w:r>
          </w:p>
          <w:p w:rsidR="005937C9" w:rsidRDefault="005937C9" w:rsidP="00E113CB">
            <w:pPr>
              <w:spacing w:after="0" w:line="240" w:lineRule="auto"/>
            </w:pPr>
            <w:r>
              <w:t xml:space="preserve">  guidelines for safety </w:t>
            </w:r>
          </w:p>
          <w:p w:rsidR="005937C9" w:rsidRDefault="005937C9" w:rsidP="00E113CB">
            <w:pPr>
              <w:spacing w:after="0" w:line="240" w:lineRule="auto"/>
            </w:pPr>
            <w:r>
              <w:t xml:space="preserve">  and authentic </w:t>
            </w:r>
          </w:p>
          <w:p w:rsidR="005937C9" w:rsidRDefault="005937C9" w:rsidP="00E113CB">
            <w:pPr>
              <w:spacing w:after="0" w:line="240" w:lineRule="auto"/>
            </w:pPr>
            <w:r>
              <w:t xml:space="preserve">  learning </w:t>
            </w:r>
          </w:p>
          <w:p w:rsidR="005937C9" w:rsidRPr="00E113CB" w:rsidRDefault="005937C9" w:rsidP="00E113CB">
            <w:pPr>
              <w:spacing w:after="0" w:line="240" w:lineRule="auto"/>
            </w:pPr>
          </w:p>
        </w:tc>
        <w:tc>
          <w:tcPr>
            <w:tcW w:w="2249" w:type="dxa"/>
          </w:tcPr>
          <w:p w:rsidR="005937C9" w:rsidRPr="00E113CB" w:rsidRDefault="005937C9" w:rsidP="00E113CB">
            <w:pPr>
              <w:spacing w:after="0" w:line="240" w:lineRule="auto"/>
            </w:pPr>
            <w:r w:rsidRPr="00E113CB">
              <w:t xml:space="preserve">Work on lesson </w:t>
            </w:r>
          </w:p>
          <w:p w:rsidR="005937C9" w:rsidRPr="00E113CB" w:rsidRDefault="005937C9" w:rsidP="00E113CB">
            <w:pPr>
              <w:spacing w:after="0" w:line="240" w:lineRule="auto"/>
            </w:pPr>
            <w:r w:rsidRPr="00E113CB">
              <w:t xml:space="preserve">  (O&amp;P) teaching </w:t>
            </w:r>
          </w:p>
          <w:p w:rsidR="005937C9" w:rsidRDefault="005937C9" w:rsidP="00E113CB">
            <w:pPr>
              <w:spacing w:after="0" w:line="240" w:lineRule="auto"/>
            </w:pPr>
            <w:r w:rsidRPr="00E113CB">
              <w:t xml:space="preserve">  reflection </w:t>
            </w:r>
            <w:r>
              <w:t xml:space="preserve">(from </w:t>
            </w:r>
          </w:p>
          <w:p w:rsidR="005937C9" w:rsidRDefault="005937C9" w:rsidP="00E113CB">
            <w:pPr>
              <w:spacing w:after="0" w:line="240" w:lineRule="auto"/>
            </w:pPr>
            <w:r>
              <w:t xml:space="preserve">  bit-teaching of </w:t>
            </w:r>
          </w:p>
          <w:p w:rsidR="005937C9" w:rsidRPr="00E113CB" w:rsidRDefault="005937C9" w:rsidP="00E113CB">
            <w:pPr>
              <w:spacing w:after="0" w:line="240" w:lineRule="auto"/>
            </w:pPr>
            <w:r>
              <w:t xml:space="preserve">  science lesson) </w:t>
            </w:r>
          </w:p>
        </w:tc>
      </w:tr>
      <w:tr w:rsidR="005937C9" w:rsidRPr="00E113CB" w:rsidTr="009251D9">
        <w:tc>
          <w:tcPr>
            <w:tcW w:w="1728" w:type="dxa"/>
            <w:shd w:val="clear" w:color="auto" w:fill="C0C0C0"/>
          </w:tcPr>
          <w:p w:rsidR="005937C9" w:rsidRPr="00E113CB" w:rsidRDefault="005937C9" w:rsidP="007E6E49">
            <w:pPr>
              <w:spacing w:after="0" w:line="240" w:lineRule="auto"/>
              <w:jc w:val="center"/>
              <w:rPr>
                <w:b/>
              </w:rPr>
            </w:pPr>
            <w:r w:rsidRPr="00E113CB">
              <w:rPr>
                <w:b/>
              </w:rPr>
              <w:t>Date</w:t>
            </w:r>
          </w:p>
        </w:tc>
        <w:tc>
          <w:tcPr>
            <w:tcW w:w="2700" w:type="dxa"/>
            <w:shd w:val="clear" w:color="auto" w:fill="C0C0C0"/>
          </w:tcPr>
          <w:p w:rsidR="005937C9" w:rsidRPr="00E113CB" w:rsidRDefault="005937C9" w:rsidP="007E6E49">
            <w:pPr>
              <w:spacing w:after="0" w:line="240" w:lineRule="auto"/>
              <w:jc w:val="center"/>
              <w:rPr>
                <w:b/>
              </w:rPr>
            </w:pPr>
            <w:r w:rsidRPr="00E113CB">
              <w:rPr>
                <w:b/>
              </w:rPr>
              <w:t>Topics</w:t>
            </w:r>
          </w:p>
        </w:tc>
        <w:tc>
          <w:tcPr>
            <w:tcW w:w="2317" w:type="dxa"/>
            <w:shd w:val="clear" w:color="auto" w:fill="C0C0C0"/>
          </w:tcPr>
          <w:p w:rsidR="005937C9" w:rsidRPr="00E113CB" w:rsidRDefault="005937C9" w:rsidP="007E6E49">
            <w:pPr>
              <w:spacing w:after="0" w:line="240" w:lineRule="auto"/>
              <w:jc w:val="center"/>
              <w:rPr>
                <w:b/>
              </w:rPr>
            </w:pPr>
            <w:r w:rsidRPr="00E113CB">
              <w:rPr>
                <w:b/>
              </w:rPr>
              <w:t>Activities</w:t>
            </w:r>
          </w:p>
        </w:tc>
        <w:tc>
          <w:tcPr>
            <w:tcW w:w="2249" w:type="dxa"/>
            <w:shd w:val="clear" w:color="auto" w:fill="C0C0C0"/>
          </w:tcPr>
          <w:p w:rsidR="005937C9" w:rsidRPr="00E113CB" w:rsidRDefault="005937C9" w:rsidP="007E6E49">
            <w:pPr>
              <w:spacing w:after="0" w:line="240" w:lineRule="auto"/>
              <w:jc w:val="center"/>
              <w:rPr>
                <w:b/>
              </w:rPr>
            </w:pPr>
            <w:r w:rsidRPr="00E113CB">
              <w:rPr>
                <w:b/>
              </w:rPr>
              <w:t>Homework</w:t>
            </w:r>
          </w:p>
          <w:p w:rsidR="005937C9" w:rsidRPr="00E113CB" w:rsidRDefault="005937C9" w:rsidP="007E6E49">
            <w:pPr>
              <w:spacing w:after="0" w:line="240" w:lineRule="auto"/>
              <w:rPr>
                <w:b/>
              </w:rPr>
            </w:pPr>
            <w:r w:rsidRPr="00E113CB">
              <w:rPr>
                <w:b/>
              </w:rPr>
              <w:t xml:space="preserve">(Due </w:t>
            </w:r>
            <w:r>
              <w:rPr>
                <w:b/>
              </w:rPr>
              <w:t xml:space="preserve">Following </w:t>
            </w:r>
            <w:r w:rsidRPr="00E113CB">
              <w:rPr>
                <w:b/>
              </w:rPr>
              <w:t>Week)</w:t>
            </w:r>
          </w:p>
        </w:tc>
      </w:tr>
      <w:tr w:rsidR="005937C9" w:rsidRPr="00E113CB" w:rsidTr="004A6E5B">
        <w:tc>
          <w:tcPr>
            <w:tcW w:w="1728" w:type="dxa"/>
          </w:tcPr>
          <w:p w:rsidR="005937C9" w:rsidRDefault="005937C9" w:rsidP="00E113CB">
            <w:pPr>
              <w:spacing w:after="0" w:line="240" w:lineRule="auto"/>
            </w:pPr>
            <w:r>
              <w:t>Week 13:</w:t>
            </w:r>
          </w:p>
          <w:p w:rsidR="005937C9" w:rsidRDefault="005937C9" w:rsidP="00E113CB">
            <w:pPr>
              <w:spacing w:after="0" w:line="240" w:lineRule="auto"/>
            </w:pPr>
          </w:p>
          <w:p w:rsidR="005937C9" w:rsidRDefault="005937C9" w:rsidP="00E113CB">
            <w:pPr>
              <w:spacing w:after="0" w:line="240" w:lineRule="auto"/>
            </w:pPr>
            <w:r>
              <w:t>Nov. 16</w:t>
            </w:r>
            <w:r w:rsidRPr="00F45717">
              <w:rPr>
                <w:vertAlign w:val="superscript"/>
              </w:rPr>
              <w:t>th</w:t>
            </w:r>
            <w:r>
              <w:t xml:space="preserve"> </w:t>
            </w:r>
          </w:p>
          <w:p w:rsidR="005937C9" w:rsidRDefault="005937C9" w:rsidP="00E113CB">
            <w:pPr>
              <w:spacing w:after="0" w:line="240" w:lineRule="auto"/>
            </w:pPr>
            <w:r>
              <w:t>&amp;</w:t>
            </w:r>
          </w:p>
          <w:p w:rsidR="005937C9" w:rsidRDefault="005937C9" w:rsidP="00E113CB">
            <w:pPr>
              <w:spacing w:after="0" w:line="240" w:lineRule="auto"/>
            </w:pPr>
            <w:r>
              <w:t>Nov. 18</w:t>
            </w:r>
            <w:r w:rsidRPr="00F45717">
              <w:rPr>
                <w:vertAlign w:val="superscript"/>
              </w:rPr>
              <w:t>th</w:t>
            </w:r>
          </w:p>
          <w:p w:rsidR="005937C9" w:rsidRDefault="005937C9" w:rsidP="00E113CB">
            <w:pPr>
              <w:spacing w:after="0" w:line="240" w:lineRule="auto"/>
            </w:pPr>
          </w:p>
          <w:p w:rsidR="005937C9" w:rsidRPr="00E113CB" w:rsidRDefault="005937C9" w:rsidP="00E113CB">
            <w:pPr>
              <w:spacing w:after="0" w:line="240" w:lineRule="auto"/>
            </w:pPr>
          </w:p>
        </w:tc>
        <w:tc>
          <w:tcPr>
            <w:tcW w:w="2700" w:type="dxa"/>
          </w:tcPr>
          <w:p w:rsidR="005937C9" w:rsidRPr="004C0A03" w:rsidRDefault="005937C9" w:rsidP="00446512">
            <w:pPr>
              <w:spacing w:after="0" w:line="240" w:lineRule="auto"/>
            </w:pPr>
            <w:r>
              <w:rPr>
                <w:b/>
              </w:rPr>
              <w:t>November 16</w:t>
            </w:r>
            <w:r w:rsidRPr="00B1764B">
              <w:rPr>
                <w:b/>
                <w:vertAlign w:val="superscript"/>
              </w:rPr>
              <w:t>th</w:t>
            </w:r>
            <w:r>
              <w:rPr>
                <w:b/>
              </w:rPr>
              <w:t>—Guest Speaker:  Dr. Barb Bruno</w:t>
            </w:r>
            <w:r w:rsidRPr="00E113CB">
              <w:rPr>
                <w:b/>
              </w:rPr>
              <w:t xml:space="preserve"> </w:t>
            </w:r>
            <w:r w:rsidRPr="00E113CB">
              <w:t xml:space="preserve">&amp; C-MORE </w:t>
            </w:r>
            <w:r>
              <w:t xml:space="preserve">microbial    oceanography </w:t>
            </w:r>
            <w:r w:rsidRPr="00E113CB">
              <w:t xml:space="preserve">science </w:t>
            </w:r>
            <w:r>
              <w:t>k</w:t>
            </w:r>
            <w:r w:rsidRPr="00E113CB">
              <w:t xml:space="preserve">its!  </w:t>
            </w:r>
          </w:p>
        </w:tc>
        <w:tc>
          <w:tcPr>
            <w:tcW w:w="2317" w:type="dxa"/>
          </w:tcPr>
          <w:p w:rsidR="005937C9" w:rsidRPr="00E113CB" w:rsidRDefault="005937C9" w:rsidP="00A14ACF">
            <w:pPr>
              <w:spacing w:after="0" w:line="240" w:lineRule="auto"/>
            </w:pPr>
            <w:r w:rsidRPr="00E113CB">
              <w:t xml:space="preserve">C-MORE program </w:t>
            </w:r>
          </w:p>
          <w:p w:rsidR="005937C9" w:rsidRPr="00E113CB" w:rsidRDefault="005937C9" w:rsidP="00A14ACF">
            <w:pPr>
              <w:spacing w:after="0" w:line="240" w:lineRule="auto"/>
            </w:pPr>
            <w:r w:rsidRPr="00E113CB">
              <w:t xml:space="preserve">  Testing critiquing  </w:t>
            </w:r>
          </w:p>
          <w:p w:rsidR="005937C9" w:rsidRPr="00E113CB" w:rsidRDefault="005937C9" w:rsidP="00A14ACF">
            <w:pPr>
              <w:spacing w:after="0" w:line="240" w:lineRule="auto"/>
            </w:pPr>
            <w:r w:rsidRPr="00E113CB">
              <w:t xml:space="preserve">  science kits</w:t>
            </w:r>
          </w:p>
          <w:p w:rsidR="005937C9" w:rsidRPr="00E113CB" w:rsidRDefault="005937C9" w:rsidP="00A14ACF">
            <w:pPr>
              <w:spacing w:after="0" w:line="240" w:lineRule="auto"/>
            </w:pPr>
            <w:r w:rsidRPr="00E113CB">
              <w:t xml:space="preserve">Connecting local </w:t>
            </w:r>
          </w:p>
          <w:p w:rsidR="005937C9" w:rsidRPr="00E113CB" w:rsidRDefault="005937C9" w:rsidP="00A14ACF">
            <w:pPr>
              <w:spacing w:after="0" w:line="240" w:lineRule="auto"/>
            </w:pPr>
            <w:r w:rsidRPr="00E113CB">
              <w:t xml:space="preserve">  marine issues to the </w:t>
            </w:r>
          </w:p>
          <w:p w:rsidR="005937C9" w:rsidRDefault="005937C9" w:rsidP="00A14ACF">
            <w:pPr>
              <w:spacing w:after="0" w:line="240" w:lineRule="auto"/>
            </w:pPr>
            <w:r w:rsidRPr="00E113CB">
              <w:t xml:space="preserve">  teaching of science</w:t>
            </w:r>
          </w:p>
          <w:p w:rsidR="005937C9" w:rsidRPr="00E113CB" w:rsidRDefault="005937C9" w:rsidP="00E113CB">
            <w:pPr>
              <w:spacing w:after="0" w:line="240" w:lineRule="auto"/>
            </w:pPr>
          </w:p>
        </w:tc>
        <w:tc>
          <w:tcPr>
            <w:tcW w:w="2249" w:type="dxa"/>
          </w:tcPr>
          <w:p w:rsidR="005937C9" w:rsidRDefault="005937C9" w:rsidP="00E113CB">
            <w:pPr>
              <w:spacing w:after="0" w:line="240" w:lineRule="auto"/>
            </w:pPr>
            <w:r>
              <w:t xml:space="preserve">Complete Science </w:t>
            </w:r>
          </w:p>
          <w:p w:rsidR="005937C9" w:rsidRDefault="005937C9" w:rsidP="00E113CB">
            <w:pPr>
              <w:spacing w:after="0" w:line="240" w:lineRule="auto"/>
            </w:pPr>
            <w:r>
              <w:t xml:space="preserve">  Autobiography </w:t>
            </w:r>
          </w:p>
          <w:p w:rsidR="005937C9" w:rsidRDefault="005937C9" w:rsidP="00E113CB">
            <w:pPr>
              <w:spacing w:after="0" w:line="240" w:lineRule="auto"/>
            </w:pPr>
            <w:r>
              <w:t xml:space="preserve">  Paper</w:t>
            </w:r>
          </w:p>
          <w:p w:rsidR="005937C9" w:rsidRDefault="005937C9" w:rsidP="00E113CB">
            <w:pPr>
              <w:spacing w:after="0" w:line="240" w:lineRule="auto"/>
            </w:pPr>
          </w:p>
        </w:tc>
      </w:tr>
      <w:tr w:rsidR="005937C9" w:rsidRPr="00E113CB" w:rsidTr="004A6E5B">
        <w:tc>
          <w:tcPr>
            <w:tcW w:w="1728" w:type="dxa"/>
          </w:tcPr>
          <w:p w:rsidR="005937C9" w:rsidRDefault="005937C9" w:rsidP="00E113CB">
            <w:pPr>
              <w:spacing w:after="0" w:line="240" w:lineRule="auto"/>
            </w:pPr>
            <w:r>
              <w:t xml:space="preserve">Week 14:  </w:t>
            </w:r>
          </w:p>
          <w:p w:rsidR="005937C9" w:rsidRDefault="005937C9" w:rsidP="00E113CB">
            <w:pPr>
              <w:spacing w:after="0" w:line="240" w:lineRule="auto"/>
            </w:pPr>
          </w:p>
          <w:p w:rsidR="005937C9" w:rsidRDefault="005937C9" w:rsidP="00E113CB">
            <w:pPr>
              <w:spacing w:after="0" w:line="240" w:lineRule="auto"/>
            </w:pPr>
            <w:r>
              <w:t>Nov. 23</w:t>
            </w:r>
            <w:r w:rsidRPr="00F45717">
              <w:rPr>
                <w:vertAlign w:val="superscript"/>
              </w:rPr>
              <w:t>rd</w:t>
            </w:r>
            <w:r>
              <w:t xml:space="preserve"> </w:t>
            </w:r>
          </w:p>
          <w:p w:rsidR="005937C9" w:rsidRDefault="005937C9" w:rsidP="00E113CB">
            <w:pPr>
              <w:spacing w:after="0" w:line="240" w:lineRule="auto"/>
              <w:rPr>
                <w:b/>
              </w:rPr>
            </w:pPr>
            <w:r>
              <w:rPr>
                <w:b/>
              </w:rPr>
              <w:t>(No class mtg</w:t>
            </w:r>
          </w:p>
          <w:p w:rsidR="005937C9" w:rsidRDefault="005937C9" w:rsidP="00E113CB">
            <w:pPr>
              <w:spacing w:after="0" w:line="240" w:lineRule="auto"/>
              <w:rPr>
                <w:b/>
              </w:rPr>
            </w:pPr>
            <w:r>
              <w:rPr>
                <w:b/>
              </w:rPr>
              <w:t>on Nov. 25</w:t>
            </w:r>
            <w:r w:rsidRPr="00F45717">
              <w:rPr>
                <w:b/>
                <w:vertAlign w:val="superscript"/>
              </w:rPr>
              <w:t>th</w:t>
            </w:r>
            <w:r>
              <w:rPr>
                <w:b/>
              </w:rPr>
              <w:t>—Thanksgiving)</w:t>
            </w:r>
          </w:p>
          <w:p w:rsidR="005937C9" w:rsidRDefault="005937C9" w:rsidP="00E113CB">
            <w:pPr>
              <w:spacing w:after="0" w:line="240" w:lineRule="auto"/>
              <w:rPr>
                <w:b/>
              </w:rPr>
            </w:pPr>
          </w:p>
          <w:p w:rsidR="005937C9" w:rsidRPr="00F45717" w:rsidRDefault="005937C9" w:rsidP="00E113CB">
            <w:pPr>
              <w:spacing w:after="0" w:line="240" w:lineRule="auto"/>
              <w:rPr>
                <w:b/>
              </w:rPr>
            </w:pPr>
          </w:p>
        </w:tc>
        <w:tc>
          <w:tcPr>
            <w:tcW w:w="2700" w:type="dxa"/>
          </w:tcPr>
          <w:p w:rsidR="005937C9" w:rsidRDefault="005937C9" w:rsidP="00446512">
            <w:pPr>
              <w:spacing w:after="0" w:line="240" w:lineRule="auto"/>
            </w:pPr>
            <w:r>
              <w:t>Science stories</w:t>
            </w:r>
          </w:p>
          <w:p w:rsidR="005937C9" w:rsidRDefault="005937C9" w:rsidP="00446512">
            <w:pPr>
              <w:spacing w:after="0" w:line="240" w:lineRule="auto"/>
            </w:pPr>
            <w:r>
              <w:t xml:space="preserve">Relevancy &amp; connections </w:t>
            </w:r>
          </w:p>
          <w:p w:rsidR="005937C9" w:rsidRDefault="005937C9" w:rsidP="00446512">
            <w:pPr>
              <w:spacing w:after="0" w:line="240" w:lineRule="auto"/>
            </w:pPr>
            <w:r>
              <w:t xml:space="preserve">  in science </w:t>
            </w:r>
          </w:p>
          <w:p w:rsidR="005937C9" w:rsidRDefault="005937C9" w:rsidP="00446512">
            <w:pPr>
              <w:spacing w:after="0" w:line="240" w:lineRule="auto"/>
            </w:pPr>
            <w:r>
              <w:t xml:space="preserve">RAFTing in the science </w:t>
            </w:r>
          </w:p>
          <w:p w:rsidR="005937C9" w:rsidRDefault="005937C9" w:rsidP="00446512">
            <w:pPr>
              <w:spacing w:after="0" w:line="240" w:lineRule="auto"/>
            </w:pPr>
            <w:r>
              <w:t xml:space="preserve">  classroom (instructional </w:t>
            </w:r>
          </w:p>
          <w:p w:rsidR="005937C9" w:rsidRDefault="005937C9" w:rsidP="00446512">
            <w:pPr>
              <w:spacing w:after="0" w:line="240" w:lineRule="auto"/>
            </w:pPr>
            <w:r>
              <w:t xml:space="preserve">  strategy for teaching </w:t>
            </w:r>
          </w:p>
          <w:p w:rsidR="005937C9" w:rsidRDefault="005937C9" w:rsidP="00446512">
            <w:pPr>
              <w:spacing w:after="0" w:line="240" w:lineRule="auto"/>
            </w:pPr>
            <w:r>
              <w:t xml:space="preserve">  science)</w:t>
            </w:r>
          </w:p>
          <w:p w:rsidR="005937C9" w:rsidRDefault="005937C9" w:rsidP="00446512">
            <w:pPr>
              <w:spacing w:after="0" w:line="240" w:lineRule="auto"/>
            </w:pPr>
          </w:p>
        </w:tc>
        <w:tc>
          <w:tcPr>
            <w:tcW w:w="2317" w:type="dxa"/>
          </w:tcPr>
          <w:p w:rsidR="005937C9" w:rsidRDefault="005937C9" w:rsidP="00E113CB">
            <w:pPr>
              <w:spacing w:after="0" w:line="240" w:lineRule="auto"/>
            </w:pPr>
            <w:r>
              <w:t xml:space="preserve">Sharing of science </w:t>
            </w:r>
          </w:p>
          <w:p w:rsidR="005937C9" w:rsidRDefault="005937C9" w:rsidP="00E113CB">
            <w:pPr>
              <w:spacing w:after="0" w:line="240" w:lineRule="auto"/>
            </w:pPr>
            <w:r>
              <w:t xml:space="preserve">  autobiographies</w:t>
            </w:r>
          </w:p>
          <w:p w:rsidR="005937C9" w:rsidRDefault="005937C9" w:rsidP="00E113CB">
            <w:pPr>
              <w:spacing w:after="0" w:line="240" w:lineRule="auto"/>
            </w:pPr>
            <w:r>
              <w:t xml:space="preserve">Compiling of journal </w:t>
            </w:r>
          </w:p>
          <w:p w:rsidR="005937C9" w:rsidRDefault="005937C9" w:rsidP="00E113CB">
            <w:pPr>
              <w:spacing w:after="0" w:line="240" w:lineRule="auto"/>
            </w:pPr>
            <w:r>
              <w:t xml:space="preserve">  entries 1-10 (turn in </w:t>
            </w:r>
          </w:p>
          <w:p w:rsidR="005937C9" w:rsidRDefault="005937C9" w:rsidP="00E113CB">
            <w:pPr>
              <w:spacing w:after="0" w:line="240" w:lineRule="auto"/>
            </w:pPr>
            <w:r>
              <w:t xml:space="preserve">  to instructor) </w:t>
            </w:r>
          </w:p>
          <w:p w:rsidR="005937C9" w:rsidRDefault="005937C9" w:rsidP="00E113CB">
            <w:pPr>
              <w:spacing w:after="0" w:line="240" w:lineRule="auto"/>
            </w:pPr>
            <w:r>
              <w:t>RAFT activity</w:t>
            </w:r>
          </w:p>
          <w:p w:rsidR="005937C9" w:rsidRDefault="005937C9" w:rsidP="00E113CB">
            <w:pPr>
              <w:spacing w:after="0" w:line="240" w:lineRule="auto"/>
            </w:pPr>
          </w:p>
          <w:p w:rsidR="005937C9" w:rsidRPr="00E113CB" w:rsidRDefault="005937C9" w:rsidP="00E113CB">
            <w:pPr>
              <w:spacing w:after="0" w:line="240" w:lineRule="auto"/>
            </w:pPr>
          </w:p>
        </w:tc>
        <w:tc>
          <w:tcPr>
            <w:tcW w:w="2249" w:type="dxa"/>
          </w:tcPr>
          <w:p w:rsidR="005937C9" w:rsidRDefault="005937C9" w:rsidP="00E113CB">
            <w:pPr>
              <w:spacing w:after="0" w:line="240" w:lineRule="auto"/>
            </w:pPr>
            <w:r>
              <w:t>Complete 10 hour</w:t>
            </w:r>
          </w:p>
          <w:p w:rsidR="005937C9" w:rsidRDefault="005937C9" w:rsidP="00E113CB">
            <w:pPr>
              <w:spacing w:after="0" w:line="240" w:lineRule="auto"/>
            </w:pPr>
            <w:r>
              <w:t xml:space="preserve">  requirement for </w:t>
            </w:r>
          </w:p>
          <w:p w:rsidR="005937C9" w:rsidRDefault="005937C9" w:rsidP="00E113CB">
            <w:pPr>
              <w:spacing w:after="0" w:line="240" w:lineRule="auto"/>
            </w:pPr>
            <w:r>
              <w:t xml:space="preserve">  O&amp;P in assigned </w:t>
            </w:r>
          </w:p>
          <w:p w:rsidR="005937C9" w:rsidRDefault="005937C9" w:rsidP="00E113CB">
            <w:pPr>
              <w:spacing w:after="0" w:line="240" w:lineRule="auto"/>
            </w:pPr>
            <w:r>
              <w:t xml:space="preserve">  science classroom </w:t>
            </w:r>
          </w:p>
          <w:p w:rsidR="005937C9" w:rsidRDefault="005937C9" w:rsidP="00E113CB">
            <w:pPr>
              <w:spacing w:after="0" w:line="240" w:lineRule="auto"/>
            </w:pPr>
            <w:r>
              <w:t xml:space="preserve">  &amp; get mentor </w:t>
            </w:r>
          </w:p>
          <w:p w:rsidR="005937C9" w:rsidRDefault="005937C9" w:rsidP="00E113CB">
            <w:pPr>
              <w:spacing w:after="0" w:line="240" w:lineRule="auto"/>
            </w:pPr>
            <w:r>
              <w:t xml:space="preserve">  teacher signature </w:t>
            </w:r>
          </w:p>
          <w:p w:rsidR="005937C9" w:rsidRDefault="005937C9" w:rsidP="00E113CB">
            <w:pPr>
              <w:spacing w:after="0" w:line="240" w:lineRule="auto"/>
            </w:pPr>
            <w:r>
              <w:t xml:space="preserve">  (attendance &amp; </w:t>
            </w:r>
          </w:p>
          <w:p w:rsidR="005937C9" w:rsidRDefault="005937C9" w:rsidP="00E113CB">
            <w:pPr>
              <w:spacing w:after="0" w:line="240" w:lineRule="auto"/>
            </w:pPr>
            <w:r>
              <w:t xml:space="preserve">  hours of O&amp;P) </w:t>
            </w:r>
          </w:p>
          <w:p w:rsidR="005937C9" w:rsidRDefault="005937C9" w:rsidP="00E113CB">
            <w:pPr>
              <w:spacing w:after="0" w:line="240" w:lineRule="auto"/>
            </w:pPr>
            <w:r>
              <w:t xml:space="preserve">Compile science </w:t>
            </w:r>
          </w:p>
          <w:p w:rsidR="005937C9" w:rsidRDefault="005937C9" w:rsidP="00E113CB">
            <w:pPr>
              <w:spacing w:after="0" w:line="240" w:lineRule="auto"/>
            </w:pPr>
            <w:r>
              <w:t xml:space="preserve">  resource guide (3 </w:t>
            </w:r>
          </w:p>
          <w:p w:rsidR="005937C9" w:rsidRDefault="005937C9" w:rsidP="00E113CB">
            <w:pPr>
              <w:spacing w:after="0" w:line="240" w:lineRule="auto"/>
            </w:pPr>
            <w:r>
              <w:t xml:space="preserve">  science resources) </w:t>
            </w:r>
          </w:p>
        </w:tc>
      </w:tr>
      <w:tr w:rsidR="005937C9" w:rsidRPr="00E113CB" w:rsidTr="004A6E5B">
        <w:tc>
          <w:tcPr>
            <w:tcW w:w="1728" w:type="dxa"/>
          </w:tcPr>
          <w:p w:rsidR="005937C9" w:rsidRPr="00E113CB" w:rsidRDefault="005937C9" w:rsidP="00E113CB">
            <w:pPr>
              <w:spacing w:after="0" w:line="240" w:lineRule="auto"/>
            </w:pPr>
            <w:r w:rsidRPr="00E113CB">
              <w:t>Week 15:</w:t>
            </w:r>
          </w:p>
          <w:p w:rsidR="005937C9" w:rsidRPr="00E113CB" w:rsidRDefault="005937C9" w:rsidP="00E113CB">
            <w:pPr>
              <w:spacing w:after="0" w:line="240" w:lineRule="auto"/>
            </w:pPr>
          </w:p>
          <w:p w:rsidR="005937C9" w:rsidRPr="00E113CB" w:rsidRDefault="005937C9" w:rsidP="00E113CB">
            <w:pPr>
              <w:spacing w:after="0" w:line="240" w:lineRule="auto"/>
            </w:pPr>
            <w:r w:rsidRPr="00E113CB">
              <w:t>Nov. 30</w:t>
            </w:r>
            <w:r w:rsidRPr="00E113CB">
              <w:rPr>
                <w:vertAlign w:val="superscript"/>
              </w:rPr>
              <w:t>th</w:t>
            </w:r>
            <w:r w:rsidRPr="00E113CB">
              <w:t xml:space="preserve"> &amp;</w:t>
            </w:r>
          </w:p>
          <w:p w:rsidR="005937C9" w:rsidRPr="00E113CB" w:rsidRDefault="005937C9" w:rsidP="00E113CB">
            <w:pPr>
              <w:spacing w:after="0" w:line="240" w:lineRule="auto"/>
            </w:pPr>
            <w:r w:rsidRPr="00E113CB">
              <w:t>Dec. 2</w:t>
            </w:r>
            <w:r w:rsidRPr="00E113CB">
              <w:rPr>
                <w:vertAlign w:val="superscript"/>
              </w:rPr>
              <w:t>nd</w:t>
            </w:r>
            <w:r w:rsidRPr="00E113CB">
              <w:t xml:space="preserve"> (final class meeting)</w:t>
            </w:r>
          </w:p>
        </w:tc>
        <w:tc>
          <w:tcPr>
            <w:tcW w:w="2700" w:type="dxa"/>
          </w:tcPr>
          <w:p w:rsidR="005937C9" w:rsidRDefault="005937C9" w:rsidP="00446512">
            <w:pPr>
              <w:spacing w:after="0" w:line="240" w:lineRule="auto"/>
            </w:pPr>
            <w:r>
              <w:t xml:space="preserve">Science resources </w:t>
            </w:r>
          </w:p>
          <w:p w:rsidR="005937C9" w:rsidRDefault="005937C9" w:rsidP="00446512">
            <w:pPr>
              <w:spacing w:after="0" w:line="240" w:lineRule="auto"/>
            </w:pPr>
            <w:r>
              <w:t>Celebration of</w:t>
            </w:r>
          </w:p>
          <w:p w:rsidR="005937C9" w:rsidRDefault="005937C9" w:rsidP="00446512">
            <w:pPr>
              <w:spacing w:after="0" w:line="240" w:lineRule="auto"/>
            </w:pPr>
            <w:r>
              <w:t xml:space="preserve">   accomplishments!  </w:t>
            </w:r>
          </w:p>
          <w:p w:rsidR="005937C9" w:rsidRDefault="005937C9" w:rsidP="006F0CF0">
            <w:pPr>
              <w:spacing w:after="0" w:line="240" w:lineRule="auto"/>
            </w:pPr>
            <w:r>
              <w:t xml:space="preserve">O&amp;P experiences &amp; </w:t>
            </w:r>
          </w:p>
          <w:p w:rsidR="005937C9" w:rsidRDefault="005937C9" w:rsidP="006F0CF0">
            <w:pPr>
              <w:spacing w:after="0" w:line="240" w:lineRule="auto"/>
            </w:pPr>
            <w:r>
              <w:t xml:space="preserve">  reflections </w:t>
            </w:r>
          </w:p>
          <w:p w:rsidR="005937C9" w:rsidRPr="00E113CB" w:rsidRDefault="005937C9" w:rsidP="006F0CF0">
            <w:pPr>
              <w:spacing w:after="0" w:line="240" w:lineRule="auto"/>
            </w:pPr>
          </w:p>
        </w:tc>
        <w:tc>
          <w:tcPr>
            <w:tcW w:w="2317" w:type="dxa"/>
          </w:tcPr>
          <w:p w:rsidR="005937C9" w:rsidRPr="00E113CB" w:rsidRDefault="005937C9" w:rsidP="00E113CB">
            <w:pPr>
              <w:spacing w:after="0" w:line="240" w:lineRule="auto"/>
            </w:pPr>
            <w:r w:rsidRPr="00E113CB">
              <w:t xml:space="preserve">Sharing science </w:t>
            </w:r>
          </w:p>
          <w:p w:rsidR="005937C9" w:rsidRPr="00E113CB" w:rsidRDefault="005937C9" w:rsidP="00E113CB">
            <w:pPr>
              <w:spacing w:after="0" w:line="240" w:lineRule="auto"/>
            </w:pPr>
            <w:r w:rsidRPr="00E113CB">
              <w:t xml:space="preserve">  resource guide (3 </w:t>
            </w:r>
          </w:p>
          <w:p w:rsidR="005937C9" w:rsidRPr="00E113CB" w:rsidRDefault="005937C9" w:rsidP="00E113CB">
            <w:pPr>
              <w:spacing w:after="0" w:line="240" w:lineRule="auto"/>
            </w:pPr>
            <w:r w:rsidRPr="00E113CB">
              <w:t xml:space="preserve">  sources) with </w:t>
            </w:r>
          </w:p>
          <w:p w:rsidR="005937C9" w:rsidRDefault="005937C9" w:rsidP="00E113CB">
            <w:pPr>
              <w:spacing w:after="0" w:line="240" w:lineRule="auto"/>
            </w:pPr>
            <w:r w:rsidRPr="00E113CB">
              <w:t xml:space="preserve">  classmates</w:t>
            </w:r>
          </w:p>
          <w:p w:rsidR="005937C9" w:rsidRDefault="005937C9" w:rsidP="00E113CB">
            <w:pPr>
              <w:spacing w:after="0" w:line="240" w:lineRule="auto"/>
            </w:pPr>
            <w:r>
              <w:t xml:space="preserve">Final reflections on </w:t>
            </w:r>
          </w:p>
          <w:p w:rsidR="005937C9" w:rsidRDefault="005937C9" w:rsidP="00E113CB">
            <w:pPr>
              <w:spacing w:after="0" w:line="240" w:lineRule="auto"/>
            </w:pPr>
            <w:r>
              <w:t xml:space="preserve">  O&amp;P experiences </w:t>
            </w:r>
          </w:p>
          <w:p w:rsidR="005937C9" w:rsidRDefault="005937C9" w:rsidP="00E113CB">
            <w:pPr>
              <w:spacing w:after="0" w:line="240" w:lineRule="auto"/>
            </w:pPr>
          </w:p>
          <w:p w:rsidR="005937C9" w:rsidRDefault="005937C9" w:rsidP="00E113CB">
            <w:pPr>
              <w:spacing w:after="0" w:line="240" w:lineRule="auto"/>
            </w:pPr>
            <w:r>
              <w:t xml:space="preserve">Sharing &amp; presenting </w:t>
            </w:r>
          </w:p>
          <w:p w:rsidR="005937C9" w:rsidRDefault="005937C9" w:rsidP="00E113CB">
            <w:pPr>
              <w:spacing w:after="0" w:line="240" w:lineRule="auto"/>
            </w:pPr>
            <w:r>
              <w:t xml:space="preserve">  your mini-unit plan</w:t>
            </w:r>
          </w:p>
          <w:p w:rsidR="005937C9" w:rsidRDefault="005937C9" w:rsidP="00E113CB">
            <w:pPr>
              <w:spacing w:after="0" w:line="240" w:lineRule="auto"/>
              <w:rPr>
                <w:b/>
              </w:rPr>
            </w:pPr>
            <w:r w:rsidRPr="006F0CF0">
              <w:rPr>
                <w:b/>
              </w:rPr>
              <w:t>Potluck celebration</w:t>
            </w:r>
            <w:r>
              <w:rPr>
                <w:b/>
              </w:rPr>
              <w:t>!</w:t>
            </w:r>
          </w:p>
          <w:p w:rsidR="005937C9" w:rsidRPr="006F0CF0" w:rsidRDefault="005937C9" w:rsidP="00E113CB">
            <w:pPr>
              <w:spacing w:after="0" w:line="240" w:lineRule="auto"/>
              <w:rPr>
                <w:b/>
              </w:rPr>
            </w:pPr>
            <w:r>
              <w:rPr>
                <w:b/>
              </w:rPr>
              <w:t xml:space="preserve"> </w:t>
            </w:r>
            <w:r w:rsidRPr="006F0CF0">
              <w:rPr>
                <w:b/>
              </w:rPr>
              <w:t xml:space="preserve">   </w:t>
            </w:r>
          </w:p>
        </w:tc>
        <w:tc>
          <w:tcPr>
            <w:tcW w:w="2249" w:type="dxa"/>
          </w:tcPr>
          <w:p w:rsidR="005937C9" w:rsidRDefault="005937C9" w:rsidP="00E113CB">
            <w:pPr>
              <w:spacing w:after="0" w:line="240" w:lineRule="auto"/>
            </w:pPr>
            <w:r>
              <w:t xml:space="preserve">Complete your </w:t>
            </w:r>
          </w:p>
          <w:p w:rsidR="005937C9" w:rsidRPr="00E113CB" w:rsidRDefault="005937C9" w:rsidP="00E113CB">
            <w:pPr>
              <w:spacing w:after="0" w:line="240" w:lineRule="auto"/>
            </w:pPr>
            <w:r>
              <w:t xml:space="preserve">  mini-u</w:t>
            </w:r>
            <w:r w:rsidRPr="00E113CB">
              <w:t>nit plan</w:t>
            </w:r>
          </w:p>
          <w:p w:rsidR="005937C9" w:rsidRPr="00E113CB" w:rsidRDefault="005937C9" w:rsidP="00E113CB">
            <w:pPr>
              <w:numPr>
                <w:ilvl w:val="0"/>
                <w:numId w:val="29"/>
              </w:numPr>
              <w:spacing w:after="0" w:line="240" w:lineRule="auto"/>
            </w:pPr>
            <w:r>
              <w:t xml:space="preserve"> 3 or more </w:t>
            </w:r>
            <w:r w:rsidRPr="00E113CB">
              <w:t xml:space="preserve">lesson plans, </w:t>
            </w:r>
          </w:p>
          <w:p w:rsidR="005937C9" w:rsidRPr="00E113CB" w:rsidRDefault="005937C9" w:rsidP="00E113CB">
            <w:pPr>
              <w:numPr>
                <w:ilvl w:val="0"/>
                <w:numId w:val="29"/>
              </w:numPr>
              <w:spacing w:after="0" w:line="240" w:lineRule="auto"/>
            </w:pPr>
            <w:r>
              <w:t xml:space="preserve">Lesson </w:t>
            </w:r>
            <w:r w:rsidRPr="00E113CB">
              <w:t>reflections</w:t>
            </w:r>
          </w:p>
          <w:p w:rsidR="005937C9" w:rsidRPr="00E113CB" w:rsidRDefault="005937C9" w:rsidP="00E113CB">
            <w:pPr>
              <w:spacing w:after="0" w:line="240" w:lineRule="auto"/>
            </w:pPr>
            <w:r w:rsidRPr="00E113CB">
              <w:t xml:space="preserve">O&amp;P Assignment </w:t>
            </w:r>
          </w:p>
          <w:p w:rsidR="005937C9" w:rsidRPr="00E113CB" w:rsidRDefault="005937C9" w:rsidP="00E113CB">
            <w:pPr>
              <w:spacing w:after="0" w:line="240" w:lineRule="auto"/>
            </w:pPr>
            <w:r>
              <w:t xml:space="preserve">  completion</w:t>
            </w:r>
          </w:p>
        </w:tc>
      </w:tr>
      <w:tr w:rsidR="005937C9" w:rsidRPr="00E113CB" w:rsidTr="004A6E5B">
        <w:tc>
          <w:tcPr>
            <w:tcW w:w="8994" w:type="dxa"/>
            <w:gridSpan w:val="4"/>
          </w:tcPr>
          <w:p w:rsidR="005937C9" w:rsidRPr="00E113CB" w:rsidRDefault="005937C9" w:rsidP="00E113CB">
            <w:pPr>
              <w:spacing w:after="0" w:line="240" w:lineRule="auto"/>
            </w:pPr>
          </w:p>
          <w:p w:rsidR="005937C9" w:rsidRPr="00E113CB" w:rsidRDefault="005937C9" w:rsidP="00E113CB">
            <w:pPr>
              <w:spacing w:after="0" w:line="240" w:lineRule="auto"/>
              <w:jc w:val="center"/>
              <w:rPr>
                <w:b/>
              </w:rPr>
            </w:pPr>
            <w:r w:rsidRPr="00E113CB">
              <w:rPr>
                <w:b/>
              </w:rPr>
              <w:t>FINALS WEEK:  December 6</w:t>
            </w:r>
            <w:r w:rsidRPr="00E113CB">
              <w:rPr>
                <w:b/>
                <w:vertAlign w:val="superscript"/>
              </w:rPr>
              <w:t>th</w:t>
            </w:r>
            <w:r w:rsidRPr="00E113CB">
              <w:rPr>
                <w:b/>
              </w:rPr>
              <w:t>-9</w:t>
            </w:r>
            <w:r w:rsidRPr="00E113CB">
              <w:rPr>
                <w:b/>
                <w:vertAlign w:val="superscript"/>
              </w:rPr>
              <w:t>th</w:t>
            </w:r>
            <w:r w:rsidRPr="00E113CB">
              <w:rPr>
                <w:b/>
              </w:rPr>
              <w:t>, 2010</w:t>
            </w:r>
          </w:p>
          <w:p w:rsidR="005937C9" w:rsidRPr="00E113CB" w:rsidRDefault="005937C9" w:rsidP="00E113CB">
            <w:pPr>
              <w:spacing w:after="0" w:line="240" w:lineRule="auto"/>
              <w:jc w:val="center"/>
              <w:rPr>
                <w:b/>
              </w:rPr>
            </w:pPr>
            <w:r w:rsidRPr="00E113CB">
              <w:rPr>
                <w:b/>
              </w:rPr>
              <w:t>ED 324 Final Exam date:  Wednesday, December 8</w:t>
            </w:r>
            <w:r w:rsidRPr="00E113CB">
              <w:rPr>
                <w:b/>
                <w:vertAlign w:val="superscript"/>
              </w:rPr>
              <w:t>th</w:t>
            </w:r>
            <w:r w:rsidRPr="00E113CB">
              <w:rPr>
                <w:b/>
              </w:rPr>
              <w:t xml:space="preserve">  (Due date for LiveText online submission of Mini-Unit Plan, 11:00pm, HST) </w:t>
            </w:r>
          </w:p>
          <w:p w:rsidR="005937C9" w:rsidRPr="00E113CB" w:rsidRDefault="005937C9" w:rsidP="00E113CB">
            <w:pPr>
              <w:spacing w:after="0" w:line="240" w:lineRule="auto"/>
            </w:pPr>
          </w:p>
        </w:tc>
      </w:tr>
    </w:tbl>
    <w:p w:rsidR="005937C9" w:rsidRPr="00E113CB" w:rsidRDefault="005937C9" w:rsidP="005906EC">
      <w:pPr>
        <w:pStyle w:val="ColorfulList-Accent11"/>
        <w:ind w:left="0" w:firstLine="720"/>
        <w:rPr>
          <w:b/>
        </w:rPr>
      </w:pPr>
    </w:p>
    <w:p w:rsidR="005937C9" w:rsidRPr="006D3803" w:rsidRDefault="005937C9" w:rsidP="005906EC">
      <w:pPr>
        <w:spacing w:after="0"/>
        <w:rPr>
          <w:b/>
          <w:sz w:val="22"/>
          <w:szCs w:val="22"/>
          <w:u w:val="single"/>
        </w:rPr>
      </w:pPr>
      <w:r>
        <w:rPr>
          <w:b/>
          <w:u w:val="single"/>
        </w:rPr>
        <w:br w:type="page"/>
      </w:r>
      <w:r w:rsidRPr="006D3803">
        <w:rPr>
          <w:b/>
          <w:sz w:val="22"/>
          <w:szCs w:val="22"/>
          <w:u w:val="single"/>
        </w:rPr>
        <w:t>University Policies:</w:t>
      </w:r>
    </w:p>
    <w:p w:rsidR="005937C9" w:rsidRPr="006D3803" w:rsidRDefault="005937C9" w:rsidP="005906EC">
      <w:pPr>
        <w:autoSpaceDE w:val="0"/>
        <w:autoSpaceDN w:val="0"/>
        <w:adjustRightInd w:val="0"/>
        <w:rPr>
          <w:rFonts w:cs="TimesNewRomanPSMT"/>
          <w:sz w:val="22"/>
          <w:szCs w:val="22"/>
        </w:rPr>
      </w:pPr>
      <w:r w:rsidRPr="006D3803">
        <w:rPr>
          <w:b/>
          <w:sz w:val="22"/>
          <w:szCs w:val="22"/>
        </w:rPr>
        <w:t xml:space="preserve">Attendance: </w:t>
      </w:r>
      <w:r w:rsidRPr="006D3803">
        <w:rPr>
          <w:rFonts w:cs="TimesNewRomanPSMT"/>
          <w:sz w:val="22"/>
          <w:szCs w:val="22"/>
        </w:rPr>
        <w:t xml:space="preserve">As stated in the Chaminade University Catalog, students are expected to attend all classes for courses in which they are registered. </w:t>
      </w:r>
      <w:r w:rsidRPr="006D3803">
        <w:rPr>
          <w:rFonts w:cs="TimesNewRomanPSMT"/>
          <w:i/>
          <w:sz w:val="22"/>
          <w:szCs w:val="22"/>
        </w:rPr>
        <w:t>Students</w:t>
      </w:r>
      <w:r w:rsidRPr="006D3803">
        <w:rPr>
          <w:i/>
          <w:sz w:val="22"/>
          <w:szCs w:val="22"/>
        </w:rPr>
        <w:t xml:space="preserve"> must follow the attendance policy of the </w:t>
      </w:r>
      <w:r w:rsidRPr="006D3803">
        <w:rPr>
          <w:sz w:val="22"/>
          <w:szCs w:val="22"/>
        </w:rPr>
        <w:t>Division as appropriate for the course format (on-ground, hybrid, or online). Penalties for not meeting the attendance requirements may result in lowering of the grade, withdrawal from the course, or failing the course</w:t>
      </w:r>
      <w:r w:rsidRPr="006D3803">
        <w:rPr>
          <w:rFonts w:cs="TimesNewRomanPSMT"/>
          <w:sz w:val="22"/>
          <w:szCs w:val="22"/>
        </w:rPr>
        <w:t>.</w:t>
      </w:r>
    </w:p>
    <w:p w:rsidR="005937C9" w:rsidRPr="006D3803" w:rsidRDefault="005937C9" w:rsidP="005906EC">
      <w:pPr>
        <w:autoSpaceDE w:val="0"/>
        <w:autoSpaceDN w:val="0"/>
        <w:adjustRightInd w:val="0"/>
        <w:rPr>
          <w:rFonts w:cs="TimesNewRomanPSMT"/>
          <w:sz w:val="22"/>
          <w:szCs w:val="22"/>
        </w:rPr>
      </w:pPr>
      <w:r w:rsidRPr="006D3803">
        <w:rPr>
          <w:sz w:val="22"/>
          <w:szCs w:val="22"/>
        </w:rPr>
        <w:t>A summary of the Education Division’s attendance policy is attached at the end of this syllabus.</w:t>
      </w:r>
    </w:p>
    <w:p w:rsidR="005937C9" w:rsidRPr="006D3803" w:rsidRDefault="005937C9" w:rsidP="005906EC">
      <w:pPr>
        <w:pStyle w:val="NoSpacing1"/>
        <w:rPr>
          <w:rFonts w:ascii="Times New Roman" w:hAnsi="Times New Roman"/>
        </w:rPr>
      </w:pPr>
      <w:r w:rsidRPr="006D3803">
        <w:rPr>
          <w:rFonts w:ascii="Times New Roman" w:hAnsi="Times New Roman"/>
          <w:b/>
        </w:rPr>
        <w:t xml:space="preserve">Writing Standards:  </w:t>
      </w:r>
      <w:r w:rsidRPr="006D3803">
        <w:rPr>
          <w:rFonts w:ascii="Times New Roman" w:hAnsi="Times New Roman"/>
        </w:rPr>
        <w:t>All work submitted by Chaminade University students must meet the following writing standards.  Written assignments should:</w:t>
      </w:r>
    </w:p>
    <w:p w:rsidR="005937C9" w:rsidRPr="006D3803" w:rsidRDefault="005937C9" w:rsidP="005906EC">
      <w:pPr>
        <w:pStyle w:val="NoSpacing1"/>
        <w:numPr>
          <w:ilvl w:val="0"/>
          <w:numId w:val="2"/>
        </w:numPr>
        <w:rPr>
          <w:rFonts w:ascii="Times New Roman" w:hAnsi="Times New Roman"/>
        </w:rPr>
      </w:pPr>
      <w:r w:rsidRPr="006D3803">
        <w:rPr>
          <w:rFonts w:ascii="Times New Roman" w:hAnsi="Times New Roman"/>
        </w:rPr>
        <w:t>Use correctly the grammar, spelling, punctuation, and sentence structure of Standard Written English.</w:t>
      </w:r>
    </w:p>
    <w:p w:rsidR="005937C9" w:rsidRPr="006D3803" w:rsidRDefault="005937C9" w:rsidP="005906EC">
      <w:pPr>
        <w:pStyle w:val="NoSpacing1"/>
        <w:numPr>
          <w:ilvl w:val="0"/>
          <w:numId w:val="2"/>
        </w:numPr>
        <w:rPr>
          <w:rFonts w:ascii="Times New Roman" w:hAnsi="Times New Roman"/>
        </w:rPr>
      </w:pPr>
      <w:r w:rsidRPr="006D3803">
        <w:rPr>
          <w:rFonts w:ascii="Times New Roman" w:hAnsi="Times New Roman"/>
        </w:rPr>
        <w:t>Develop ideas, themes, and main points coherently and concisely.</w:t>
      </w:r>
    </w:p>
    <w:p w:rsidR="005937C9" w:rsidRPr="006D3803" w:rsidRDefault="005937C9" w:rsidP="005906EC">
      <w:pPr>
        <w:pStyle w:val="NoSpacing1"/>
        <w:numPr>
          <w:ilvl w:val="0"/>
          <w:numId w:val="2"/>
        </w:numPr>
        <w:rPr>
          <w:rFonts w:ascii="Times New Roman" w:hAnsi="Times New Roman"/>
        </w:rPr>
      </w:pPr>
      <w:r w:rsidRPr="006D3803">
        <w:rPr>
          <w:rFonts w:ascii="Times New Roman" w:hAnsi="Times New Roman"/>
        </w:rPr>
        <w:t>Adopt modes and styles appropriate to their purpose and audience.</w:t>
      </w:r>
    </w:p>
    <w:p w:rsidR="005937C9" w:rsidRPr="006D3803" w:rsidRDefault="005937C9" w:rsidP="005906EC">
      <w:pPr>
        <w:pStyle w:val="NoSpacing1"/>
        <w:numPr>
          <w:ilvl w:val="0"/>
          <w:numId w:val="2"/>
        </w:numPr>
        <w:rPr>
          <w:rFonts w:ascii="Times New Roman" w:hAnsi="Times New Roman"/>
        </w:rPr>
      </w:pPr>
      <w:r w:rsidRPr="006D3803">
        <w:rPr>
          <w:rFonts w:ascii="Times New Roman" w:hAnsi="Times New Roman"/>
        </w:rPr>
        <w:t>Be clear, complete, and effective.</w:t>
      </w:r>
    </w:p>
    <w:p w:rsidR="005937C9" w:rsidRPr="006D3803" w:rsidRDefault="005937C9" w:rsidP="005906EC">
      <w:pPr>
        <w:pStyle w:val="NoSpacing1"/>
        <w:numPr>
          <w:ilvl w:val="0"/>
          <w:numId w:val="2"/>
        </w:numPr>
        <w:rPr>
          <w:rFonts w:ascii="Times New Roman" w:hAnsi="Times New Roman"/>
        </w:rPr>
      </w:pPr>
      <w:r w:rsidRPr="006D3803">
        <w:rPr>
          <w:rFonts w:ascii="Times New Roman" w:hAnsi="Times New Roman"/>
        </w:rPr>
        <w:t>Carefully analyze and synthesize material and ideas borrowed from sources.  In addition, the sources of the borrowed material should be correctly acknowledged to avoid plagiarism.</w:t>
      </w:r>
    </w:p>
    <w:p w:rsidR="005937C9" w:rsidRPr="006D3803" w:rsidRDefault="005937C9" w:rsidP="005906EC">
      <w:pPr>
        <w:pStyle w:val="NoSpacing1"/>
        <w:rPr>
          <w:rFonts w:ascii="Times New Roman" w:hAnsi="Times New Roman"/>
        </w:rPr>
      </w:pPr>
    </w:p>
    <w:p w:rsidR="005937C9" w:rsidRPr="006D3803" w:rsidRDefault="005937C9" w:rsidP="005906EC">
      <w:pPr>
        <w:pStyle w:val="NoSpacing1"/>
        <w:rPr>
          <w:rFonts w:ascii="Times New Roman" w:hAnsi="Times New Roman"/>
        </w:rPr>
      </w:pPr>
      <w:r w:rsidRPr="006D3803">
        <w:rPr>
          <w:rFonts w:ascii="Times New Roman" w:hAnsi="Times New Roman"/>
          <w:b/>
        </w:rPr>
        <w:t xml:space="preserve">Plagiarism:  </w:t>
      </w:r>
      <w:r w:rsidRPr="006D3803">
        <w:rPr>
          <w:rFonts w:ascii="Times New Roman" w:hAnsi="Times New Roman"/>
        </w:rPr>
        <w:t>“Plagiarism is the offering of work of another as one’s own.  Plagiarism is a serious offense and may include, but is not limited to, the following:</w:t>
      </w:r>
    </w:p>
    <w:p w:rsidR="005937C9" w:rsidRPr="006D3803" w:rsidRDefault="005937C9" w:rsidP="005906EC">
      <w:pPr>
        <w:pStyle w:val="NoSpacing1"/>
        <w:numPr>
          <w:ilvl w:val="0"/>
          <w:numId w:val="3"/>
        </w:numPr>
        <w:rPr>
          <w:rFonts w:ascii="Times New Roman" w:hAnsi="Times New Roman"/>
        </w:rPr>
      </w:pPr>
      <w:r w:rsidRPr="006D3803">
        <w:rPr>
          <w:rFonts w:ascii="Times New Roman" w:hAnsi="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5937C9" w:rsidRPr="006D3803" w:rsidRDefault="005937C9" w:rsidP="005906EC">
      <w:pPr>
        <w:pStyle w:val="NoSpacing1"/>
        <w:numPr>
          <w:ilvl w:val="0"/>
          <w:numId w:val="3"/>
        </w:numPr>
        <w:rPr>
          <w:rFonts w:ascii="Times New Roman" w:hAnsi="Times New Roman"/>
        </w:rPr>
      </w:pPr>
      <w:r w:rsidRPr="006D3803">
        <w:rPr>
          <w:rFonts w:ascii="Times New Roman" w:hAnsi="Times New Roman"/>
        </w:rPr>
        <w:t>Paraphrasing the work of another without proper author acknowledgement.</w:t>
      </w:r>
    </w:p>
    <w:p w:rsidR="005937C9" w:rsidRPr="006D3803" w:rsidRDefault="005937C9" w:rsidP="005906EC">
      <w:pPr>
        <w:pStyle w:val="NoSpacing1"/>
        <w:numPr>
          <w:ilvl w:val="0"/>
          <w:numId w:val="3"/>
        </w:numPr>
        <w:rPr>
          <w:rFonts w:ascii="Times New Roman" w:hAnsi="Times New Roman"/>
        </w:rPr>
      </w:pPr>
      <w:r w:rsidRPr="006D3803">
        <w:rPr>
          <w:rFonts w:ascii="Times New Roman" w:hAnsi="Times New Roman"/>
        </w:rPr>
        <w:t>Submitting as one’s own original work (however freely given or purchased) the original exam, research paper, manuscript, report, computer file, or other assignment that has been prepared by another individual.</w:t>
      </w:r>
    </w:p>
    <w:p w:rsidR="005937C9" w:rsidRPr="006D3803" w:rsidRDefault="005937C9" w:rsidP="005906EC">
      <w:pPr>
        <w:pStyle w:val="NoSpacing1"/>
        <w:rPr>
          <w:rFonts w:ascii="Times New Roman" w:hAnsi="Times New Roman"/>
        </w:rPr>
      </w:pPr>
    </w:p>
    <w:p w:rsidR="005937C9" w:rsidRPr="006D3803" w:rsidRDefault="005937C9" w:rsidP="005906EC">
      <w:pPr>
        <w:pStyle w:val="NoSpacing1"/>
        <w:rPr>
          <w:rFonts w:ascii="Times New Roman" w:hAnsi="Times New Roman"/>
        </w:rPr>
      </w:pPr>
      <w:r w:rsidRPr="006D3803">
        <w:rPr>
          <w:rFonts w:ascii="Times New Roman" w:hAnsi="Times New Roman"/>
        </w:rPr>
        <w:t xml:space="preserve">Please refer to your </w:t>
      </w:r>
      <w:r w:rsidRPr="006D3803">
        <w:rPr>
          <w:rFonts w:ascii="Times New Roman" w:hAnsi="Times New Roman"/>
          <w:b/>
        </w:rPr>
        <w:t>Student Handbook</w:t>
      </w:r>
      <w:r w:rsidRPr="006D3803">
        <w:rPr>
          <w:rFonts w:ascii="Times New Roman" w:hAnsi="Times New Roman"/>
        </w:rPr>
        <w:t xml:space="preserve"> and the </w:t>
      </w:r>
      <w:r w:rsidRPr="006D3803">
        <w:rPr>
          <w:rFonts w:ascii="Times New Roman" w:hAnsi="Times New Roman"/>
          <w:b/>
        </w:rPr>
        <w:t>Graduate Catalog</w:t>
      </w:r>
      <w:r w:rsidRPr="006D3803">
        <w:rPr>
          <w:rFonts w:ascii="Times New Roman" w:hAnsi="Times New Roman"/>
        </w:rPr>
        <w:t xml:space="preserve"> for other important institutional and academic policies including more detailed information regarding Grading, Plagiarism, Classroom Deportment, Freedom of Expression, Add/Drop, Disabilities, and others.</w:t>
      </w:r>
    </w:p>
    <w:p w:rsidR="005937C9" w:rsidRPr="006D3803" w:rsidRDefault="005937C9" w:rsidP="005906EC">
      <w:pPr>
        <w:pStyle w:val="NoSpacing1"/>
        <w:rPr>
          <w:rFonts w:ascii="Times New Roman" w:hAnsi="Times New Roman"/>
        </w:rPr>
      </w:pPr>
    </w:p>
    <w:p w:rsidR="005937C9" w:rsidRPr="006D3803" w:rsidRDefault="005937C9" w:rsidP="005906EC">
      <w:pPr>
        <w:rPr>
          <w:sz w:val="22"/>
          <w:szCs w:val="22"/>
        </w:rPr>
      </w:pPr>
      <w:r w:rsidRPr="006D3803">
        <w:rPr>
          <w:b/>
          <w:sz w:val="22"/>
          <w:szCs w:val="22"/>
        </w:rPr>
        <w:t xml:space="preserve">Diversity/Full Inclusion:  </w:t>
      </w:r>
      <w:r w:rsidRPr="006D3803">
        <w:rPr>
          <w:sz w:val="22"/>
          <w:szCs w:val="22"/>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5937C9" w:rsidRPr="006D3803" w:rsidRDefault="005937C9" w:rsidP="005906EC">
      <w:pPr>
        <w:rPr>
          <w:sz w:val="22"/>
          <w:szCs w:val="22"/>
        </w:rPr>
      </w:pPr>
      <w:r w:rsidRPr="006D3803">
        <w:rPr>
          <w:iCs/>
          <w:sz w:val="22"/>
          <w:szCs w:val="22"/>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6D3803">
        <w:rPr>
          <w:sz w:val="22"/>
          <w:szCs w:val="22"/>
        </w:rPr>
        <w:t xml:space="preserve"> </w:t>
      </w:r>
    </w:p>
    <w:p w:rsidR="005937C9" w:rsidRDefault="005937C9">
      <w:r>
        <w:br w:type="page"/>
      </w:r>
    </w:p>
    <w:p w:rsidR="005937C9" w:rsidRPr="001656F7" w:rsidRDefault="005937C9" w:rsidP="005906EC">
      <w:pPr>
        <w:autoSpaceDE w:val="0"/>
        <w:autoSpaceDN w:val="0"/>
        <w:adjustRightInd w:val="0"/>
        <w:jc w:val="center"/>
        <w:rPr>
          <w:rFonts w:cs="Arial"/>
          <w:b/>
          <w:bCs/>
          <w:sz w:val="20"/>
          <w:szCs w:val="20"/>
        </w:rPr>
      </w:pPr>
      <w:r w:rsidRPr="001656F7">
        <w:rPr>
          <w:rFonts w:cs="Arial"/>
          <w:b/>
          <w:bCs/>
          <w:sz w:val="20"/>
          <w:szCs w:val="20"/>
        </w:rPr>
        <w:t>Education Division Attendance Policy</w:t>
      </w:r>
    </w:p>
    <w:p w:rsidR="005937C9" w:rsidRPr="001656F7" w:rsidRDefault="005937C9" w:rsidP="005906EC">
      <w:pPr>
        <w:autoSpaceDE w:val="0"/>
        <w:autoSpaceDN w:val="0"/>
        <w:adjustRightInd w:val="0"/>
        <w:jc w:val="center"/>
        <w:rPr>
          <w:rFonts w:cs="Arial"/>
          <w:b/>
          <w:bCs/>
          <w:sz w:val="20"/>
          <w:szCs w:val="20"/>
        </w:rPr>
      </w:pPr>
      <w:r w:rsidRPr="001656F7">
        <w:rPr>
          <w:rFonts w:cs="Arial"/>
          <w:b/>
          <w:bCs/>
          <w:sz w:val="20"/>
          <w:szCs w:val="20"/>
        </w:rPr>
        <w:t>(Revised 3/8/10)</w:t>
      </w:r>
    </w:p>
    <w:p w:rsidR="005937C9" w:rsidRPr="001656F7" w:rsidRDefault="005937C9" w:rsidP="005906EC">
      <w:pPr>
        <w:autoSpaceDE w:val="0"/>
        <w:autoSpaceDN w:val="0"/>
        <w:adjustRightInd w:val="0"/>
        <w:rPr>
          <w:rFonts w:cs="TimesNewRomanPSMT"/>
          <w:sz w:val="20"/>
          <w:szCs w:val="20"/>
        </w:rPr>
      </w:pPr>
      <w:r w:rsidRPr="001656F7">
        <w:rPr>
          <w:rFonts w:cs="TimesNewRomanPSMT"/>
          <w:sz w:val="20"/>
          <w:szCs w:val="20"/>
        </w:rPr>
        <w:t xml:space="preserve">As stated in the Chaminade University Catalog, students are expected to attend all classes for courses in which they are registered. </w:t>
      </w:r>
    </w:p>
    <w:p w:rsidR="005937C9" w:rsidRPr="001656F7" w:rsidRDefault="005937C9" w:rsidP="005906EC">
      <w:pPr>
        <w:autoSpaceDE w:val="0"/>
        <w:autoSpaceDN w:val="0"/>
        <w:adjustRightInd w:val="0"/>
        <w:rPr>
          <w:i/>
          <w:sz w:val="20"/>
          <w:szCs w:val="20"/>
        </w:rPr>
      </w:pPr>
      <w:r w:rsidRPr="001656F7">
        <w:rPr>
          <w:rFonts w:cs="TimesNewRomanPSMT"/>
          <w:i/>
          <w:sz w:val="20"/>
          <w:szCs w:val="20"/>
        </w:rPr>
        <w:t>Students</w:t>
      </w:r>
      <w:r w:rsidRPr="001656F7">
        <w:rPr>
          <w:i/>
          <w:sz w:val="20"/>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5937C9" w:rsidRPr="001656F7" w:rsidRDefault="005937C9" w:rsidP="005906EC">
      <w:pPr>
        <w:numPr>
          <w:ilvl w:val="0"/>
          <w:numId w:val="8"/>
        </w:numPr>
        <w:autoSpaceDE w:val="0"/>
        <w:autoSpaceDN w:val="0"/>
        <w:adjustRightInd w:val="0"/>
        <w:spacing w:after="0" w:line="240" w:lineRule="auto"/>
        <w:rPr>
          <w:rFonts w:cs="TimesNewRomanPSMT"/>
          <w:sz w:val="20"/>
          <w:szCs w:val="20"/>
        </w:rPr>
      </w:pPr>
      <w:r w:rsidRPr="001656F7">
        <w:rPr>
          <w:rFonts w:cs="TimesNewRomanPSMT"/>
          <w:b/>
          <w:sz w:val="20"/>
          <w:szCs w:val="20"/>
          <w:u w:val="single"/>
        </w:rPr>
        <w:t>Excused Absences</w:t>
      </w:r>
      <w:r w:rsidRPr="001656F7">
        <w:rPr>
          <w:rFonts w:cs="TimesNewRomanPSMT"/>
          <w:sz w:val="20"/>
          <w:szCs w:val="20"/>
        </w:rPr>
        <w:t xml:space="preserve">. </w:t>
      </w:r>
    </w:p>
    <w:p w:rsidR="005937C9" w:rsidRPr="001656F7" w:rsidRDefault="005937C9" w:rsidP="005906EC">
      <w:pPr>
        <w:numPr>
          <w:ilvl w:val="1"/>
          <w:numId w:val="8"/>
        </w:numPr>
        <w:autoSpaceDE w:val="0"/>
        <w:autoSpaceDN w:val="0"/>
        <w:adjustRightInd w:val="0"/>
        <w:spacing w:after="0" w:line="240" w:lineRule="auto"/>
        <w:rPr>
          <w:rFonts w:cs="TimesNewRomanPSMT"/>
          <w:sz w:val="20"/>
          <w:szCs w:val="20"/>
        </w:rPr>
      </w:pPr>
      <w:r w:rsidRPr="001656F7">
        <w:rPr>
          <w:sz w:val="20"/>
          <w:szCs w:val="20"/>
        </w:rPr>
        <w:t>Since it is expected that students will participate in all class sessions, excused absences are only granted in exceptional situations where evidence is provided by the student to the instructor.</w:t>
      </w:r>
      <w:r w:rsidRPr="001656F7">
        <w:rPr>
          <w:rFonts w:cs="TimesNewRomanPSMT"/>
          <w:sz w:val="20"/>
          <w:szCs w:val="20"/>
        </w:rPr>
        <w:t xml:space="preserve"> </w:t>
      </w:r>
      <w:r w:rsidRPr="001656F7">
        <w:rPr>
          <w:sz w:val="20"/>
          <w:szCs w:val="20"/>
        </w:rPr>
        <w:t xml:space="preserve">Examples would include illness (with verification by a doctor) or the death of a close family member. </w:t>
      </w:r>
      <w:r w:rsidRPr="001656F7">
        <w:rPr>
          <w:rFonts w:cs="TimesNewRomanPSMT"/>
          <w:sz w:val="20"/>
          <w:szCs w:val="20"/>
        </w:rPr>
        <w:t xml:space="preserve">Students should notify their instructors when a situation prevents them from attending class and make arrangements to complete missed assignments. While </w:t>
      </w:r>
      <w:r w:rsidRPr="001656F7">
        <w:rPr>
          <w:sz w:val="20"/>
          <w:szCs w:val="20"/>
        </w:rPr>
        <w:t>notification of the instructor by a student that he/she will be absent is courteous, it does not necessarily mean the absence will be excused.</w:t>
      </w:r>
      <w:r w:rsidRPr="001656F7">
        <w:rPr>
          <w:rFonts w:cs="TimesNewRomanPSMT"/>
          <w:sz w:val="20"/>
          <w:szCs w:val="20"/>
        </w:rPr>
        <w:t xml:space="preserve"> </w:t>
      </w:r>
    </w:p>
    <w:p w:rsidR="005937C9" w:rsidRPr="001656F7" w:rsidRDefault="005937C9" w:rsidP="005906EC">
      <w:pPr>
        <w:numPr>
          <w:ilvl w:val="1"/>
          <w:numId w:val="8"/>
        </w:numPr>
        <w:autoSpaceDE w:val="0"/>
        <w:autoSpaceDN w:val="0"/>
        <w:adjustRightInd w:val="0"/>
        <w:spacing w:after="0" w:line="240" w:lineRule="auto"/>
        <w:rPr>
          <w:rFonts w:cs="TimesNewRomanPSMT"/>
          <w:sz w:val="20"/>
          <w:szCs w:val="20"/>
        </w:rPr>
      </w:pPr>
      <w:r w:rsidRPr="001656F7">
        <w:rPr>
          <w:rFonts w:cs="TimesNewRomanPSMT"/>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5937C9" w:rsidRPr="001656F7" w:rsidRDefault="005937C9" w:rsidP="005906EC">
      <w:pPr>
        <w:pStyle w:val="ColorfulList-Accent11"/>
        <w:rPr>
          <w:rFonts w:cs="TimesNewRomanPSMT"/>
          <w:b/>
          <w:sz w:val="20"/>
          <w:szCs w:val="20"/>
          <w:u w:val="single"/>
        </w:rPr>
      </w:pPr>
    </w:p>
    <w:p w:rsidR="005937C9" w:rsidRPr="001656F7" w:rsidRDefault="005937C9" w:rsidP="005906EC">
      <w:pPr>
        <w:numPr>
          <w:ilvl w:val="0"/>
          <w:numId w:val="8"/>
        </w:numPr>
        <w:autoSpaceDE w:val="0"/>
        <w:autoSpaceDN w:val="0"/>
        <w:adjustRightInd w:val="0"/>
        <w:spacing w:after="0" w:line="240" w:lineRule="auto"/>
        <w:rPr>
          <w:rFonts w:cs="TimesNewRomanPSMT"/>
          <w:sz w:val="20"/>
          <w:szCs w:val="20"/>
        </w:rPr>
      </w:pPr>
      <w:r w:rsidRPr="001656F7">
        <w:rPr>
          <w:rFonts w:cs="TimesNewRomanPSMT"/>
          <w:b/>
          <w:sz w:val="20"/>
          <w:szCs w:val="20"/>
          <w:u w:val="single"/>
        </w:rPr>
        <w:t>Unexcused Absences</w:t>
      </w:r>
      <w:r w:rsidRPr="001656F7">
        <w:rPr>
          <w:rFonts w:cs="TimesNewRomanPSMT"/>
          <w:sz w:val="20"/>
          <w:szCs w:val="20"/>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5937C9" w:rsidRPr="001656F7" w:rsidRDefault="005937C9" w:rsidP="005906EC">
      <w:pPr>
        <w:numPr>
          <w:ilvl w:val="1"/>
          <w:numId w:val="8"/>
        </w:numPr>
        <w:autoSpaceDE w:val="0"/>
        <w:autoSpaceDN w:val="0"/>
        <w:adjustRightInd w:val="0"/>
        <w:spacing w:after="0" w:line="240" w:lineRule="auto"/>
        <w:rPr>
          <w:rFonts w:cs="TimesNewRomanPSMT"/>
          <w:sz w:val="20"/>
          <w:szCs w:val="20"/>
        </w:rPr>
      </w:pPr>
      <w:r w:rsidRPr="001656F7">
        <w:rPr>
          <w:b/>
          <w:sz w:val="20"/>
          <w:szCs w:val="20"/>
          <w:u w:val="single"/>
        </w:rPr>
        <w:t>On-ground courses</w:t>
      </w:r>
      <w:r w:rsidRPr="001656F7">
        <w:rPr>
          <w:sz w:val="20"/>
          <w:szCs w:val="20"/>
        </w:rPr>
        <w:t>. When unexcused absences total more than 10% of the number of classes will result in a lowering of the overall grade by one letter grade. A student who misses 20% or more should withdraw or be administratively withdrawn.</w:t>
      </w:r>
    </w:p>
    <w:p w:rsidR="005937C9" w:rsidRPr="001656F7" w:rsidRDefault="005937C9" w:rsidP="005906EC">
      <w:pPr>
        <w:numPr>
          <w:ilvl w:val="2"/>
          <w:numId w:val="7"/>
        </w:numPr>
        <w:spacing w:before="100" w:beforeAutospacing="1" w:after="100" w:afterAutospacing="1" w:line="240" w:lineRule="auto"/>
        <w:rPr>
          <w:sz w:val="20"/>
          <w:szCs w:val="20"/>
        </w:rPr>
      </w:pPr>
      <w:r w:rsidRPr="001656F7">
        <w:rPr>
          <w:sz w:val="20"/>
          <w:szCs w:val="20"/>
        </w:rPr>
        <w:t>Accelerated Semester Classes (10 classes): More than one absence lowers grade one letter. Missing more than two classes results in failure or withdrawal.</w:t>
      </w:r>
    </w:p>
    <w:p w:rsidR="005937C9" w:rsidRPr="001656F7" w:rsidRDefault="005937C9" w:rsidP="005906EC">
      <w:pPr>
        <w:numPr>
          <w:ilvl w:val="2"/>
          <w:numId w:val="7"/>
        </w:numPr>
        <w:spacing w:before="100" w:beforeAutospacing="1" w:after="100" w:afterAutospacing="1" w:line="240" w:lineRule="auto"/>
        <w:rPr>
          <w:sz w:val="20"/>
          <w:szCs w:val="20"/>
        </w:rPr>
      </w:pPr>
      <w:r w:rsidRPr="001656F7">
        <w:rPr>
          <w:sz w:val="20"/>
          <w:szCs w:val="20"/>
        </w:rPr>
        <w:t>Undergraduate Day Courses TTh (30 classes): More than 3 absences lowers grade one letter. Missing more than six classes results in failure or withdrawal.</w:t>
      </w:r>
    </w:p>
    <w:p w:rsidR="005937C9" w:rsidRPr="001656F7" w:rsidRDefault="005937C9" w:rsidP="005906EC">
      <w:pPr>
        <w:numPr>
          <w:ilvl w:val="2"/>
          <w:numId w:val="7"/>
        </w:numPr>
        <w:spacing w:before="100" w:beforeAutospacing="1" w:after="100" w:afterAutospacing="1" w:line="240" w:lineRule="auto"/>
        <w:rPr>
          <w:sz w:val="20"/>
          <w:szCs w:val="20"/>
        </w:rPr>
      </w:pPr>
      <w:r w:rsidRPr="001656F7">
        <w:rPr>
          <w:sz w:val="20"/>
          <w:szCs w:val="20"/>
        </w:rPr>
        <w:t>Undergraduate Day Courses MWF (45 classes): More than 4 absences lowers grade one letter. Missing more than nine classes results in failure or withdrawal.</w:t>
      </w:r>
    </w:p>
    <w:p w:rsidR="005937C9" w:rsidRPr="006A1438" w:rsidRDefault="005937C9" w:rsidP="005906EC">
      <w:pPr>
        <w:numPr>
          <w:ilvl w:val="1"/>
          <w:numId w:val="6"/>
        </w:numPr>
        <w:spacing w:before="100" w:beforeAutospacing="1" w:after="100" w:afterAutospacing="1" w:line="240" w:lineRule="auto"/>
        <w:rPr>
          <w:sz w:val="20"/>
          <w:szCs w:val="20"/>
        </w:rPr>
      </w:pPr>
      <w:r w:rsidRPr="001656F7">
        <w:rPr>
          <w:b/>
          <w:sz w:val="20"/>
          <w:szCs w:val="20"/>
        </w:rPr>
        <w:t xml:space="preserve">     </w:t>
      </w:r>
      <w:r w:rsidRPr="001656F7">
        <w:rPr>
          <w:b/>
          <w:sz w:val="20"/>
          <w:szCs w:val="20"/>
          <w:u w:val="single"/>
        </w:rPr>
        <w:t>Hybrid courses</w:t>
      </w:r>
      <w:r w:rsidRPr="001656F7">
        <w:rPr>
          <w:sz w:val="20"/>
          <w:szCs w:val="20"/>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5937C9" w:rsidRPr="001656F7" w:rsidRDefault="005937C9" w:rsidP="005906EC">
      <w:pPr>
        <w:numPr>
          <w:ilvl w:val="1"/>
          <w:numId w:val="6"/>
        </w:numPr>
        <w:autoSpaceDE w:val="0"/>
        <w:autoSpaceDN w:val="0"/>
        <w:adjustRightInd w:val="0"/>
        <w:spacing w:before="100" w:beforeAutospacing="1" w:after="100" w:afterAutospacing="1" w:line="240" w:lineRule="exact"/>
        <w:rPr>
          <w:rFonts w:cs="TimesNewRomanPSMT"/>
          <w:i/>
          <w:sz w:val="20"/>
          <w:szCs w:val="20"/>
        </w:rPr>
      </w:pPr>
      <w:r w:rsidRPr="001656F7">
        <w:rPr>
          <w:b/>
          <w:sz w:val="20"/>
          <w:szCs w:val="20"/>
        </w:rPr>
        <w:t xml:space="preserve">     </w:t>
      </w:r>
      <w:r w:rsidRPr="001656F7">
        <w:rPr>
          <w:b/>
          <w:sz w:val="20"/>
          <w:szCs w:val="20"/>
          <w:u w:val="single"/>
        </w:rPr>
        <w:t>Online courses and online portion of hybrid courses</w:t>
      </w:r>
      <w:r w:rsidRPr="001656F7">
        <w:rPr>
          <w:sz w:val="20"/>
          <w:szCs w:val="20"/>
        </w:rPr>
        <w:t>.  The instructor will specify and enforce expectations for online participation and receipt of assignments appropriate to the design of the course.</w:t>
      </w:r>
    </w:p>
    <w:p w:rsidR="005937C9" w:rsidRPr="001656F7" w:rsidRDefault="005937C9" w:rsidP="005906EC">
      <w:pPr>
        <w:numPr>
          <w:ilvl w:val="0"/>
          <w:numId w:val="8"/>
        </w:numPr>
        <w:autoSpaceDE w:val="0"/>
        <w:autoSpaceDN w:val="0"/>
        <w:adjustRightInd w:val="0"/>
        <w:spacing w:before="100" w:beforeAutospacing="1" w:after="100" w:afterAutospacing="1" w:line="240" w:lineRule="exact"/>
        <w:rPr>
          <w:rFonts w:cs="TimesNewRomanPSMT"/>
          <w:b/>
          <w:i/>
          <w:sz w:val="20"/>
          <w:szCs w:val="20"/>
          <w:u w:val="single"/>
        </w:rPr>
      </w:pPr>
      <w:r w:rsidRPr="001656F7">
        <w:rPr>
          <w:rFonts w:cs="TimesNewRomanPSMT"/>
          <w:b/>
          <w:sz w:val="20"/>
          <w:szCs w:val="20"/>
          <w:u w:val="single"/>
        </w:rPr>
        <w:t>Additional Notes</w:t>
      </w:r>
    </w:p>
    <w:p w:rsidR="005937C9" w:rsidRPr="001656F7" w:rsidRDefault="005937C9" w:rsidP="005906EC">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1656F7">
        <w:rPr>
          <w:i/>
          <w:sz w:val="20"/>
          <w:szCs w:val="20"/>
        </w:rPr>
        <w:t>If a student does not logon to an online or hybrid course for the first two weeks, the instructor should notify the Dean and the student will be withdrawn from the course</w:t>
      </w:r>
      <w:r w:rsidRPr="001656F7">
        <w:rPr>
          <w:sz w:val="20"/>
          <w:szCs w:val="20"/>
        </w:rPr>
        <w:t>.</w:t>
      </w:r>
    </w:p>
    <w:p w:rsidR="005937C9" w:rsidRPr="006A1438" w:rsidRDefault="005937C9" w:rsidP="005906EC">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1656F7">
        <w:rPr>
          <w:rFonts w:cs="TimesNewRomanPSMT"/>
          <w:i/>
          <w:sz w:val="20"/>
          <w:szCs w:val="20"/>
        </w:rPr>
        <w:t>Any student who stops attending an on-ground course or stops participating in an online course without officially withdrawing may receive a failing grade.</w:t>
      </w:r>
    </w:p>
    <w:sectPr w:rsidR="005937C9" w:rsidRPr="006A1438" w:rsidSect="005906EC">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37C9" w:rsidRDefault="005937C9" w:rsidP="005906EC">
      <w:pPr>
        <w:spacing w:after="0" w:line="240" w:lineRule="auto"/>
      </w:pPr>
      <w:r>
        <w:separator/>
      </w:r>
    </w:p>
  </w:endnote>
  <w:endnote w:type="continuationSeparator" w:id="0">
    <w:p w:rsidR="005937C9" w:rsidRDefault="005937C9" w:rsidP="005906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LHJHLI+Arial">
    <w:panose1 w:val="00000000000000000000"/>
    <w:charset w:val="4D"/>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37C9" w:rsidRDefault="005937C9">
    <w:pPr>
      <w:pStyle w:val="Footer"/>
      <w:jc w:val="right"/>
    </w:pPr>
    <w:fldSimple w:instr=" PAGE   \* MERGEFORMAT ">
      <w:r>
        <w:rPr>
          <w:noProof/>
        </w:rPr>
        <w:t>10</w:t>
      </w:r>
    </w:fldSimple>
  </w:p>
  <w:p w:rsidR="005937C9" w:rsidRDefault="005937C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37C9" w:rsidRDefault="005937C9" w:rsidP="005906EC">
      <w:pPr>
        <w:spacing w:after="0" w:line="240" w:lineRule="auto"/>
      </w:pPr>
      <w:r>
        <w:separator/>
      </w:r>
    </w:p>
  </w:footnote>
  <w:footnote w:type="continuationSeparator" w:id="0">
    <w:p w:rsidR="005937C9" w:rsidRDefault="005937C9" w:rsidP="005906E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37E0B"/>
    <w:multiLevelType w:val="hybridMultilevel"/>
    <w:tmpl w:val="14D2116A"/>
    <w:lvl w:ilvl="0" w:tplc="8C004048">
      <w:start w:val="5"/>
      <w:numFmt w:val="decimal"/>
      <w:lvlText w:val="(%1)"/>
      <w:lvlJc w:val="left"/>
      <w:pPr>
        <w:tabs>
          <w:tab w:val="num" w:pos="1080"/>
        </w:tabs>
        <w:ind w:left="1080" w:hanging="360"/>
      </w:pPr>
      <w:rPr>
        <w:rFonts w:cs="Times New Roman" w:hint="default"/>
        <w:i w:val="0"/>
        <w:u w:val="none"/>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
    <w:nsid w:val="09744704"/>
    <w:multiLevelType w:val="hybridMultilevel"/>
    <w:tmpl w:val="0D82750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E0F0AE2"/>
    <w:multiLevelType w:val="hybridMultilevel"/>
    <w:tmpl w:val="3698D92A"/>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21C42792"/>
    <w:multiLevelType w:val="hybridMultilevel"/>
    <w:tmpl w:val="1FB0F9B6"/>
    <w:lvl w:ilvl="0" w:tplc="0409000F">
      <w:start w:val="1"/>
      <w:numFmt w:val="decimal"/>
      <w:lvlText w:val="%1."/>
      <w:lvlJc w:val="left"/>
      <w:pPr>
        <w:tabs>
          <w:tab w:val="num" w:pos="720"/>
        </w:tabs>
        <w:ind w:left="720" w:hanging="360"/>
      </w:pPr>
      <w:rPr>
        <w:rFonts w:cs="Times New Roman" w:hint="default"/>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9A01A82"/>
    <w:multiLevelType w:val="hybridMultilevel"/>
    <w:tmpl w:val="F19EEBDA"/>
    <w:lvl w:ilvl="0" w:tplc="90C080AC">
      <w:numFmt w:val="decimal"/>
      <w:lvlText w:val="(%1)"/>
      <w:lvlJc w:val="left"/>
      <w:pPr>
        <w:tabs>
          <w:tab w:val="num" w:pos="1095"/>
        </w:tabs>
        <w:ind w:left="1095" w:hanging="375"/>
      </w:pPr>
      <w:rPr>
        <w:rFonts w:cs="Times New Roman" w:hint="default"/>
        <w:i w:val="0"/>
      </w:rPr>
    </w:lvl>
    <w:lvl w:ilvl="1" w:tplc="E21042BA">
      <w:start w:val="1"/>
      <w:numFmt w:val="lowerLetter"/>
      <w:lvlText w:val="%2."/>
      <w:lvlJc w:val="left"/>
      <w:pPr>
        <w:tabs>
          <w:tab w:val="num" w:pos="1800"/>
        </w:tabs>
        <w:ind w:left="1800" w:hanging="360"/>
      </w:pPr>
      <w:rPr>
        <w:rFonts w:cs="Times New Roman"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5">
    <w:nsid w:val="2A2D424B"/>
    <w:multiLevelType w:val="hybridMultilevel"/>
    <w:tmpl w:val="F59615BE"/>
    <w:lvl w:ilvl="0" w:tplc="000F0409">
      <w:start w:val="1"/>
      <w:numFmt w:val="decimal"/>
      <w:lvlText w:val="%1."/>
      <w:lvlJc w:val="left"/>
      <w:pPr>
        <w:tabs>
          <w:tab w:val="num" w:pos="720"/>
        </w:tabs>
        <w:ind w:left="720" w:hanging="360"/>
      </w:pPr>
      <w:rPr>
        <w:rFonts w:cs="Times New Roman"/>
      </w:rPr>
    </w:lvl>
    <w:lvl w:ilvl="1" w:tplc="00190409">
      <w:start w:val="1"/>
      <w:numFmt w:val="lowerLetter"/>
      <w:lvlText w:val="%2."/>
      <w:lvlJc w:val="left"/>
      <w:pPr>
        <w:tabs>
          <w:tab w:val="num" w:pos="1440"/>
        </w:tabs>
        <w:ind w:left="1440" w:hanging="360"/>
      </w:pPr>
      <w:rPr>
        <w:rFonts w:cs="Times New Roman"/>
      </w:rPr>
    </w:lvl>
    <w:lvl w:ilvl="2" w:tplc="001B0409" w:tentative="1">
      <w:start w:val="1"/>
      <w:numFmt w:val="lowerRoman"/>
      <w:lvlText w:val="%3."/>
      <w:lvlJc w:val="right"/>
      <w:pPr>
        <w:tabs>
          <w:tab w:val="num" w:pos="2160"/>
        </w:tabs>
        <w:ind w:left="2160" w:hanging="180"/>
      </w:pPr>
      <w:rPr>
        <w:rFonts w:cs="Times New Roman"/>
      </w:rPr>
    </w:lvl>
    <w:lvl w:ilvl="3" w:tplc="000F0409" w:tentative="1">
      <w:start w:val="1"/>
      <w:numFmt w:val="decimal"/>
      <w:lvlText w:val="%4."/>
      <w:lvlJc w:val="left"/>
      <w:pPr>
        <w:tabs>
          <w:tab w:val="num" w:pos="2880"/>
        </w:tabs>
        <w:ind w:left="2880" w:hanging="360"/>
      </w:pPr>
      <w:rPr>
        <w:rFonts w:cs="Times New Roman"/>
      </w:rPr>
    </w:lvl>
    <w:lvl w:ilvl="4" w:tplc="00190409" w:tentative="1">
      <w:start w:val="1"/>
      <w:numFmt w:val="lowerLetter"/>
      <w:lvlText w:val="%5."/>
      <w:lvlJc w:val="left"/>
      <w:pPr>
        <w:tabs>
          <w:tab w:val="num" w:pos="3600"/>
        </w:tabs>
        <w:ind w:left="3600" w:hanging="360"/>
      </w:pPr>
      <w:rPr>
        <w:rFonts w:cs="Times New Roman"/>
      </w:rPr>
    </w:lvl>
    <w:lvl w:ilvl="5" w:tplc="001B0409" w:tentative="1">
      <w:start w:val="1"/>
      <w:numFmt w:val="lowerRoman"/>
      <w:lvlText w:val="%6."/>
      <w:lvlJc w:val="right"/>
      <w:pPr>
        <w:tabs>
          <w:tab w:val="num" w:pos="4320"/>
        </w:tabs>
        <w:ind w:left="4320" w:hanging="180"/>
      </w:pPr>
      <w:rPr>
        <w:rFonts w:cs="Times New Roman"/>
      </w:rPr>
    </w:lvl>
    <w:lvl w:ilvl="6" w:tplc="000F0409" w:tentative="1">
      <w:start w:val="1"/>
      <w:numFmt w:val="decimal"/>
      <w:lvlText w:val="%7."/>
      <w:lvlJc w:val="left"/>
      <w:pPr>
        <w:tabs>
          <w:tab w:val="num" w:pos="5040"/>
        </w:tabs>
        <w:ind w:left="5040" w:hanging="360"/>
      </w:pPr>
      <w:rPr>
        <w:rFonts w:cs="Times New Roman"/>
      </w:rPr>
    </w:lvl>
    <w:lvl w:ilvl="7" w:tplc="00190409" w:tentative="1">
      <w:start w:val="1"/>
      <w:numFmt w:val="lowerLetter"/>
      <w:lvlText w:val="%8."/>
      <w:lvlJc w:val="left"/>
      <w:pPr>
        <w:tabs>
          <w:tab w:val="num" w:pos="5760"/>
        </w:tabs>
        <w:ind w:left="5760" w:hanging="360"/>
      </w:pPr>
      <w:rPr>
        <w:rFonts w:cs="Times New Roman"/>
      </w:rPr>
    </w:lvl>
    <w:lvl w:ilvl="8" w:tplc="001B0409" w:tentative="1">
      <w:start w:val="1"/>
      <w:numFmt w:val="lowerRoman"/>
      <w:lvlText w:val="%9."/>
      <w:lvlJc w:val="right"/>
      <w:pPr>
        <w:tabs>
          <w:tab w:val="num" w:pos="6480"/>
        </w:tabs>
        <w:ind w:left="6480" w:hanging="180"/>
      </w:pPr>
      <w:rPr>
        <w:rFonts w:cs="Times New Roman"/>
      </w:rPr>
    </w:lvl>
  </w:abstractNum>
  <w:abstractNum w:abstractNumId="6">
    <w:nsid w:val="2FD41877"/>
    <w:multiLevelType w:val="hybridMultilevel"/>
    <w:tmpl w:val="4D7287FC"/>
    <w:lvl w:ilvl="0" w:tplc="F8405BD4">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321E6F8F"/>
    <w:multiLevelType w:val="hybridMultilevel"/>
    <w:tmpl w:val="2F2E7DFC"/>
    <w:lvl w:ilvl="0" w:tplc="F4BA37E8">
      <w:start w:val="3"/>
      <w:numFmt w:val="bullet"/>
      <w:lvlText w:val=""/>
      <w:lvlJc w:val="left"/>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9C3476"/>
    <w:multiLevelType w:val="hybridMultilevel"/>
    <w:tmpl w:val="95A2EA0E"/>
    <w:lvl w:ilvl="0" w:tplc="F8405BD4">
      <w:start w:val="1"/>
      <w:numFmt w:val="decimal"/>
      <w:lvlText w:val="%1."/>
      <w:lvlJc w:val="left"/>
      <w:pPr>
        <w:ind w:left="360" w:hanging="360"/>
      </w:pPr>
      <w:rPr>
        <w:rFonts w:cs="Times New Roman" w:hint="default"/>
        <w:b/>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9">
    <w:nsid w:val="3EE47645"/>
    <w:multiLevelType w:val="hybridMultilevel"/>
    <w:tmpl w:val="EF4A7CAC"/>
    <w:lvl w:ilvl="0" w:tplc="F8405BD4">
      <w:start w:val="1"/>
      <w:numFmt w:val="decimal"/>
      <w:lvlText w:val="%1."/>
      <w:lvlJc w:val="left"/>
      <w:pPr>
        <w:ind w:left="360" w:hanging="360"/>
      </w:pPr>
      <w:rPr>
        <w:rFonts w:cs="Times New Roman" w:hint="default"/>
        <w:b/>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0">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84E285A"/>
    <w:multiLevelType w:val="hybridMultilevel"/>
    <w:tmpl w:val="F19EEBDA"/>
    <w:lvl w:ilvl="0" w:tplc="90C080AC">
      <w:start w:val="1"/>
      <w:numFmt w:val="decimal"/>
      <w:lvlText w:val="(%1)"/>
      <w:lvlJc w:val="left"/>
      <w:pPr>
        <w:tabs>
          <w:tab w:val="num" w:pos="1095"/>
        </w:tabs>
        <w:ind w:left="1095" w:hanging="375"/>
      </w:pPr>
      <w:rPr>
        <w:rFonts w:cs="Times New Roman" w:hint="default"/>
        <w:i w:val="0"/>
      </w:rPr>
    </w:lvl>
    <w:lvl w:ilvl="1" w:tplc="E21042BA">
      <w:start w:val="1"/>
      <w:numFmt w:val="lowerLetter"/>
      <w:lvlText w:val="%2."/>
      <w:lvlJc w:val="left"/>
      <w:pPr>
        <w:tabs>
          <w:tab w:val="num" w:pos="1800"/>
        </w:tabs>
        <w:ind w:left="1800" w:hanging="360"/>
      </w:pPr>
      <w:rPr>
        <w:rFonts w:cs="Times New Roman"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2">
    <w:nsid w:val="49AC07AA"/>
    <w:multiLevelType w:val="hybridMultilevel"/>
    <w:tmpl w:val="88CC9A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F0E09CE"/>
    <w:multiLevelType w:val="hybridMultilevel"/>
    <w:tmpl w:val="EF6A7844"/>
    <w:lvl w:ilvl="0" w:tplc="F4BA37E8">
      <w:start w:val="3"/>
      <w:numFmt w:val="bullet"/>
      <w:lvlText w:val="o"/>
      <w:lvlJc w:val="left"/>
      <w:pPr>
        <w:ind w:left="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F996EDF"/>
    <w:multiLevelType w:val="hybridMultilevel"/>
    <w:tmpl w:val="6400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263670D"/>
    <w:multiLevelType w:val="hybridMultilevel"/>
    <w:tmpl w:val="06AA10C8"/>
    <w:lvl w:ilvl="0" w:tplc="0409000F">
      <w:start w:val="4"/>
      <w:numFmt w:val="decimal"/>
      <w:lvlText w:val="%1."/>
      <w:lvlJc w:val="left"/>
      <w:pPr>
        <w:tabs>
          <w:tab w:val="num" w:pos="720"/>
        </w:tabs>
        <w:ind w:left="720" w:hanging="36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5268173C"/>
    <w:multiLevelType w:val="hybridMultilevel"/>
    <w:tmpl w:val="12D83F9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56B05360"/>
    <w:multiLevelType w:val="multilevel"/>
    <w:tmpl w:val="7A88462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18">
    <w:nsid w:val="56CA3958"/>
    <w:multiLevelType w:val="multilevel"/>
    <w:tmpl w:val="3D3A3E8E"/>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nsid w:val="585A3534"/>
    <w:multiLevelType w:val="hybridMultilevel"/>
    <w:tmpl w:val="86A4DAA4"/>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58AF76F7"/>
    <w:multiLevelType w:val="multilevel"/>
    <w:tmpl w:val="4AD2AAFC"/>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nsid w:val="5A274F8D"/>
    <w:multiLevelType w:val="multilevel"/>
    <w:tmpl w:val="188E48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63395517"/>
    <w:multiLevelType w:val="hybridMultilevel"/>
    <w:tmpl w:val="3AFE9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68C5236"/>
    <w:multiLevelType w:val="multilevel"/>
    <w:tmpl w:val="68E461F6"/>
    <w:lvl w:ilvl="0">
      <w:start w:val="1"/>
      <w:numFmt w:val="decimal"/>
      <w:lvlText w:val="%1."/>
      <w:lvlJc w:val="left"/>
      <w:pPr>
        <w:ind w:left="360" w:hanging="360"/>
      </w:pPr>
      <w:rPr>
        <w:rFonts w:cs="Times New Roman"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4">
    <w:nsid w:val="6DAC20C9"/>
    <w:multiLevelType w:val="hybridMultilevel"/>
    <w:tmpl w:val="EF6A7844"/>
    <w:lvl w:ilvl="0" w:tplc="F4BA37E8">
      <w:start w:val="3"/>
      <w:numFmt w:val="bullet"/>
      <w:lvlText w:val=""/>
      <w:lvlJc w:val="left"/>
      <w:pPr>
        <w:ind w:left="720"/>
      </w:pPr>
      <w:rPr>
        <w:rFonts w:ascii="Symbol" w:eastAsia="Times New Roman"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6FAF4CCE"/>
    <w:multiLevelType w:val="hybridMultilevel"/>
    <w:tmpl w:val="33FA763E"/>
    <w:lvl w:ilvl="0" w:tplc="A97C702E">
      <w:start w:val="1"/>
      <w:numFmt w:val="decimal"/>
      <w:lvlText w:val="(%1)"/>
      <w:lvlJc w:val="left"/>
      <w:pPr>
        <w:ind w:left="465" w:hanging="360"/>
      </w:pPr>
      <w:rPr>
        <w:rFonts w:cs="Times New Roman" w:hint="default"/>
      </w:rPr>
    </w:lvl>
    <w:lvl w:ilvl="1" w:tplc="04090019" w:tentative="1">
      <w:start w:val="1"/>
      <w:numFmt w:val="lowerLetter"/>
      <w:lvlText w:val="%2."/>
      <w:lvlJc w:val="left"/>
      <w:pPr>
        <w:ind w:left="1185" w:hanging="360"/>
      </w:pPr>
      <w:rPr>
        <w:rFonts w:cs="Times New Roman"/>
      </w:rPr>
    </w:lvl>
    <w:lvl w:ilvl="2" w:tplc="0409001B" w:tentative="1">
      <w:start w:val="1"/>
      <w:numFmt w:val="lowerRoman"/>
      <w:lvlText w:val="%3."/>
      <w:lvlJc w:val="right"/>
      <w:pPr>
        <w:ind w:left="1905" w:hanging="180"/>
      </w:pPr>
      <w:rPr>
        <w:rFonts w:cs="Times New Roman"/>
      </w:rPr>
    </w:lvl>
    <w:lvl w:ilvl="3" w:tplc="0409000F" w:tentative="1">
      <w:start w:val="1"/>
      <w:numFmt w:val="decimal"/>
      <w:lvlText w:val="%4."/>
      <w:lvlJc w:val="left"/>
      <w:pPr>
        <w:ind w:left="2625" w:hanging="360"/>
      </w:pPr>
      <w:rPr>
        <w:rFonts w:cs="Times New Roman"/>
      </w:rPr>
    </w:lvl>
    <w:lvl w:ilvl="4" w:tplc="04090019" w:tentative="1">
      <w:start w:val="1"/>
      <w:numFmt w:val="lowerLetter"/>
      <w:lvlText w:val="%5."/>
      <w:lvlJc w:val="left"/>
      <w:pPr>
        <w:ind w:left="3345" w:hanging="360"/>
      </w:pPr>
      <w:rPr>
        <w:rFonts w:cs="Times New Roman"/>
      </w:rPr>
    </w:lvl>
    <w:lvl w:ilvl="5" w:tplc="0409001B" w:tentative="1">
      <w:start w:val="1"/>
      <w:numFmt w:val="lowerRoman"/>
      <w:lvlText w:val="%6."/>
      <w:lvlJc w:val="right"/>
      <w:pPr>
        <w:ind w:left="4065" w:hanging="180"/>
      </w:pPr>
      <w:rPr>
        <w:rFonts w:cs="Times New Roman"/>
      </w:rPr>
    </w:lvl>
    <w:lvl w:ilvl="6" w:tplc="0409000F" w:tentative="1">
      <w:start w:val="1"/>
      <w:numFmt w:val="decimal"/>
      <w:lvlText w:val="%7."/>
      <w:lvlJc w:val="left"/>
      <w:pPr>
        <w:ind w:left="4785" w:hanging="360"/>
      </w:pPr>
      <w:rPr>
        <w:rFonts w:cs="Times New Roman"/>
      </w:rPr>
    </w:lvl>
    <w:lvl w:ilvl="7" w:tplc="04090019" w:tentative="1">
      <w:start w:val="1"/>
      <w:numFmt w:val="lowerLetter"/>
      <w:lvlText w:val="%8."/>
      <w:lvlJc w:val="left"/>
      <w:pPr>
        <w:ind w:left="5505" w:hanging="360"/>
      </w:pPr>
      <w:rPr>
        <w:rFonts w:cs="Times New Roman"/>
      </w:rPr>
    </w:lvl>
    <w:lvl w:ilvl="8" w:tplc="0409001B" w:tentative="1">
      <w:start w:val="1"/>
      <w:numFmt w:val="lowerRoman"/>
      <w:lvlText w:val="%9."/>
      <w:lvlJc w:val="right"/>
      <w:pPr>
        <w:ind w:left="6225" w:hanging="180"/>
      </w:pPr>
      <w:rPr>
        <w:rFonts w:cs="Times New Roman"/>
      </w:rPr>
    </w:lvl>
  </w:abstractNum>
  <w:abstractNum w:abstractNumId="26">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75522235"/>
    <w:multiLevelType w:val="multilevel"/>
    <w:tmpl w:val="188E48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0"/>
  </w:num>
  <w:num w:numId="2">
    <w:abstractNumId w:val="28"/>
  </w:num>
  <w:num w:numId="3">
    <w:abstractNumId w:val="26"/>
  </w:num>
  <w:num w:numId="4">
    <w:abstractNumId w:val="12"/>
  </w:num>
  <w:num w:numId="5">
    <w:abstractNumId w:val="22"/>
  </w:num>
  <w:num w:numId="6">
    <w:abstractNumId w:val="20"/>
  </w:num>
  <w:num w:numId="7">
    <w:abstractNumId w:val="17"/>
  </w:num>
  <w:num w:numId="8">
    <w:abstractNumId w:val="23"/>
  </w:num>
  <w:num w:numId="9">
    <w:abstractNumId w:val="18"/>
  </w:num>
  <w:num w:numId="10">
    <w:abstractNumId w:val="27"/>
    <w:lvlOverride w:ilvl="0">
      <w:startOverride w:val="2"/>
    </w:lvlOverride>
  </w:num>
  <w:num w:numId="11">
    <w:abstractNumId w:val="21"/>
  </w:num>
  <w:num w:numId="12">
    <w:abstractNumId w:val="2"/>
  </w:num>
  <w:num w:numId="13">
    <w:abstractNumId w:val="19"/>
  </w:num>
  <w:num w:numId="14">
    <w:abstractNumId w:val="1"/>
  </w:num>
  <w:num w:numId="15">
    <w:abstractNumId w:val="16"/>
  </w:num>
  <w:num w:numId="16">
    <w:abstractNumId w:val="6"/>
  </w:num>
  <w:num w:numId="17">
    <w:abstractNumId w:val="8"/>
  </w:num>
  <w:num w:numId="18">
    <w:abstractNumId w:val="9"/>
  </w:num>
  <w:num w:numId="19">
    <w:abstractNumId w:val="14"/>
  </w:num>
  <w:num w:numId="20">
    <w:abstractNumId w:val="3"/>
  </w:num>
  <w:num w:numId="21">
    <w:abstractNumId w:val="11"/>
  </w:num>
  <w:num w:numId="22">
    <w:abstractNumId w:val="0"/>
  </w:num>
  <w:num w:numId="23">
    <w:abstractNumId w:val="4"/>
  </w:num>
  <w:num w:numId="24">
    <w:abstractNumId w:val="24"/>
  </w:num>
  <w:num w:numId="25">
    <w:abstractNumId w:val="7"/>
  </w:num>
  <w:num w:numId="26">
    <w:abstractNumId w:val="13"/>
  </w:num>
  <w:num w:numId="27">
    <w:abstractNumId w:val="5"/>
  </w:num>
  <w:num w:numId="28">
    <w:abstractNumId w:val="15"/>
  </w:num>
  <w:num w:numId="29">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82B68"/>
    <w:rsid w:val="00007362"/>
    <w:rsid w:val="0015305A"/>
    <w:rsid w:val="00163FA4"/>
    <w:rsid w:val="001656F7"/>
    <w:rsid w:val="00177C89"/>
    <w:rsid w:val="00192F0F"/>
    <w:rsid w:val="00213967"/>
    <w:rsid w:val="002372FF"/>
    <w:rsid w:val="002A16C3"/>
    <w:rsid w:val="002B5593"/>
    <w:rsid w:val="002F07F5"/>
    <w:rsid w:val="0031214E"/>
    <w:rsid w:val="00316593"/>
    <w:rsid w:val="00327F4F"/>
    <w:rsid w:val="003301C8"/>
    <w:rsid w:val="0036354F"/>
    <w:rsid w:val="003800AD"/>
    <w:rsid w:val="00382B68"/>
    <w:rsid w:val="003C1015"/>
    <w:rsid w:val="004010AD"/>
    <w:rsid w:val="00403E9F"/>
    <w:rsid w:val="004069E5"/>
    <w:rsid w:val="00446512"/>
    <w:rsid w:val="00470057"/>
    <w:rsid w:val="0048584B"/>
    <w:rsid w:val="004A6E5B"/>
    <w:rsid w:val="004C0A03"/>
    <w:rsid w:val="004D45F8"/>
    <w:rsid w:val="004F1115"/>
    <w:rsid w:val="00510044"/>
    <w:rsid w:val="0055159D"/>
    <w:rsid w:val="00572312"/>
    <w:rsid w:val="005810AA"/>
    <w:rsid w:val="005843B1"/>
    <w:rsid w:val="005906EC"/>
    <w:rsid w:val="005937C9"/>
    <w:rsid w:val="005A7A90"/>
    <w:rsid w:val="005C65CB"/>
    <w:rsid w:val="005F30A8"/>
    <w:rsid w:val="005F415F"/>
    <w:rsid w:val="00616F83"/>
    <w:rsid w:val="0067219F"/>
    <w:rsid w:val="006A1438"/>
    <w:rsid w:val="006C234D"/>
    <w:rsid w:val="006D3803"/>
    <w:rsid w:val="006F0CF0"/>
    <w:rsid w:val="006F7E4F"/>
    <w:rsid w:val="00772707"/>
    <w:rsid w:val="007A3063"/>
    <w:rsid w:val="007C3B90"/>
    <w:rsid w:val="007D5386"/>
    <w:rsid w:val="007E6E49"/>
    <w:rsid w:val="0082609E"/>
    <w:rsid w:val="00836953"/>
    <w:rsid w:val="0086278E"/>
    <w:rsid w:val="0089554C"/>
    <w:rsid w:val="008B6196"/>
    <w:rsid w:val="008B65CC"/>
    <w:rsid w:val="008C5BEF"/>
    <w:rsid w:val="00900BF2"/>
    <w:rsid w:val="00921087"/>
    <w:rsid w:val="009251D9"/>
    <w:rsid w:val="009342B4"/>
    <w:rsid w:val="009B4371"/>
    <w:rsid w:val="00A0420B"/>
    <w:rsid w:val="00A14ACF"/>
    <w:rsid w:val="00A35221"/>
    <w:rsid w:val="00A838E4"/>
    <w:rsid w:val="00AC2E5E"/>
    <w:rsid w:val="00B1764B"/>
    <w:rsid w:val="00B6304F"/>
    <w:rsid w:val="00B70708"/>
    <w:rsid w:val="00BC67E7"/>
    <w:rsid w:val="00BD076C"/>
    <w:rsid w:val="00BD70B0"/>
    <w:rsid w:val="00C32790"/>
    <w:rsid w:val="00C41A4F"/>
    <w:rsid w:val="00CB762E"/>
    <w:rsid w:val="00CD2347"/>
    <w:rsid w:val="00CF2F66"/>
    <w:rsid w:val="00D12028"/>
    <w:rsid w:val="00D215DC"/>
    <w:rsid w:val="00D44FEA"/>
    <w:rsid w:val="00D663AD"/>
    <w:rsid w:val="00D81FD1"/>
    <w:rsid w:val="00D85C43"/>
    <w:rsid w:val="00DB304A"/>
    <w:rsid w:val="00DB7E8D"/>
    <w:rsid w:val="00DD1B1F"/>
    <w:rsid w:val="00DE60BD"/>
    <w:rsid w:val="00E113CB"/>
    <w:rsid w:val="00E5624C"/>
    <w:rsid w:val="00F21369"/>
    <w:rsid w:val="00F32122"/>
    <w:rsid w:val="00F45717"/>
    <w:rsid w:val="00F770DB"/>
    <w:rsid w:val="00F81CE5"/>
    <w:rsid w:val="00F83D0D"/>
    <w:rsid w:val="00F85B16"/>
    <w:rsid w:val="00FA7CED"/>
    <w:rsid w:val="00FD640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04A"/>
    <w:pPr>
      <w:spacing w:after="200" w:line="276" w:lineRule="auto"/>
    </w:pPr>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82B68"/>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rsid w:val="00382B68"/>
    <w:rPr>
      <w:rFonts w:ascii="Calibri" w:hAnsi="Calibri"/>
    </w:rPr>
  </w:style>
  <w:style w:type="paragraph" w:customStyle="1" w:styleId="NoSpacing11">
    <w:name w:val="No Spacing11"/>
    <w:uiPriority w:val="99"/>
    <w:rsid w:val="00382B68"/>
    <w:rPr>
      <w:rFonts w:ascii="Calibri" w:hAnsi="Calibri"/>
    </w:rPr>
  </w:style>
  <w:style w:type="paragraph" w:styleId="Header">
    <w:name w:val="header"/>
    <w:basedOn w:val="Normal"/>
    <w:link w:val="HeaderChar"/>
    <w:uiPriority w:val="99"/>
    <w:rsid w:val="00DB304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DB304A"/>
    <w:rPr>
      <w:rFonts w:cs="Times New Roman"/>
    </w:rPr>
  </w:style>
  <w:style w:type="paragraph" w:styleId="Footer">
    <w:name w:val="footer"/>
    <w:basedOn w:val="Normal"/>
    <w:link w:val="FooterChar"/>
    <w:uiPriority w:val="99"/>
    <w:rsid w:val="00DB304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DB304A"/>
    <w:rPr>
      <w:rFonts w:cs="Times New Roman"/>
    </w:rPr>
  </w:style>
  <w:style w:type="paragraph" w:customStyle="1" w:styleId="ColorfulList-Accent11">
    <w:name w:val="Colorful List - Accent 11"/>
    <w:basedOn w:val="Normal"/>
    <w:uiPriority w:val="99"/>
    <w:rsid w:val="00DB304A"/>
    <w:pPr>
      <w:ind w:left="720"/>
      <w:contextualSpacing/>
    </w:pPr>
  </w:style>
  <w:style w:type="paragraph" w:styleId="BalloonText">
    <w:name w:val="Balloon Text"/>
    <w:basedOn w:val="Normal"/>
    <w:link w:val="BalloonTextChar"/>
    <w:uiPriority w:val="99"/>
    <w:semiHidden/>
    <w:rsid w:val="00DB30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B304A"/>
    <w:rPr>
      <w:rFonts w:ascii="Tahoma" w:hAnsi="Tahoma" w:cs="Tahoma"/>
      <w:sz w:val="16"/>
      <w:szCs w:val="16"/>
    </w:rPr>
  </w:style>
  <w:style w:type="paragraph" w:customStyle="1" w:styleId="Default">
    <w:name w:val="Default"/>
    <w:uiPriority w:val="99"/>
    <w:rsid w:val="00DB304A"/>
    <w:pPr>
      <w:autoSpaceDE w:val="0"/>
      <w:autoSpaceDN w:val="0"/>
      <w:adjustRightInd w:val="0"/>
    </w:pPr>
    <w:rPr>
      <w:rFonts w:ascii="LHJHLI+Arial" w:hAnsi="LHJHLI+Arial" w:cs="LHJHLI+Arial"/>
      <w:color w:val="000000"/>
      <w:sz w:val="24"/>
      <w:szCs w:val="24"/>
    </w:rPr>
  </w:style>
  <w:style w:type="character" w:styleId="Hyperlink">
    <w:name w:val="Hyperlink"/>
    <w:basedOn w:val="DefaultParagraphFont"/>
    <w:uiPriority w:val="99"/>
    <w:rsid w:val="00DB304A"/>
    <w:rPr>
      <w:rFonts w:cs="Times New Roman"/>
      <w:color w:val="0000FF"/>
      <w:u w:val="single"/>
    </w:rPr>
  </w:style>
  <w:style w:type="paragraph" w:customStyle="1" w:styleId="grandcanyondocumenttitle">
    <w:name w:val="grandcanyondocumenttitle"/>
    <w:basedOn w:val="Normal"/>
    <w:uiPriority w:val="99"/>
    <w:rsid w:val="00DB304A"/>
    <w:pPr>
      <w:spacing w:before="100" w:beforeAutospacing="1" w:after="100" w:afterAutospacing="1" w:line="240" w:lineRule="auto"/>
    </w:pPr>
    <w:rPr>
      <w:rFonts w:eastAsia="Times New Roman"/>
    </w:rPr>
  </w:style>
  <w:style w:type="paragraph" w:customStyle="1" w:styleId="grandcanyonnumberedlist">
    <w:name w:val="grandcanyonnumberedlist"/>
    <w:basedOn w:val="Normal"/>
    <w:uiPriority w:val="99"/>
    <w:rsid w:val="00DB304A"/>
    <w:pPr>
      <w:spacing w:before="100" w:beforeAutospacing="1" w:after="100" w:afterAutospacing="1" w:line="240" w:lineRule="auto"/>
    </w:pPr>
    <w:rPr>
      <w:rFonts w:eastAsia="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ursesmart.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13</Pages>
  <Words>4147</Words>
  <Characters>23643</Characters>
  <Application>Microsoft Office Outlook</Application>
  <DocSecurity>0</DocSecurity>
  <Lines>0</Lines>
  <Paragraphs>0</Paragraphs>
  <ScaleCrop>false</ScaleCrop>
  <Company>Chaminade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0231655</dc:creator>
  <cp:keywords/>
  <dc:description/>
  <cp:lastModifiedBy>0034549</cp:lastModifiedBy>
  <cp:revision>2</cp:revision>
  <cp:lastPrinted>2010-08-25T01:38:00Z</cp:lastPrinted>
  <dcterms:created xsi:type="dcterms:W3CDTF">2010-08-31T18:52:00Z</dcterms:created>
  <dcterms:modified xsi:type="dcterms:W3CDTF">2010-08-31T18:52:00Z</dcterms:modified>
</cp:coreProperties>
</file>